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header13.xml" ContentType="application/vnd.openxmlformats-officedocument.wordprocessingml.header+xml"/>
  <Override PartName="/word/footer2.xml" ContentType="application/vnd.openxmlformats-officedocument.wordprocessingml.foot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header16.xml" ContentType="application/vnd.openxmlformats-officedocument.wordprocessingml.header+xml"/>
  <Override PartName="/word/footer5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3986" coordorigin="0,0" coordsize="11906,16838">
            <v:shape style="position:absolute;left:0;top:0;width:11906;height:14301" type="#_x0000_t75">
              <v:imagedata r:id="rId5" o:title=""/>
            </v:shape>
            <v:group style="position:absolute;left:8220;top:0;width:2551;height:737" coordorigin="8220,0" coordsize="2551,737">
              <v:shape style="position:absolute;left:8220;top:0;width:2551;height:737" coordorigin="8220,0" coordsize="2551,737" path="m8220,737l10772,737,10772,0,8220,0,8220,737xe" filled="t" fillcolor="#FFFFFF" stroked="f">
                <v:path arrowok="t"/>
                <v:fill/>
              </v:shape>
            </v:group>
            <v:group style="position:absolute;left:8220;top:5839;width:2551;height:8461" coordorigin="8220,5839" coordsize="2551,8461">
              <v:shape style="position:absolute;left:8220;top:5839;width:2551;height:8461" coordorigin="8220,5839" coordsize="2551,8461" path="m8220,14301l10772,14301,10772,5839,8220,5839,8220,14301xe" filled="t" fillcolor="#FFFFFF" stroked="f">
                <v:path arrowok="t"/>
                <v:fill/>
              </v:shape>
            </v:group>
            <v:group style="position:absolute;left:8220;top:737;width:2551;height:2551" coordorigin="8220,737" coordsize="2551,2551">
              <v:shape style="position:absolute;left:8220;top:737;width:2551;height:2551" coordorigin="8220,737" coordsize="2551,2551" path="m8220,3288l10772,3288,10772,737,8220,737,8220,3288e" filled="t" fillcolor="#ED1B2D" stroked="f">
                <v:path arrowok="t"/>
                <v:fill/>
              </v:shape>
            </v:group>
            <v:group style="position:absolute;left:8220;top:3288;width:2551;height:2551" coordorigin="8220,3288" coordsize="2551,2551">
              <v:shape style="position:absolute;left:8220;top:3288;width:2551;height:2551" coordorigin="8220,3288" coordsize="2551,2551" path="m8220,5839l10772,5839,10772,3288,8220,3288,8220,5839e" filled="t" fillcolor="#F78F31" stroked="f">
                <v:path arrowok="t"/>
                <v:fill/>
              </v:shape>
            </v:group>
            <v:group style="position:absolute;left:8461;top:1823;width:1929;height:381" coordorigin="8461,1823" coordsize="1929,381">
              <v:shape style="position:absolute;left:8461;top:1823;width:1929;height:381" coordorigin="8461,1823" coordsize="1929,381" path="m8501,1835l8461,1871,8461,2154,8616,2195,8628,2194,8692,2170,8724,2122,8543,2122,8543,2048,8720,2048,8715,2036,8703,2021,8683,2007,8666,2000,8679,1984,8684,1976,8565,1976,8551,1976,8543,1976,8543,1908,8697,1908,8693,1892,8642,1844,8608,1835,8501,1835e" filled="t" fillcolor="#FFFFFF" stroked="f">
                <v:path arrowok="t"/>
                <v:fill/>
              </v:shape>
              <v:shape style="position:absolute;left:8461;top:1823;width:1929;height:381" coordorigin="8461,1823" coordsize="1929,381" path="m8720,2048l8593,2048,8611,2050,8630,2058,8640,2074,8643,2091,8636,2107,8615,2119,8598,2122,8543,2122,8724,2122,8725,2117,8728,2095,8728,2075,8722,2054,8720,2048e" filled="t" fillcolor="#FFFFFF" stroked="f">
                <v:path arrowok="t"/>
                <v:fill/>
              </v:shape>
              <v:shape style="position:absolute;left:8461;top:1823;width:1929;height:381" coordorigin="8461,1823" coordsize="1929,381" path="m8697,1908l8562,1908,8582,1908,8601,1911,8606,1913,8614,1922,8619,1936,8617,1952,8603,1970,8585,1976,8565,1976,8684,1976,8690,1966,8697,1947,8699,1929,8698,1910,8697,1908e" filled="t" fillcolor="#FFFFFF" stroked="f">
                <v:path arrowok="t"/>
                <v:fill/>
              </v:shape>
              <v:shape style="position:absolute;left:8461;top:1823;width:1929;height:381" coordorigin="8461,1823" coordsize="1929,381" path="m8545,1976l8543,1976,8551,1976,8545,1976e" filled="t" fillcolor="#FFFFFF" stroked="f">
                <v:path arrowok="t"/>
                <v:fill/>
              </v:shape>
              <v:shape style="position:absolute;left:8461;top:1823;width:1929;height:381" coordorigin="8461,1823" coordsize="1929,381" path="m8794,1835l8752,1871,8752,2157,8752,2165,8752,2176,8762,2187,8777,2197,8795,2199,8813,2193,8830,2174,8833,2157,8835,2051,8931,2051,8928,2048,8946,2044,8964,2036,8986,2015,9000,1997,9003,1991,8833,1991,8833,1911,9006,1910,9005,1907,9001,1897,8957,1850,8900,1835,8794,1835e" filled="t" fillcolor="#FFFFFF" stroked="f">
                <v:path arrowok="t"/>
                <v:fill/>
              </v:shape>
              <v:shape style="position:absolute;left:8461;top:1823;width:1929;height:381" coordorigin="8461,1823" coordsize="1929,381" path="m8931,2051l8835,2051,8936,2180,8954,2195,8971,2198,8992,2194,9007,2183,9015,2166,9014,2149,9005,2131,8931,2051e" filled="t" fillcolor="#FFFFFF" stroked="f">
                <v:path arrowok="t"/>
                <v:fill/>
              </v:shape>
              <v:shape style="position:absolute;left:8461;top:1823;width:1929;height:381" coordorigin="8461,1823" coordsize="1929,381" path="m9006,1910l8873,1910,8893,1911,8907,1915,8914,1915,8925,1932,8930,1948,8928,1965,8906,1984,8892,1990,8833,1991,9003,1991,9007,1980,9011,1965,9011,1940,9009,1923,9006,1910e" filled="t" fillcolor="#FFFFFF" stroked="f">
                <v:path arrowok="t"/>
                <v:fill/>
              </v:shape>
              <v:shape style="position:absolute;left:8461;top:1823;width:1929;height:381" coordorigin="8461,1823" coordsize="1929,381" path="m9333,1832l9311,1837,9301,1851,9295,1870,9299,1889,9301,1893,9302,1895,9331,1969,9404,2156,9450,2197,9469,2193,9508,2124,9531,2068,9537,2053,9451,2053,9408,1941,9387,1885,9349,1834,9333,1832e" filled="t" fillcolor="#FFFFFF" stroked="f">
                <v:path arrowok="t"/>
                <v:fill/>
              </v:shape>
              <v:shape style="position:absolute;left:8461;top:1823;width:1929;height:381" coordorigin="8461,1823" coordsize="1929,381" path="m9181,1827l9132,1879,9130,1886,9060,2073,9046,2111,9038,2138,9034,2155,9035,2170,9081,2196,9100,2187,9111,2167,9119,2149,9125,2131,9261,2123,9345,2123,9317,2047,9150,2047,9195,1915,9268,1915,9255,1881,9248,1863,9236,1845,9216,1834,9198,1827,9181,1827e" filled="t" fillcolor="#FFFFFF" stroked="f">
                <v:path arrowok="t"/>
                <v:fill/>
              </v:shape>
              <v:shape style="position:absolute;left:8461;top:1823;width:1929;height:381" coordorigin="8461,1823" coordsize="1929,381" path="m9345,2123l9261,2123,9266,2141,9272,2160,9287,2184,9299,2194,9316,2196,9334,2193,9347,2171,9351,2152,9350,2136,9345,2123e" filled="t" fillcolor="#FFFFFF" stroked="f">
                <v:path arrowok="t"/>
                <v:fill/>
              </v:shape>
              <v:shape style="position:absolute;left:8461;top:1823;width:1929;height:381" coordorigin="8461,1823" coordsize="1929,381" path="m9564,1832l9547,1836,9529,1853,9521,1867,9451,2053,9537,2053,9561,1994,9590,1921,9606,1864,9598,1847,9581,1835,9564,1832e" filled="t" fillcolor="#FFFFFF" stroked="f">
                <v:path arrowok="t"/>
                <v:fill/>
              </v:shape>
              <v:shape style="position:absolute;left:8461;top:1823;width:1929;height:381" coordorigin="8461,1823" coordsize="1929,381" path="m9268,1915l9195,1915,9236,2047,9317,2047,9268,1915e" filled="t" fillcolor="#FFFFFF" stroked="f">
                <v:path arrowok="t"/>
                <v:fill/>
              </v:shape>
              <v:shape style="position:absolute;left:8461;top:1823;width:1929;height:381" coordorigin="8461,1823" coordsize="1929,381" path="m9787,1826l9725,1838,9672,1870,9635,1923,9618,1981,9616,2026,9618,2046,9645,2126,9687,2172,9747,2198,9783,2203,9807,2203,9881,2183,9930,2141,9941,2127,9789,2127,9770,2125,9718,2080,9704,2027,9705,2004,9735,1926,9940,1903,9930,1888,9877,1845,9807,1827,9787,1826e" filled="t" fillcolor="#FFFFFF" stroked="f">
                <v:path arrowok="t"/>
                <v:fill/>
              </v:shape>
              <v:shape style="position:absolute;left:8461;top:1823;width:1929;height:381" coordorigin="8461,1823" coordsize="1929,381" path="m9940,1903l9793,1903,9813,1905,9832,1911,9874,1963,9882,2017,9881,2037,9854,2100,9789,2127,9941,2127,9965,2067,9970,2029,9969,2004,9960,1944,9941,1904,9940,1903e" filled="t" fillcolor="#FFFFFF" stroked="f">
                <v:path arrowok="t"/>
                <v:fill/>
              </v:shape>
              <v:shape style="position:absolute;left:8461;top:1823;width:1929;height:381" coordorigin="8461,1823" coordsize="1929,381" path="m10236,1823l10220,1828,10204,1843,10202,1847,10201,1851,10200,1856,10200,1861,10200,2026,10200,2106,10205,2171,10352,2196,10370,2192,10386,2176,10389,2156,10385,2138,10370,2122,10362,2120,10280,2118,10280,1868,10278,1851,10269,1834,10252,1825,10236,1823e" filled="t" fillcolor="#FFFFFF" stroked="f">
                <v:path arrowok="t"/>
                <v:fill/>
              </v:shape>
              <v:shape style="position:absolute;left:8461;top:1823;width:1929;height:381" coordorigin="8461,1823" coordsize="1929,381" path="m10025,1823l9990,1861,9990,2156,10112,2195,10132,2195,10152,2194,10160,2192,10167,2191,10176,2178,10181,2164,10181,2148,10172,2131,10158,2120,10151,2118,10070,2118,10070,1868,10068,1851,10058,1833,10041,1825,10025,1823e" filled="t" fillcolor="#FFFFFF" stroked="f">
                <v:path arrowok="t"/>
                <v:fill/>
              </v:shape>
            </v:group>
            <v:group style="position:absolute;left:10355;top:1829;width:98;height:102" coordorigin="10355,1829" coordsize="98,102">
              <v:shape style="position:absolute;left:10355;top:1829;width:98;height:102" coordorigin="10355,1829" coordsize="98,102" path="m10407,1829l10384,1833,10366,1846,10355,1864,10358,1891,10366,1912,10381,1925,10398,1930,10404,1931,10426,1926,10433,1920,10404,1920,10383,1914,10369,1898,10370,1870,10379,1851,10393,1841,10434,1841,10426,1834,10407,1829e" filled="t" fillcolor="#FFFFFF" stroked="f">
                <v:path arrowok="t"/>
                <v:fill/>
              </v:shape>
              <v:shape style="position:absolute;left:10355;top:1829;width:98;height:102" coordorigin="10355,1829" coordsize="98,102" path="m10434,1841l10393,1841,10418,1845,10435,1857,10443,1874,10438,1898,10424,1914,10405,1920,10404,1920,10433,1920,10443,1913,10453,1893,10450,1867,10441,1847,10434,1841e" filled="t" fillcolor="#FFFFFF" stroked="f">
                <v:path arrowok="t"/>
                <v:fill/>
              </v:shape>
              <v:shape style="position:absolute;left:10355;top:1829;width:98;height:102" coordorigin="10355,1829" coordsize="98,102" path="m10419,1851l10384,1851,10383,1852,10383,1908,10384,1909,10391,1909,10392,1908,10392,1885,10412,1885,10411,1884,10420,1883,10426,1879,10426,1876,10392,1876,10392,1860,10426,1860,10426,1855,10419,1851e" filled="t" fillcolor="#FFFFFF" stroked="f">
                <v:path arrowok="t"/>
                <v:fill/>
              </v:shape>
              <v:shape style="position:absolute;left:10355;top:1829;width:98;height:102" coordorigin="10355,1829" coordsize="98,102" path="m10412,1885l10401,1885,10415,1906,10416,1908,10417,1909,10423,1909,10425,1908,10425,1906,10425,1904,10424,1903,10412,1885e" filled="t" fillcolor="#FFFFFF" stroked="f">
                <v:path arrowok="t"/>
                <v:fill/>
              </v:shape>
              <v:shape style="position:absolute;left:10355;top:1829;width:98;height:102" coordorigin="10355,1829" coordsize="98,102" path="m10426,1860l10410,1860,10417,1860,10417,1876,10410,1876,10426,1876,10426,1860e" filled="t" fillcolor="#FFFFFF" stroked="f">
                <v:path arrowok="t"/>
                <v:fill/>
              </v:shape>
              <v:shape style="position:absolute;left:526;top:13240;width:737;height:735" type="#_x0000_t75">
                <v:imagedata r:id="rId6" o:title=""/>
              </v:shape>
            </v:group>
            <v:group style="position:absolute;left:9693;top:4199;width:248;height:178" coordorigin="9693,4199" coordsize="248,178">
              <v:shape style="position:absolute;left:9693;top:4199;width:248;height:178" coordorigin="9693,4199" coordsize="248,178" path="m9941,4199l9884,4199,9860,4199,9795,4209,9742,4239,9710,4298,9693,4377,9903,4377,9941,4199e" filled="t" fillcolor="#000000" stroked="f">
                <v:path arrowok="t"/>
                <v:fill/>
              </v:shape>
            </v:group>
            <v:group style="position:absolute;left:8656;top:4396;width:413;height:532" coordorigin="8656,4396" coordsize="413,532">
              <v:shape style="position:absolute;left:8656;top:4396;width:413;height:532" coordorigin="8656,4396" coordsize="413,532" path="m8980,4396l8788,4396,8788,4398,8789,4401,8792,4414,8800,4444,8864,4696,8867,4721,8863,4738,8849,4748,8826,4751,8694,4751,8656,4929,8863,4929,8891,4928,8964,4918,9031,4886,9065,4829,9069,4791,9068,4769,9066,4751,8826,4751,9066,4751,9048,4671,8984,4419,8981,4407,8980,4401,8980,4396e" filled="t" fillcolor="#FFFFFF" stroked="f">
                <v:path arrowok="t"/>
                <v:fill/>
              </v:shape>
            </v:group>
            <v:group style="position:absolute;left:8783;top:4199;width:407;height:178" coordorigin="8783,4199" coordsize="407,178">
              <v:shape style="position:absolute;left:8783;top:4199;width:407;height:178" coordorigin="8783,4199" coordsize="407,178" path="m9190,4199l8999,4199,8969,4200,8893,4210,8836,4234,8792,4289,8783,4348,8784,4372,9026,4377,9152,4377,9190,4199e" filled="t" fillcolor="#FFFFFF" stroked="f">
                <v:path arrowok="t"/>
                <v:fill/>
              </v:shape>
            </v:group>
            <v:group style="position:absolute;left:9195;top:4199;width:459;height:178" coordorigin="9195,4199" coordsize="459,178">
              <v:shape style="position:absolute;left:9195;top:4199;width:459;height:178" coordorigin="9195,4199" coordsize="459,178" path="m9233,4199l9195,4377,9649,4376,9650,4368,9654,4345,9654,4323,9651,4302,9614,4235,9542,4201,9520,4199,9233,4199e" filled="t" fillcolor="#FFFFFF" stroked="f">
                <v:path arrowok="t"/>
                <v:fill/>
              </v:shape>
              <v:shape style="position:absolute;left:9195;top:4199;width:459;height:178" coordorigin="9195,4199" coordsize="459,178" path="m9649,4376l9195,4376,9649,4377e" filled="t" fillcolor="#FFFFFF" stroked="f">
                <v:path arrowok="t"/>
                <v:fill/>
              </v:shape>
            </v:group>
            <v:group style="position:absolute;left:9947;top:4060;width:389;height:317" coordorigin="9947,4060" coordsize="389,317">
              <v:shape style="position:absolute;left:9947;top:4060;width:389;height:317" coordorigin="9947,4060" coordsize="389,317" path="m10224,4060l10167,4060,10144,4060,10078,4070,10026,4099,9994,4159,9947,4377,10298,4377,10336,4199,10194,4199,10224,4060e" filled="t" fillcolor="#FFFFFF" stroked="f">
                <v:path arrowok="t"/>
                <v:fill/>
              </v:shape>
            </v:group>
            <v:group style="position:absolute;left:9046;top:4396;width:598;height:672" coordorigin="9046,4396" coordsize="598,672">
              <v:shape style="position:absolute;left:9046;top:4396;width:598;height:672" coordorigin="9046,4396" coordsize="598,672" path="m9400,4396l9190,4396,9046,5068,9104,5068,9127,5067,9193,5058,9245,5028,9277,4968,9286,4929,9374,4929,9442,4924,9501,4903,9542,4857,9566,4763,9330,4763,9400,4396e" filled="t" fillcolor="#FFFFFF" stroked="f">
                <v:path arrowok="t"/>
                <v:fill/>
              </v:shape>
              <v:shape style="position:absolute;left:9046;top:4396;width:598;height:672" coordorigin="9046,4396" coordsize="598,672" path="m9645,4396l9449,4396,9378,4730,9370,4748,9355,4759,9330,4763,9566,4763,9645,4396e" filled="t" fillcolor="#FFFFFF" stroked="f">
                <v:path arrowok="t"/>
                <v:fill/>
              </v:shape>
            </v:group>
            <v:group style="position:absolute;left:9828;top:4396;width:324;height:532" coordorigin="9828,4396" coordsize="324,532">
              <v:shape style="position:absolute;left:9828;top:4396;width:324;height:532" coordorigin="9828,4396" coordsize="324,532" path="m10152,4396l9943,4396,9828,4929,9886,4929,9909,4928,9975,4919,10027,4889,10059,4829,10152,4396e" filled="t" fillcolor="#FFFFFF" stroked="f">
                <v:path arrowok="t"/>
                <v:fill/>
              </v:shape>
            </v:group>
            <v:group style="position:absolute;left:9575;top:4396;width:324;height:532" coordorigin="9575,4396" coordsize="324,532">
              <v:shape style="position:absolute;left:9575;top:4396;width:324;height:532" coordorigin="9575,4396" coordsize="324,532" path="m9898,4396l9689,4396,9575,4929,9632,4929,9655,4928,9721,4919,9773,4889,9805,4829,9898,4396e" filled="t" fillcolor="#FFFFFF" stroked="f">
                <v:path arrowok="t"/>
                <v:fill/>
              </v:shape>
            </v:group>
            <v:group style="position:absolute;left:1663;top:13399;width:1020;height:386" coordorigin="1663,13399" coordsize="1020,386">
              <v:shape style="position:absolute;left:1663;top:13399;width:1020;height:386" coordorigin="1663,13399" coordsize="1020,386" path="m1663,13785l2683,13785,2683,13399,1663,13399,1663,13785e" filled="t" fillcolor="#FFFFFF" stroked="f">
                <v:path arrowok="t"/>
                <v:fill/>
              </v:shape>
            </v:group>
            <v:group style="position:absolute;left:1659;top:13404;width:514;height:380" coordorigin="1659,13404" coordsize="514,380">
              <v:shape style="position:absolute;left:1659;top:13404;width:514;height:380" coordorigin="1659,13404" coordsize="514,380" path="m1659,13784l2173,13784,2173,13404,1659,13404,1659,13784e" filled="t" fillcolor="#005E9E" stroked="f">
                <v:path arrowok="t"/>
                <v:fill/>
              </v:shape>
            </v:group>
            <v:group style="position:absolute;left:2256;top:13462;width:130;height:261" coordorigin="2256,13462" coordsize="130,261">
              <v:shape style="position:absolute;left:2256;top:13462;width:130;height:261" coordorigin="2256,13462" coordsize="130,261" path="m2376,13462l2315,13483,2272,13531,2256,13598,2258,13620,2288,13678,2341,13715,2386,13723,2386,13698,2367,13696,2346,13690,2299,13650,2281,13581,2285,13559,2323,13507,2386,13486,2376,13462e" filled="t" fillcolor="#231F20" stroked="f">
                <v:path arrowok="t"/>
                <v:fill/>
              </v:shape>
            </v:group>
            <v:group style="position:absolute;left:2256;top:13462;width:130;height:261" coordorigin="2256,13462" coordsize="130,261">
              <v:shape style="position:absolute;left:2256;top:13462;width:130;height:261" coordorigin="2256,13462" coordsize="130,261" path="m2386,13698l2386,13723,2363,13721,2303,13694,2265,13641,2256,13598,2257,13574,2284,13512,2334,13473,2376,13462,2386,13486,2363,13489,2342,13496,2294,13539,2281,13581,2283,13607,2312,13667,2367,13696,2386,13698xe" filled="f" stroked="t" strokeweight=".642pt" strokecolor="#231F20">
                <v:path arrowok="t"/>
              </v:shape>
            </v:group>
            <v:group style="position:absolute;left:2428;top:13461;width:131;height:262" coordorigin="2428,13461" coordsize="131,262">
              <v:shape style="position:absolute;left:2428;top:13461;width:131;height:262" coordorigin="2428,13461" coordsize="131,262" path="m2558,13461l2487,13483,2444,13531,2428,13598,2431,13620,2460,13679,2513,13715,2558,13723,2538,13696,2517,13690,2498,13679,2482,13665,2469,13649,2459,13629,2454,13608,2559,13608,2559,13583,2452,13583,2453,13580,2480,13521,2535,13489,2558,13486,2558,13461e" filled="t" fillcolor="#231F20" stroked="f">
                <v:path arrowok="t"/>
                <v:fill/>
              </v:shape>
            </v:group>
            <v:group style="position:absolute;left:2428;top:13461;width:131;height:262" coordorigin="2428,13461" coordsize="131,262">
              <v:shape style="position:absolute;left:2428;top:13461;width:131;height:262" coordorigin="2428,13461" coordsize="131,262" path="m2452,13583l2559,13583,2559,13608,2454,13608,2459,13629,2498,13679,2538,13696,2558,13723,2493,13706,2447,13661,2428,13598,2430,13574,2456,13512,2506,13473,2558,13461,2558,13486,2535,13489,2515,13496,2467,13538,2453,13580,2452,13583xe" filled="f" stroked="t" strokeweight=".642pt" strokecolor="#231F20">
                <v:path arrowok="t"/>
              </v:shape>
            </v:group>
            <v:group style="position:absolute;left:1659;top:13404;width:1026;height:380" coordorigin="1659,13404" coordsize="1026,380">
              <v:shape style="position:absolute;left:1659;top:13404;width:1026;height:380" coordorigin="1659,13404" coordsize="1026,380" path="m1659,13784l2686,13784,2686,13404,1659,13404,1659,13784xe" filled="f" stroked="t" strokeweight=".098pt" strokecolor="#231F20">
                <v:path arrowok="t"/>
              </v:shape>
            </v:group>
            <v:group style="position:absolute;left:2173;top:13404;width:2;height:380" coordorigin="2173,13404" coordsize="2,380">
              <v:shape style="position:absolute;left:2173;top:13404;width:2;height:380" coordorigin="2173,13404" coordsize="0,380" path="m2173,13404l2173,13784e" filled="f" stroked="t" strokeweight=".098pt" strokecolor="#231F20">
                <v:path arrowok="t"/>
              </v:shape>
            </v:group>
            <v:group style="position:absolute;left:1785;top:13589;width:241;height:2" coordorigin="1785,13589" coordsize="241,2">
              <v:shape style="position:absolute;left:1785;top:13589;width:241;height:2" coordorigin="1785,13589" coordsize="241,0" path="m1785,13589l2025,13589e" filled="f" stroked="t" strokeweight="1.292pt" strokecolor="#005E9E">
                <v:path arrowok="t"/>
              </v:shape>
            </v:group>
            <v:group style="position:absolute;left:1732;top:13572;width:50;height:46" coordorigin="1732,13572" coordsize="50,46">
              <v:shape style="position:absolute;left:1732;top:13572;width:50;height:46" coordorigin="1732,13572" coordsize="50,46" path="m1781,13590l1732,13590,1747,13601,1742,13619,1757,13608,1769,13608,1766,13601,1781,13590e" filled="t" fillcolor="#FFF200" stroked="f">
                <v:path arrowok="t"/>
                <v:fill/>
              </v:shape>
              <v:shape style="position:absolute;left:1732;top:13572;width:50;height:46" coordorigin="1732,13572" coordsize="50,46" path="m1769,13608l1757,13608,1772,13619,1769,13608e" filled="t" fillcolor="#FFF200" stroked="f">
                <v:path arrowok="t"/>
                <v:fill/>
              </v:shape>
              <v:shape style="position:absolute;left:1732;top:13572;width:50;height:46" coordorigin="1732,13572" coordsize="50,46" path="m1757,13572l1751,13590,1762,13590,1757,13572e" filled="t" fillcolor="#FFF200" stroked="f">
                <v:path arrowok="t"/>
                <v:fill/>
              </v:shape>
            </v:group>
            <v:group style="position:absolute;left:1753;top:13645;width:50;height:47" coordorigin="1753,13645" coordsize="50,47">
              <v:shape style="position:absolute;left:1753;top:13645;width:50;height:47" coordorigin="1753,13645" coordsize="50,47" path="m1803,13663l1753,13663,1769,13674,1763,13692,1779,13681,1790,13681,1788,13674,1803,13663e" filled="t" fillcolor="#FFF200" stroked="f">
                <v:path arrowok="t"/>
                <v:fill/>
              </v:shape>
              <v:shape style="position:absolute;left:1753;top:13645;width:50;height:47" coordorigin="1753,13645" coordsize="50,47" path="m1790,13681l1779,13681,1794,13691,1790,13681e" filled="t" fillcolor="#FFF200" stroked="f">
                <v:path arrowok="t"/>
                <v:fill/>
              </v:shape>
              <v:shape style="position:absolute;left:1753;top:13645;width:50;height:47" coordorigin="1753,13645" coordsize="50,47" path="m1778,13645l1772,13663,1784,13663,1778,13645e" filled="t" fillcolor="#FFF200" stroked="f">
                <v:path arrowok="t"/>
                <v:fill/>
              </v:shape>
            </v:group>
            <v:group style="position:absolute;left:1809;top:13698;width:39;height:46" coordorigin="1809,13698" coordsize="39,46">
              <v:shape style="position:absolute;left:1809;top:13698;width:39;height:46" coordorigin="1809,13698" coordsize="39,46" path="m1845,13733l1833,13733,1848,13744,1845,13733e" filled="t" fillcolor="#FFF200" stroked="f">
                <v:path arrowok="t"/>
                <v:fill/>
              </v:shape>
              <v:shape style="position:absolute;left:1809;top:13698;width:39;height:46" coordorigin="1809,13698" coordsize="39,46" path="m1833,13698l1828,13715,1809,13715,1824,13726,1817,13744,1833,13733,1845,13733,1843,13727,1858,13716,1839,13716,1833,13698e" filled="t" fillcolor="#FFF200" stroked="f">
                <v:path arrowok="t"/>
                <v:fill/>
              </v:shape>
            </v:group>
            <v:group style="position:absolute;left:1882;top:13716;width:50;height:46" coordorigin="1882,13716" coordsize="50,46">
              <v:shape style="position:absolute;left:1882;top:13716;width:50;height:46" coordorigin="1882,13716" coordsize="50,46" path="m1932,13734l1913,13735,1882,13735,1898,13745,1892,13763,1908,13752,1919,13752,1917,13745,1932,13734e" filled="t" fillcolor="#FFF200" stroked="f">
                <v:path arrowok="t"/>
                <v:fill/>
              </v:shape>
              <v:shape style="position:absolute;left:1882;top:13716;width:50;height:46" coordorigin="1882,13716" coordsize="50,46" path="m1919,13752l1908,13752,1923,13763,1919,13752e" filled="t" fillcolor="#FFF200" stroked="f">
                <v:path arrowok="t"/>
                <v:fill/>
              </v:shape>
              <v:shape style="position:absolute;left:1882;top:13716;width:50;height:46" coordorigin="1882,13716" coordsize="50,46" path="m1907,13716l1901,13735,1913,13735,1907,13716e" filled="t" fillcolor="#FFF200" stroked="f">
                <v:path arrowok="t"/>
                <v:fill/>
              </v:shape>
            </v:group>
            <v:group style="position:absolute;left:1957;top:13696;width:49;height:46" coordorigin="1957,13696" coordsize="49,46">
              <v:shape style="position:absolute;left:1957;top:13696;width:49;height:46" coordorigin="1957,13696" coordsize="49,46" path="m2006,13713l1957,13713,1972,13724,1966,13742,1981,13731,1993,13731,1991,13724,2006,13713e" filled="t" fillcolor="#FFF200" stroked="f">
                <v:path arrowok="t"/>
                <v:fill/>
              </v:shape>
              <v:shape style="position:absolute;left:1957;top:13696;width:49;height:46" coordorigin="1957,13696" coordsize="49,46" path="m1993,13731l1981,13731,1997,13742,1993,13731e" filled="t" fillcolor="#FFF200" stroked="f">
                <v:path arrowok="t"/>
                <v:fill/>
              </v:shape>
              <v:shape style="position:absolute;left:1957;top:13696;width:49;height:46" coordorigin="1957,13696" coordsize="49,46" path="m1982,13696l1976,13713,1987,13713,1982,13696e" filled="t" fillcolor="#FFF200" stroked="f">
                <v:path arrowok="t"/>
                <v:fill/>
              </v:shape>
            </v:group>
            <v:group style="position:absolute;left:2010;top:13641;width:50;height:46" coordorigin="2010,13641" coordsize="50,46">
              <v:shape style="position:absolute;left:2010;top:13641;width:50;height:46" coordorigin="2010,13641" coordsize="50,46" path="m2010,13659l2025,13670,2019,13688,2035,13677,2046,13677,2044,13670,2060,13659,2029,13659,2010,13659e" filled="t" fillcolor="#FFF200" stroked="f">
                <v:path arrowok="t"/>
                <v:fill/>
              </v:shape>
              <v:shape style="position:absolute;left:2010;top:13641;width:50;height:46" coordorigin="2010,13641" coordsize="50,46" path="m2046,13677l2035,13677,2050,13688,2046,13677e" filled="t" fillcolor="#FFF200" stroked="f">
                <v:path arrowok="t"/>
                <v:fill/>
              </v:shape>
              <v:shape style="position:absolute;left:2010;top:13641;width:50;height:46" coordorigin="2010,13641" coordsize="50,46" path="m2035,13641l2029,13659,2041,13659,2035,13641e" filled="t" fillcolor="#FFF200" stroked="f">
                <v:path arrowok="t"/>
                <v:fill/>
              </v:shape>
            </v:group>
            <v:group style="position:absolute;left:2028;top:13568;width:50;height:46" coordorigin="2028,13568" coordsize="50,46">
              <v:shape style="position:absolute;left:2028;top:13568;width:50;height:46" coordorigin="2028,13568" coordsize="50,46" path="m2053,13568l2047,13586,2028,13586,2043,13597,2038,13615,2053,13604,2065,13604,2062,13597,2078,13586,2059,13586,2053,13568e" filled="t" fillcolor="#FFF200" stroked="f">
                <v:path arrowok="t"/>
                <v:fill/>
              </v:shape>
              <v:shape style="position:absolute;left:2028;top:13568;width:50;height:46" coordorigin="2028,13568" coordsize="50,46" path="m2065,13604l2053,13604,2068,13615,2065,13604e" filled="t" fillcolor="#FFF200" stroked="f">
                <v:path arrowok="t"/>
                <v:fill/>
              </v:shape>
            </v:group>
            <v:group style="position:absolute;left:2008;top:13495;width:40;height:46" coordorigin="2008,13495" coordsize="40,46">
              <v:shape style="position:absolute;left:2008;top:13495;width:40;height:46" coordorigin="2008,13495" coordsize="40,46" path="m2044,13530l2032,13530,2047,13541,2044,13530e" filled="t" fillcolor="#FFF200" stroked="f">
                <v:path arrowok="t"/>
                <v:fill/>
              </v:shape>
              <v:shape style="position:absolute;left:2008;top:13495;width:40;height:46" coordorigin="2008,13495" coordsize="40,46" path="m2008,13512l2023,13523,2017,13541,2032,13530,2044,13530,2042,13523,2057,13513,2038,13512,2027,13512,2008,13512e" filled="t" fillcolor="#FFF200" stroked="f">
                <v:path arrowok="t"/>
                <v:fill/>
              </v:shape>
              <v:shape style="position:absolute;left:2008;top:13495;width:40;height:46" coordorigin="2008,13495" coordsize="40,46" path="m2032,13495l2027,13512,2038,13512,2032,13495e" filled="t" fillcolor="#FFF200" stroked="f">
                <v:path arrowok="t"/>
                <v:fill/>
              </v:shape>
            </v:group>
            <v:group style="position:absolute;left:1952;top:13442;width:50;height:46" coordorigin="1952,13442" coordsize="50,46">
              <v:shape style="position:absolute;left:1952;top:13442;width:50;height:46" coordorigin="1952,13442" coordsize="50,46" path="m1977,13442l1971,13459,1952,13459,1967,13470,1961,13488,1977,13477,1988,13477,1986,13470,2002,13460,1983,13459,1977,13442e" filled="t" fillcolor="#FFF200" stroked="f">
                <v:path arrowok="t"/>
                <v:fill/>
              </v:shape>
              <v:shape style="position:absolute;left:1952;top:13442;width:50;height:46" coordorigin="1952,13442" coordsize="50,46" path="m1988,13477l1977,13477,1992,13488,1988,13477e" filled="t" fillcolor="#FFF200" stroked="f">
                <v:path arrowok="t"/>
                <v:fill/>
              </v:shape>
            </v:group>
            <v:group style="position:absolute;left:1878;top:13423;width:50;height:46" coordorigin="1878,13423" coordsize="50,46">
              <v:shape style="position:absolute;left:1878;top:13423;width:50;height:46" coordorigin="1878,13423" coordsize="50,46" path="m1878,13441l1893,13452,1887,13470,1903,13459,1914,13459,1912,13452,1927,13441,1897,13441,1878,13441e" filled="t" fillcolor="#FFF200" stroked="f">
                <v:path arrowok="t"/>
                <v:fill/>
              </v:shape>
              <v:shape style="position:absolute;left:1878;top:13423;width:50;height:46" coordorigin="1878,13423" coordsize="50,46" path="m1914,13459l1903,13459,1918,13470,1914,13459e" filled="t" fillcolor="#FFF200" stroked="f">
                <v:path arrowok="t"/>
                <v:fill/>
              </v:shape>
              <v:shape style="position:absolute;left:1878;top:13423;width:50;height:46" coordorigin="1878,13423" coordsize="50,46" path="m1903,13423l1897,13441,1909,13441,1903,13423e" filled="t" fillcolor="#FFF200" stroked="f">
                <v:path arrowok="t"/>
                <v:fill/>
              </v:shape>
            </v:group>
            <v:group style="position:absolute;left:1804;top:13445;width:40;height:46" coordorigin="1804,13445" coordsize="40,46">
              <v:shape style="position:absolute;left:1804;top:13445;width:40;height:46" coordorigin="1804,13445" coordsize="40,46" path="m1840,13480l1829,13480,1844,13491,1840,13480e" filled="t" fillcolor="#FFF200" stroked="f">
                <v:path arrowok="t"/>
                <v:fill/>
              </v:shape>
              <v:shape style="position:absolute;left:1804;top:13445;width:40;height:46" coordorigin="1804,13445" coordsize="40,46" path="m1854,13462l1804,13462,1819,13473,1813,13490,1829,13480,1840,13480,1838,13473,1854,13462e" filled="t" fillcolor="#FFF200" stroked="f">
                <v:path arrowok="t"/>
                <v:fill/>
              </v:shape>
              <v:shape style="position:absolute;left:1804;top:13445;width:40;height:46" coordorigin="1804,13445" coordsize="40,46" path="m1829,13445l1823,13462,1835,13462,1829,13445e" filled="t" fillcolor="#FFF200" stroked="f">
                <v:path arrowok="t"/>
                <v:fill/>
              </v:shape>
            </v:group>
            <v:group style="position:absolute;left:1751;top:13499;width:49;height:47" coordorigin="1751,13499" coordsize="49,47">
              <v:shape style="position:absolute;left:1751;top:13499;width:49;height:47" coordorigin="1751,13499" coordsize="49,47" path="m1800,13517l1751,13517,1766,13528,1760,13546,1775,13534,1787,13534,1785,13528,1800,13517e" filled="t" fillcolor="#FFF200" stroked="f">
                <v:path arrowok="t"/>
                <v:fill/>
              </v:shape>
              <v:shape style="position:absolute;left:1751;top:13499;width:49;height:47" coordorigin="1751,13499" coordsize="49,47" path="m1787,13534l1775,13534,1790,13545,1787,13534e" filled="t" fillcolor="#FFF200" stroked="f">
                <v:path arrowok="t"/>
                <v:fill/>
              </v:shape>
              <v:shape style="position:absolute;left:1751;top:13499;width:49;height:47" coordorigin="1751,13499" coordsize="49,47" path="m1775,13499l1770,13517,1781,13517,1775,13499e" filled="t" fillcolor="#FFF200" stroked="f">
                <v:path arrowok="t"/>
                <v:fill/>
              </v:shape>
            </v:group>
            <v:group style="position:absolute;left:0;top:14301;width:11906;height:2537" coordorigin="0,14301" coordsize="11906,2537">
              <v:shape style="position:absolute;left:0;top:14301;width:11906;height:2537" coordorigin="0,14301" coordsize="11906,2537" path="m0,16838l11906,16838,11906,14301,0,14301,0,16838e" filled="t" fillcolor="#ED1B2D" stroked="f">
                <v:path arrowok="t"/>
                <v:fill/>
              </v:shape>
            </v:group>
            <v:group style="position:absolute;left:7974;top:15647;width:2422;height:478" coordorigin="7974,15647" coordsize="2422,478">
              <v:shape style="position:absolute;left:7974;top:15647;width:2422;height:478" coordorigin="7974,15647" coordsize="2422,478" path="m8025,15661l7976,15697,7974,15707,7974,16062,8024,16114,8155,16114,8176,16113,8250,16092,8295,16044,8304,16022,8077,16022,8077,15929,8301,15929,8294,15916,8282,15899,8261,15883,8243,15873,8228,15867,8242,15853,8254,15838,8077,15838,8077,15753,8271,15753,8270,15745,8262,15726,8210,15677,8158,15661,8025,15661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301,15929l8139,15929,8158,15931,8177,15936,8196,15949,8202,15963,8204,15981,8198,15999,8175,16015,8158,16021,8077,16022,8304,16022,8308,16010,8309,15989,8310,15968,8307,15950,8302,15933,8301,15929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271,15753l8115,15753,8136,15754,8150,15757,8157,15759,8166,15771,8171,15784,8173,15800,8166,15818,8145,15830,8125,15836,8107,15838,8077,15838,8254,15838,8256,15836,8266,15817,8272,15799,8273,15782,8273,15764,8271,15753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393,15661l8341,15698,8339,15707,8339,16062,8341,16081,8350,16100,8365,16112,8382,16118,8399,16118,8417,16110,8435,16091,8441,16074,8444,15933,8564,15933,8561,15929,8579,15925,8597,15918,8615,15908,8635,15888,8650,15870,8656,15857,8442,15857,8442,15756,8463,15756,8482,15756,8658,15756,8627,15702,8562,15666,8520,15661,8393,15661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564,15933l8444,15933,8571,16095,8590,16111,8606,16117,8624,16117,8642,16112,8659,16101,8668,16084,8671,16066,8667,16048,8656,16031,8564,15933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658,15756l8482,15756,8502,15756,8522,15758,8538,15763,8554,15779,8561,15796,8563,15813,8558,15830,8536,15848,8520,15856,8442,15857,8656,15857,8658,15852,8663,15835,8665,15818,8665,15795,8663,15776,8658,15756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077,15657l9054,15663,9039,15671,9027,15693,9023,15711,9026,15726,9030,15736,9030,15737,9060,15811,9155,16053,9191,16112,9221,16118,9239,16113,9282,16040,9307,15981,9326,15935,9218,15935,9161,15787,9140,15730,9111,15673,9095,15661,9077,15657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887,15650l8826,15698,8814,15726,8724,15969,8703,16026,8696,16048,8694,16065,8695,16084,8745,16117,8763,16113,8799,16062,8811,16026,8980,16023,9086,16023,9050,15928,8840,15928,8896,15762,8988,15762,8972,15719,8940,15667,8904,15651,8887,15650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086,16023l8980,16023,8985,16041,8990,16060,8997,16079,9012,16100,9025,16112,9044,16115,9061,16114,9078,16106,9089,16085,9093,16066,9092,16048,9089,16032,9086,16023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354,15658l9337,15662,9318,15680,9309,15695,9218,15935,9326,15935,9354,15867,9376,15810,9405,15736,9413,15701,9413,15698,9406,15681,9388,15667,9371,15659,9354,15658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8988,15762l8896,15762,8948,15928,9050,15928,8988,15762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656,15651l9594,15656,9536,15677,9488,15713,9452,15766,9432,15825,9425,15881,9426,15904,9436,15969,9460,16026,9513,16084,9584,16117,9644,16125,9666,16124,9727,16112,9795,16073,9834,16028,9651,16028,9632,16028,9573,15996,9542,15942,9536,15906,9536,15893,9546,15823,9585,15767,9636,15747,9833,15747,9824,15733,9767,15681,9695,15655,9676,15652,9656,15651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833,15747l9648,15747,9667,15748,9687,15753,9737,15797,9759,15866,9760,15893,9759,15904,9745,15965,9704,16014,9651,16028,9834,16028,9859,15969,9870,15893,9870,15871,9859,15807,9835,15750,9833,15747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10201,15647l10161,15682,10159,15687,10159,15694,10159,15901,10159,15981,10159,16043,10194,16111,10350,16116,10368,16113,10386,16101,10394,16077,10396,16059,10391,16043,10372,16025,10356,16020,10259,16017,10259,15704,10258,15686,10253,15669,10234,15657,10217,15649,10201,15647e" filled="t" fillcolor="#FFFFFF" stroked="f">
                <v:path arrowok="t"/>
                <v:fill/>
              </v:shape>
              <v:shape style="position:absolute;left:7974;top:15647;width:2422;height:478" coordorigin="7974,15647" coordsize="2422,478" path="m9937,15647l9896,15694,9896,16065,9947,16114,10047,16114,10067,16114,10132,16082,10136,16067,10134,16051,10125,16035,10103,16020,10088,16017,9996,16017,9996,15704,9994,15686,9988,15668,9970,15656,9953,15649,9937,15647e" filled="t" fillcolor="#FFFFFF" stroked="f">
                <v:path arrowok="t"/>
                <v:fill/>
              </v:shape>
            </v:group>
            <v:group style="position:absolute;left:7485;top:15879;width:137;height:238" coordorigin="7485,15879" coordsize="137,238">
              <v:shape style="position:absolute;left:7485;top:15879;width:137;height:238" coordorigin="7485,15879" coordsize="137,238" path="m7606,16092l7509,16092,7514,16098,7528,16110,7547,16116,7571,16117,7590,16109,7604,16095,7606,16092e" filled="t" fillcolor="#FFFFFF" stroked="f">
                <v:path arrowok="t"/>
                <v:fill/>
              </v:shape>
              <v:shape style="position:absolute;left:7485;top:15879;width:137;height:238" coordorigin="7485,15879" coordsize="137,238" path="m7509,15879l7485,15879,7485,16114,7509,16114,7509,16092,7606,16092,7607,16090,7537,16090,7524,16079,7515,16062,7511,16038,7510,16007,7518,15986,7532,15970,7544,15967,7509,15967,7509,15879e" filled="t" fillcolor="#FFFFFF" stroked="f">
                <v:path arrowok="t"/>
                <v:fill/>
              </v:shape>
              <v:shape style="position:absolute;left:7485;top:15879;width:137;height:238" coordorigin="7485,15879" coordsize="137,238" path="m7602,15964l7553,15964,7561,15965,7577,15973,7588,15989,7595,16012,7597,16040,7592,16060,7582,16077,7564,16088,7537,16090,7607,16090,7614,16076,7621,16053,7623,16027,7620,16004,7614,15983,7603,15966,7602,15964e" filled="t" fillcolor="#FFFFFF" stroked="f">
                <v:path arrowok="t"/>
                <v:fill/>
              </v:shape>
              <v:shape style="position:absolute;left:7485;top:15879;width:137;height:238" coordorigin="7485,15879" coordsize="137,238" path="m7541,15941l7522,15950,7510,15967,7544,15967,7553,15964,7602,15964,7588,15952,7567,15944,7541,15941e" filled="t" fillcolor="#FFFFFF" stroked="f">
                <v:path arrowok="t"/>
                <v:fill/>
              </v:shape>
            </v:group>
            <v:group style="position:absolute;left:7649;top:15944;width:160;height:239" coordorigin="7649,15944" coordsize="160,239">
              <v:shape style="position:absolute;left:7649;top:15944;width:160;height:239" coordorigin="7649,15944" coordsize="160,239" path="m7666,16154l7666,16180,7672,16182,7679,16183,7693,16182,7710,16176,7723,16161,7725,16158,7677,16158,7671,16155,7666,16154e" filled="t" fillcolor="#FFFFFF" stroked="f">
                <v:path arrowok="t"/>
                <v:fill/>
              </v:shape>
              <v:shape style="position:absolute;left:7649;top:15944;width:160;height:239" coordorigin="7649,15944" coordsize="160,239" path="m7681,15944l7649,15944,7717,16113,7705,16142,7700,16153,7694,16158,7725,16158,7735,16137,7755,16083,7731,16083,7681,15944e" filled="t" fillcolor="#FFFFFF" stroked="f">
                <v:path arrowok="t"/>
                <v:fill/>
              </v:shape>
              <v:shape style="position:absolute;left:7649;top:15944;width:160;height:239" coordorigin="7649,15944" coordsize="160,239" path="m7809,15944l7779,15944,7732,16083,7755,16083,7809,15944e" filled="t" fillcolor="#FFFFFF" stroked="f">
                <v:path arrowok="t"/>
                <v:fill/>
              </v:shape>
            </v:group>
            <v:group style="position:absolute;left:6692;top:15688;width:133;height:95" coordorigin="6692,15688" coordsize="133,95">
              <v:shape style="position:absolute;left:6692;top:15688;width:133;height:95" coordorigin="6692,15688" coordsize="133,95" path="m6825,15688l6794,15688,6771,15689,6715,15713,6692,15784,6804,15784,6825,15688e" filled="t" fillcolor="#000000" stroked="f">
                <v:path arrowok="t"/>
                <v:fill/>
              </v:shape>
            </v:group>
            <v:group style="position:absolute;left:6134;top:15795;width:222;height:286" coordorigin="6134,15795" coordsize="222,286">
              <v:shape style="position:absolute;left:6134;top:15795;width:222;height:286" coordorigin="6134,15795" coordsize="222,286" path="m6308,15795l6205,15795,6206,15798,6209,15810,6218,15848,6246,15955,6246,15977,6231,15985,6155,15985,6134,16081,6245,16081,6273,16080,6332,16061,6356,15996,6352,15973,6351,15964,6347,15952,6338,15914,6311,15808,6309,15800,6308,15797,6308,15795e" filled="t" fillcolor="#FFFFFF" stroked="f">
                <v:path arrowok="t"/>
                <v:fill/>
              </v:shape>
            </v:group>
            <v:group style="position:absolute;left:6203;top:15688;width:218;height:95" coordorigin="6203,15688" coordsize="218,95">
              <v:shape style="position:absolute;left:6203;top:15688;width:218;height:95" coordorigin="6203,15688" coordsize="218,95" path="m6421,15688l6318,15688,6290,15690,6227,15710,6203,15757,6203,15780,6333,15784,6401,15784,6421,15688e" filled="t" fillcolor="#FFFFFF" stroked="f">
                <v:path arrowok="t"/>
                <v:fill/>
              </v:shape>
            </v:group>
            <v:group style="position:absolute;left:6424;top:15688;width:247;height:95" coordorigin="6424,15688" coordsize="247,95">
              <v:shape style="position:absolute;left:6424;top:15688;width:247;height:95" coordorigin="6424,15688" coordsize="247,95" path="m6444,15688l6424,15784,6668,15784,6669,15779,6671,15757,6667,15737,6659,15719,6646,15705,6629,15694,6609,15689,6444,15688e" filled="t" fillcolor="#FFFFFF" stroked="f">
                <v:path arrowok="t"/>
                <v:fill/>
              </v:shape>
              <v:shape style="position:absolute;left:6424;top:15688;width:247;height:95" coordorigin="6424,15688" coordsize="247,95" path="m6668,15784l6424,15784,6668,15784e" filled="t" fillcolor="#FFFFFF" stroked="f">
                <v:path arrowok="t"/>
                <v:fill/>
              </v:shape>
            </v:group>
            <v:group style="position:absolute;left:6828;top:15614;width:209;height:170" coordorigin="6828,15614" coordsize="209,170">
              <v:shape style="position:absolute;left:6828;top:15614;width:209;height:170" coordorigin="6828,15614" coordsize="209,170" path="m6977,15614l6946,15614,6923,15615,6867,15639,6828,15784,7017,15784,7037,15688,6961,15688,6977,15614e" filled="t" fillcolor="#FFFFFF" stroked="f">
                <v:path arrowok="t"/>
                <v:fill/>
              </v:shape>
            </v:group>
            <v:group style="position:absolute;left:6344;top:15795;width:322;height:361" coordorigin="6344,15795" coordsize="322,361">
              <v:shape style="position:absolute;left:6344;top:15795;width:322;height:361" coordorigin="6344,15795" coordsize="322,361" path="m6534,15795l6421,15795,6344,16156,6375,16156,6398,16155,6454,16131,6473,16081,6520,16081,6584,16069,6622,15992,6492,15992,6534,15795e" filled="t" fillcolor="#FFFFFF" stroked="f">
                <v:path arrowok="t"/>
                <v:fill/>
              </v:shape>
              <v:shape style="position:absolute;left:6344;top:15795;width:322;height:361" coordorigin="6344,15795" coordsize="322,361" path="m6666,15795l6561,15795,6522,15974,6519,15986,6512,15992,6622,15992,6666,15795e" filled="t" fillcolor="#FFFFFF" stroked="f">
                <v:path arrowok="t"/>
                <v:fill/>
              </v:shape>
            </v:group>
            <v:group style="position:absolute;left:6764;top:15795;width:174;height:286" coordorigin="6764,15795" coordsize="174,286">
              <v:shape style="position:absolute;left:6764;top:15795;width:174;height:286" coordorigin="6764,15795" coordsize="174,286" path="m6938,15795l6826,15795,6764,16081,6795,16081,6818,16080,6875,16056,6938,15795e" filled="t" fillcolor="#FFFFFF" stroked="f">
                <v:path arrowok="t"/>
                <v:fill/>
              </v:shape>
            </v:group>
            <v:group style="position:absolute;left:6628;top:15795;width:174;height:286" coordorigin="6628,15795" coordsize="174,286">
              <v:shape style="position:absolute;left:6628;top:15795;width:174;height:286" coordorigin="6628,15795" coordsize="174,286" path="m6802,15795l6689,15795,6628,16081,6659,16081,6682,16080,6738,16056,6802,15795e" filled="t" fillcolor="#FFFFFF" stroked="f">
                <v:path arrowok="t"/>
                <v:fill/>
              </v:shape>
              <v:shape style="position:absolute;left:1147;top:15367;width:2639;height:740" type="#_x0000_t75">
                <v:imagedata r:id="rId7" o:title=""/>
              </v:shape>
            </v:group>
            <v:group style="position:absolute;left:3027;top:13405;width:1020;height:387" coordorigin="3027,13405" coordsize="1020,387">
              <v:shape style="position:absolute;left:3027;top:13405;width:1020;height:387" coordorigin="3027,13405" coordsize="1020,387" path="m3027,13405l4048,13405,4048,13792,3027,13792,3027,13405e" filled="t" fillcolor="#3160AD" stroked="f">
                <v:path arrowok="t"/>
                <v:fill/>
              </v:shape>
            </v:group>
            <v:group style="position:absolute;left:3730;top:13451;width:258;height:286" coordorigin="3730,13451" coordsize="258,286">
              <v:shape style="position:absolute;left:3730;top:13451;width:258;height:286" coordorigin="3730,13451" coordsize="258,286" path="m3860,13451l3730,13736,3767,13736,3797,13668,3957,13668,3860,13451e" filled="t" fillcolor="#FFFFFF" stroked="f">
                <v:path arrowok="t"/>
                <v:fill/>
              </v:shape>
              <v:shape style="position:absolute;left:3730;top:13451;width:258;height:286" coordorigin="3730,13451" coordsize="258,286" path="m3957,13668l3922,13668,3952,13736,3988,13736,3957,13668e" filled="t" fillcolor="#FFFFFF" stroked="f">
                <v:path arrowok="t"/>
                <v:fill/>
              </v:shape>
            </v:group>
            <v:group style="position:absolute;left:3811;top:13526;width:96;height:110" coordorigin="3811,13526" coordsize="96,110">
              <v:shape style="position:absolute;left:3811;top:13526;width:96;height:110" coordorigin="3811,13526" coordsize="96,110" path="m3860,13526l3811,13636,3907,13636,3860,13526e" filled="t" fillcolor="#3160AD" stroked="f">
                <v:path arrowok="t"/>
                <v:fill/>
              </v:shape>
            </v:group>
            <v:group style="position:absolute;left:3565;top:13462;width:98;height:274" coordorigin="3565,13462" coordsize="98,274">
              <v:shape style="position:absolute;left:3565;top:13462;width:98;height:274" coordorigin="3565,13462" coordsize="98,274" path="m3663,13494l3630,13494,3630,13736,3663,13736,3663,13494e" filled="t" fillcolor="#FFFFFF" stroked="f">
                <v:path arrowok="t"/>
                <v:fill/>
              </v:shape>
              <v:shape style="position:absolute;left:3565;top:13462;width:98;height:274" coordorigin="3565,13462" coordsize="98,274" path="m3727,13462l3565,13462,3565,13494,3727,13494,3727,13462e" filled="t" fillcolor="#FFFFFF" stroked="f">
                <v:path arrowok="t"/>
                <v:fill/>
              </v:shape>
            </v:group>
            <v:group style="position:absolute;left:3092;top:13462;width:145;height:274" coordorigin="3092,13462" coordsize="145,274">
              <v:shape style="position:absolute;left:3092;top:13462;width:145;height:274" coordorigin="3092,13462" coordsize="145,274" path="m3237,13462l3092,13462,3092,13736,3237,13736,3237,13704,3125,13704,3125,13601,3234,13601,3234,13570,3125,13570,3125,13494,3237,13494,3237,13462e" filled="t" fillcolor="#FFFFFF" stroked="f">
                <v:path arrowok="t"/>
                <v:fill/>
              </v:shape>
            </v:group>
            <v:group style="position:absolute;left:3524;top:13582;width:37;height:37" coordorigin="3524,13582" coordsize="37,37">
              <v:shape style="position:absolute;left:3524;top:13582;width:37;height:37" coordorigin="3524,13582" coordsize="37,37" path="m3561,13595l3524,13595,3536,13604,3531,13618,3543,13609,3552,13609,3550,13604,3561,13595e" filled="t" fillcolor="#FFFFFF" stroked="f">
                <v:path arrowok="t"/>
                <v:fill/>
              </v:shape>
              <v:shape style="position:absolute;left:3524;top:13582;width:37;height:37" coordorigin="3524,13582" coordsize="37,37" path="m3552,13609l3543,13609,3554,13618,3552,13609e" filled="t" fillcolor="#FFFFFF" stroked="f">
                <v:path arrowok="t"/>
                <v:fill/>
              </v:shape>
              <v:shape style="position:absolute;left:3524;top:13582;width:37;height:37" coordorigin="3524,13582" coordsize="37,37" path="m3543,13582l3538,13595,3547,13595,3543,13582e" filled="t" fillcolor="#FFFFFF" stroked="f">
                <v:path arrowok="t"/>
                <v:fill/>
              </v:shape>
            </v:group>
            <v:group style="position:absolute;left:3527;top:13583;width:31;height:31" coordorigin="3527,13583" coordsize="31,31">
              <v:shape style="position:absolute;left:3527;top:13583;width:31;height:31" coordorigin="3527,13583" coordsize="31,31" path="m3533,13614l3537,13602,3527,13594,3539,13594,3543,13583,3546,13594,3558,13594,3549,13602,3552,13614,3543,13607,3533,13614xe" filled="f" stroked="t" strokeweight=".627pt" strokecolor="#FFFFFF">
                <v:path arrowok="t"/>
              </v:shape>
            </v:group>
            <v:group style="position:absolute;left:3286;top:13582;width:37;height:37" coordorigin="3286,13582" coordsize="37,37">
              <v:shape style="position:absolute;left:3286;top:13582;width:37;height:37" coordorigin="3286,13582" coordsize="37,37" path="m3323,13595l3286,13595,3297,13604,3293,13618,3304,13609,3313,13609,3312,13604,3323,13595e" filled="t" fillcolor="#FFFFFF" stroked="f">
                <v:path arrowok="t"/>
                <v:fill/>
              </v:shape>
              <v:shape style="position:absolute;left:3286;top:13582;width:37;height:37" coordorigin="3286,13582" coordsize="37,37" path="m3313,13609l3304,13609,3316,13618,3313,13609e" filled="t" fillcolor="#FFFFFF" stroked="f">
                <v:path arrowok="t"/>
                <v:fill/>
              </v:shape>
              <v:shape style="position:absolute;left:3286;top:13582;width:37;height:37" coordorigin="3286,13582" coordsize="37,37" path="m3304,13582l3300,13595,3309,13595,3304,13582e" filled="t" fillcolor="#FFFFFF" stroked="f">
                <v:path arrowok="t"/>
                <v:fill/>
              </v:shape>
            </v:group>
            <v:group style="position:absolute;left:3300;top:13527;width:38;height:37" coordorigin="3300,13527" coordsize="38,37">
              <v:shape style="position:absolute;left:3300;top:13527;width:38;height:37" coordorigin="3300,13527" coordsize="38,37" path="m3338,13540l3300,13540,3312,13549,3307,13563,3319,13554,3328,13554,3326,13549,3338,13540e" filled="t" fillcolor="#FFFFFF" stroked="f">
                <v:path arrowok="t"/>
                <v:fill/>
              </v:shape>
              <v:shape style="position:absolute;left:3300;top:13527;width:38;height:37" coordorigin="3300,13527" coordsize="38,37" path="m3328,13554l3319,13554,3331,13563,3328,13554e" filled="t" fillcolor="#FFFFFF" stroked="f">
                <v:path arrowok="t"/>
                <v:fill/>
              </v:shape>
              <v:shape style="position:absolute;left:3300;top:13527;width:38;height:37" coordorigin="3300,13527" coordsize="38,37" path="m3319,13527l3315,13540,3323,13540,3319,13527e" filled="t" fillcolor="#FFFFFF" stroked="f">
                <v:path arrowok="t"/>
                <v:fill/>
              </v:shape>
            </v:group>
            <v:group style="position:absolute;left:3405;top:13461;width:38;height:37" coordorigin="3405,13461" coordsize="38,37">
              <v:shape style="position:absolute;left:3405;top:13461;width:38;height:37" coordorigin="3405,13461" coordsize="38,37" path="m3442,13474l3405,13474,3417,13483,3412,13498,3424,13489,3433,13489,3431,13483,3442,13474e" filled="t" fillcolor="#FFFFFF" stroked="f">
                <v:path arrowok="t"/>
                <v:fill/>
              </v:shape>
              <v:shape style="position:absolute;left:3405;top:13461;width:38;height:37" coordorigin="3405,13461" coordsize="38,37" path="m3433,13489l3424,13489,3435,13497,3433,13489e" filled="t" fillcolor="#FFFFFF" stroked="f">
                <v:path arrowok="t"/>
                <v:fill/>
              </v:shape>
              <v:shape style="position:absolute;left:3405;top:13461;width:38;height:37" coordorigin="3405,13461" coordsize="38,37" path="m3424,13461l3419,13474,3428,13474,3424,13461e" filled="t" fillcolor="#FFFFFF" stroked="f">
                <v:path arrowok="t"/>
                <v:fill/>
              </v:shape>
            </v:group>
            <v:group style="position:absolute;left:3340;top:13479;width:37;height:37" coordorigin="3340,13479" coordsize="37,37">
              <v:shape style="position:absolute;left:3340;top:13479;width:37;height:37" coordorigin="3340,13479" coordsize="37,37" path="m3377,13492l3340,13492,3351,13501,3346,13516,3358,13507,3367,13507,3365,13501,3377,13492e" filled="t" fillcolor="#FFFFFF" stroked="f">
                <v:path arrowok="t"/>
                <v:fill/>
              </v:shape>
              <v:shape style="position:absolute;left:3340;top:13479;width:37;height:37" coordorigin="3340,13479" coordsize="37,37" path="m3367,13507l3358,13507,3370,13515,3367,13507e" filled="t" fillcolor="#FFFFFF" stroked="f">
                <v:path arrowok="t"/>
                <v:fill/>
              </v:shape>
              <v:shape style="position:absolute;left:3340;top:13479;width:37;height:37" coordorigin="3340,13479" coordsize="37,37" path="m3358,13479l3354,13492,3362,13492,3358,13479e" filled="t" fillcolor="#FFFFFF" stroked="f">
                <v:path arrowok="t"/>
                <v:fill/>
              </v:shape>
            </v:group>
            <v:group style="position:absolute;left:3470;top:13479;width:38;height:37" coordorigin="3470,13479" coordsize="38,37">
              <v:shape style="position:absolute;left:3470;top:13479;width:38;height:37" coordorigin="3470,13479" coordsize="38,37" path="m3508,13492l3470,13492,3482,13501,3477,13516,3489,13507,3498,13507,3496,13501,3508,13492e" filled="t" fillcolor="#FFFFFF" stroked="f">
                <v:path arrowok="t"/>
                <v:fill/>
              </v:shape>
              <v:shape style="position:absolute;left:3470;top:13479;width:38;height:37" coordorigin="3470,13479" coordsize="38,37" path="m3498,13507l3489,13507,3501,13515,3498,13507e" filled="t" fillcolor="#FFFFFF" stroked="f">
                <v:path arrowok="t"/>
                <v:fill/>
              </v:shape>
              <v:shape style="position:absolute;left:3470;top:13479;width:38;height:37" coordorigin="3470,13479" coordsize="38,37" path="m3489,13479l3485,13492,3493,13492,3489,13479e" filled="t" fillcolor="#FFFFFF" stroked="f">
                <v:path arrowok="t"/>
                <v:fill/>
              </v:shape>
            </v:group>
            <v:group style="position:absolute;left:3510;top:13527;width:38;height:37" coordorigin="3510,13527" coordsize="38,37">
              <v:shape style="position:absolute;left:3510;top:13527;width:38;height:37" coordorigin="3510,13527" coordsize="38,37" path="m3547,13540l3510,13540,3521,13549,3516,13563,3528,13554,3537,13554,3536,13549,3547,13540e" filled="t" fillcolor="#FFFFFF" stroked="f">
                <v:path arrowok="t"/>
                <v:fill/>
              </v:shape>
              <v:shape style="position:absolute;left:3510;top:13527;width:38;height:37" coordorigin="3510,13527" coordsize="38,37" path="m3537,13554l3528,13554,3540,13563,3537,13554e" filled="t" fillcolor="#FFFFFF" stroked="f">
                <v:path arrowok="t"/>
                <v:fill/>
              </v:shape>
              <v:shape style="position:absolute;left:3510;top:13527;width:38;height:37" coordorigin="3510,13527" coordsize="38,37" path="m3528,13527l3524,13540,3533,13540,3528,13527e" filled="t" fillcolor="#FFFFFF" stroked="f">
                <v:path arrowok="t"/>
                <v:fill/>
              </v:shape>
            </v:group>
            <v:group style="position:absolute;left:3513;top:13528;width:31;height:31" coordorigin="3513,13528" coordsize="31,31">
              <v:shape style="position:absolute;left:3513;top:13528;width:31;height:31" coordorigin="3513,13528" coordsize="31,31" path="m3519,13559l3522,13547,3513,13539,3525,13539,3528,13528,3532,13539,3544,13539,3534,13547,3538,13559,3528,13552,3519,13559xe" filled="f" stroked="t" strokeweight=".627pt" strokecolor="#FFFFFF">
                <v:path arrowok="t"/>
              </v:shape>
            </v:group>
            <v:group style="position:absolute;left:3300;top:13640;width:38;height:37" coordorigin="3300,13640" coordsize="38,37">
              <v:shape style="position:absolute;left:3300;top:13640;width:38;height:37" coordorigin="3300,13640" coordsize="38,37" path="m3338,13652l3300,13652,3312,13662,3307,13676,3319,13667,3328,13667,3326,13662,3338,13652e" filled="t" fillcolor="#FFFFFF" stroked="f">
                <v:path arrowok="t"/>
                <v:fill/>
              </v:shape>
              <v:shape style="position:absolute;left:3300;top:13640;width:38;height:37" coordorigin="3300,13640" coordsize="38,37" path="m3328,13667l3319,13667,3331,13676,3328,13667e" filled="t" fillcolor="#FFFFFF" stroked="f">
                <v:path arrowok="t"/>
                <v:fill/>
              </v:shape>
              <v:shape style="position:absolute;left:3300;top:13640;width:38;height:37" coordorigin="3300,13640" coordsize="38,37" path="m3319,13640l3315,13652,3323,13652,3319,13640e" filled="t" fillcolor="#FFFFFF" stroked="f">
                <v:path arrowok="t"/>
                <v:fill/>
              </v:shape>
            </v:group>
            <v:group style="position:absolute;left:3405;top:13699;width:38;height:37" coordorigin="3405,13699" coordsize="38,37">
              <v:shape style="position:absolute;left:3405;top:13699;width:38;height:37" coordorigin="3405,13699" coordsize="38,37" path="m3442,13712l3405,13712,3417,13721,3412,13736,3424,13727,3433,13727,3431,13721,3442,13712e" filled="t" fillcolor="#FFFFFF" stroked="f">
                <v:path arrowok="t"/>
                <v:fill/>
              </v:shape>
              <v:shape style="position:absolute;left:3405;top:13699;width:38;height:37" coordorigin="3405,13699" coordsize="38,37" path="m3433,13727l3424,13727,3435,13735,3433,13727e" filled="t" fillcolor="#FFFFFF" stroked="f">
                <v:path arrowok="t"/>
                <v:fill/>
              </v:shape>
              <v:shape style="position:absolute;left:3405;top:13699;width:38;height:37" coordorigin="3405,13699" coordsize="38,37" path="m3424,13699l3419,13712,3428,13712,3424,13699e" filled="t" fillcolor="#FFFFFF" stroked="f">
                <v:path arrowok="t"/>
                <v:fill/>
              </v:shape>
            </v:group>
            <v:group style="position:absolute;left:3340;top:13682;width:37;height:37" coordorigin="3340,13682" coordsize="37,37">
              <v:shape style="position:absolute;left:3340;top:13682;width:37;height:37" coordorigin="3340,13682" coordsize="37,37" path="m3377,13695l3340,13695,3351,13704,3346,13718,3358,13709,3367,13709,3365,13704,3377,13695e" filled="t" fillcolor="#FFFFFF" stroked="f">
                <v:path arrowok="t"/>
                <v:fill/>
              </v:shape>
              <v:shape style="position:absolute;left:3340;top:13682;width:37;height:37" coordorigin="3340,13682" coordsize="37,37" path="m3367,13709l3358,13709,3370,13718,3367,13709e" filled="t" fillcolor="#FFFFFF" stroked="f">
                <v:path arrowok="t"/>
                <v:fill/>
              </v:shape>
              <v:shape style="position:absolute;left:3340;top:13682;width:37;height:37" coordorigin="3340,13682" coordsize="37,37" path="m3358,13682l3354,13695,3362,13695,3358,13682e" filled="t" fillcolor="#FFFFFF" stroked="f">
                <v:path arrowok="t"/>
                <v:fill/>
              </v:shape>
            </v:group>
            <v:group style="position:absolute;left:3470;top:13682;width:38;height:37" coordorigin="3470,13682" coordsize="38,37">
              <v:shape style="position:absolute;left:3470;top:13682;width:38;height:37" coordorigin="3470,13682" coordsize="38,37" path="m3508,13695l3470,13695,3482,13704,3477,13718,3489,13709,3498,13709,3496,13704,3508,13695e" filled="t" fillcolor="#FFFFFF" stroked="f">
                <v:path arrowok="t"/>
                <v:fill/>
              </v:shape>
              <v:shape style="position:absolute;left:3470;top:13682;width:38;height:37" coordorigin="3470,13682" coordsize="38,37" path="m3498,13709l3489,13709,3501,13718,3498,13709e" filled="t" fillcolor="#FFFFFF" stroked="f">
                <v:path arrowok="t"/>
                <v:fill/>
              </v:shape>
              <v:shape style="position:absolute;left:3470;top:13682;width:38;height:37" coordorigin="3470,13682" coordsize="38,37" path="m3489,13682l3485,13695,3493,13695,3489,13682e" filled="t" fillcolor="#FFFFFF" stroked="f">
                <v:path arrowok="t"/>
                <v:fill/>
              </v:shape>
            </v:group>
            <v:group style="position:absolute;left:3510;top:13640;width:38;height:37" coordorigin="3510,13640" coordsize="38,37">
              <v:shape style="position:absolute;left:3510;top:13640;width:38;height:37" coordorigin="3510,13640" coordsize="38,37" path="m3547,13652l3510,13652,3521,13662,3516,13676,3528,13667,3537,13667,3536,13662,3547,13652e" filled="t" fillcolor="#FFFFFF" stroked="f">
                <v:path arrowok="t"/>
                <v:fill/>
              </v:shape>
              <v:shape style="position:absolute;left:3510;top:13640;width:38;height:37" coordorigin="3510,13640" coordsize="38,37" path="m3537,13667l3528,13667,3540,13676,3537,13667e" filled="t" fillcolor="#FFFFFF" stroked="f">
                <v:path arrowok="t"/>
                <v:fill/>
              </v:shape>
              <v:shape style="position:absolute;left:3510;top:13640;width:38;height:37" coordorigin="3510,13640" coordsize="38,37" path="m3528,13640l3524,13652,3533,13652,3528,13640e" filled="t" fillcolor="#FFFFFF" stroked="f">
                <v:path arrowok="t"/>
                <v:fill/>
              </v:shape>
            </v:group>
            <v:group style="position:absolute;left:3513;top:13641;width:31;height:31" coordorigin="3513,13641" coordsize="31,31">
              <v:shape style="position:absolute;left:3513;top:13641;width:31;height:31" coordorigin="3513,13641" coordsize="31,31" path="m3519,13672l3522,13660,3513,13652,3525,13652,3528,13641,3532,13652,3544,13652,3534,13660,3538,13672,3528,13664,3519,13672xe" filled="f" stroked="t" strokeweight=".627pt" strokecolor="#FFFFFF">
                <v:path arrowok="t"/>
              </v:shape>
              <v:shape style="position:absolute;left:0;top:5565;width:11906;height:8312" type="#_x0000_t75">
                <v:imagedata r:id="rId8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22" w:lineRule="auto"/>
        <w:ind w:left="102" w:right="4826"/>
        <w:jc w:val="left"/>
        <w:rPr>
          <w:rFonts w:ascii="EurostileLTPro-Bold" w:hAnsi="EurostileLTPro-Bold" w:cs="EurostileLTPro-Bold" w:eastAsia="EurostileLTPro-Bold"/>
          <w:sz w:val="70"/>
          <w:szCs w:val="70"/>
        </w:rPr>
      </w:pPr>
      <w:rPr/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0"/>
          <w:w w:val="100"/>
          <w:b/>
          <w:bCs/>
        </w:rPr>
        <w:t>K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-50"/>
          <w:w w:val="100"/>
          <w:b/>
          <w:bCs/>
        </w:rPr>
        <w:t>AT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-8"/>
          <w:w w:val="100"/>
          <w:b/>
          <w:bCs/>
        </w:rPr>
        <w:t>L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0"/>
          <w:w w:val="100"/>
          <w:b/>
          <w:bCs/>
        </w:rPr>
        <w:t>OG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70"/>
          <w:szCs w:val="70"/>
          <w:color w:val="FFFFFF"/>
          <w:spacing w:val="0"/>
          <w:w w:val="100"/>
          <w:b/>
          <w:bCs/>
        </w:rPr>
        <w:t>VÝROBKŮ</w:t>
      </w:r>
      <w:r>
        <w:rPr>
          <w:rFonts w:ascii="EurostileLTPro-Bold" w:hAnsi="EurostileLTPro-Bold" w:cs="EurostileLTPro-Bold" w:eastAsia="EurostileLTPro-Bold"/>
          <w:sz w:val="70"/>
          <w:szCs w:val="7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0" w:lineRule="auto"/>
        <w:ind w:left="16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FFFF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-7"/>
          <w:w w:val="101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9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168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135.563019pt;width:595.276001pt;height:663.835pt;mso-position-horizontal-relative:page;mso-position-vertical-relative:page;z-index:-3985" coordorigin="0,2711" coordsize="11906,13277">
            <v:group style="position:absolute;left:0;top:2721;width:11906;height:11688" coordorigin="0,2721" coordsize="11906,11688">
              <v:shape style="position:absolute;left:0;top:2721;width:11906;height:11688" coordorigin="0,2721" coordsize="11906,11688" path="m0,14409l11906,14409,11906,2721,0,2721,0,14409xe" filled="t" fillcolor="#E6E7E8" stroked="f">
                <v:path arrowok="t"/>
                <v:fill/>
              </v:shape>
            </v:group>
            <v:group style="position:absolute;left:0;top:14409;width:11906;height:1569" coordorigin="0,14409" coordsize="11906,1569">
              <v:shape style="position:absolute;left:0;top:14409;width:11906;height:1568" coordorigin="0,14409" coordsize="11906,1568" path="m0,14409l0,15978,11906,15978,11906,14409,0,14409e" filled="t" fillcolor="#C7C8CA" stroked="f">
                <v:path arrowok="t"/>
                <v:fill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4" w:lineRule="auto"/>
        <w:ind w:left="1134" w:right="10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Zna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-1"/>
          <w:w w:val="100"/>
          <w:b/>
          <w:bCs/>
        </w:rPr>
        <w:t>č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ka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1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BR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-9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VOLL®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byla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založena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října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1992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</w:rPr>
        <w:t>Žirovnici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Vysočině.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název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vznikl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zkratky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zakladatelů: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93"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0"/>
          <w:w w:val="100"/>
          <w:b/>
          <w:bCs/>
        </w:rPr>
        <w:t>BRA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(tři)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0"/>
          <w:w w:val="100"/>
          <w:b/>
          <w:bCs/>
        </w:rPr>
        <w:t>VO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(ráčkové)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92"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(uboš)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EurostileLTPro-Demi" w:hAnsi="EurostileLTPro-Demi" w:cs="EurostileLTPro-Demi" w:eastAsia="EurostileLTPro-Demi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(ibor).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společnost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členem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mezinárodní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skupiny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divize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onstruction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Products.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7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roce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firma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fúzovala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dalšími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jednotkami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onstruction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9"/>
        </w:rPr>
        <w:t>Č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eské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republice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přejmenovala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Befestigungs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ysteme.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Výrobky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stále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prodávají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zavedenou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značkou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8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6"/>
        </w:rPr>
        <w:t>VOLL®.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247" w:lineRule="auto"/>
        <w:ind w:left="1134" w:right="10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ITW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79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0"/>
          <w:w w:val="100"/>
          <w:b/>
          <w:bCs/>
        </w:rPr>
        <w:t>(Illinois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79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-26"/>
          <w:w w:val="100"/>
          <w:b/>
          <w:bCs/>
        </w:rPr>
        <w:t>T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0"/>
          <w:w w:val="100"/>
          <w:b/>
          <w:bCs/>
        </w:rPr>
        <w:t>ool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79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-7"/>
          <w:w w:val="100"/>
          <w:b/>
          <w:bCs/>
        </w:rPr>
        <w:t>W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0"/>
          <w:w w:val="100"/>
          <w:b/>
          <w:bCs/>
        </w:rPr>
        <w:t>orks)</w:t>
      </w:r>
      <w:r>
        <w:rPr>
          <w:rFonts w:ascii="EurostileLTPro-Demi" w:hAnsi="EurostileLTPro-Demi" w:cs="EurostileLTPro-Demi" w:eastAsia="EurostileLTPro-Demi"/>
          <w:sz w:val="24"/>
          <w:szCs w:val="24"/>
          <w:color w:val="ED1B2D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společností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téměř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letou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zkušeností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navrhování,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vývoji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výrobě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různých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produktů.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Patří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mezi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ně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upevňovací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součástky,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zařízení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ystémy,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které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jsou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dodávány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zákazníkům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celém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větě.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vědčené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strategie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produktové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inovace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umožňují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pronikat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nové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trhy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nových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průmyslových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odvětví.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Pořizovatelé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rámci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podniků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zlepšují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nabídky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vým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zákazníkům,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tím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poskytují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základ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pokračující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růst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organizace.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9402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Globalizace</w:t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3" w:lineRule="exact"/>
        <w:ind w:left="1134" w:right="107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nadnárodní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skupina,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které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zaměstnává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58.000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</w:rPr>
        <w:t>lidí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7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7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zemích.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spolu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více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než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5.000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34" w:right="16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různých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produktových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řad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znamená,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že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dobrou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pozici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výzvám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dnešního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globálního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trhu.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9212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Diverzifikace</w:t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3" w:lineRule="exact"/>
        <w:ind w:left="1134" w:right="107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</w:rPr>
        <w:t>elkový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úspěch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pochází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kolektivních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výsledků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mnoha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různých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trzích,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převážně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stavebnictví,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50" w:lineRule="auto"/>
        <w:ind w:left="1134" w:right="10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automobilového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potravinářského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průmyslu.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kombinace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zajišťuje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stabilitu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příjmů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průběhu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hospodářských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</w:rPr>
        <w:t>výkyvů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pomáhá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minimalizovat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dopady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jednotlivé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země.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9834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Ino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-2"/>
          <w:w w:val="100"/>
          <w:b/>
          <w:bCs/>
        </w:rPr>
        <w:t>v</w:t>
      </w:r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ace</w:t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3" w:lineRule="exact"/>
        <w:ind w:left="1134" w:right="107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téměř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století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čele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inovací.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držitelem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více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jak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16.000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patentů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napříč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segmenty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jako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34" w:right="10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jsou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Automotive,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onstruction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Products,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Equipment,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Polymers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</w:rPr>
        <w:t>Fluids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či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Specialty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Products,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což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34" w:right="495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dává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dobrou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pozici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čelit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výzvám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dnešního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globálního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trhu.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9760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ED1B2D"/>
          <w:spacing w:val="0"/>
          <w:w w:val="100"/>
          <w:b/>
          <w:bCs/>
        </w:rPr>
        <w:t>Akvizice</w:t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3" w:lineRule="exact"/>
        <w:ind w:left="1134" w:right="107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Zkušenosti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spolu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poznatky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nashromážděné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tnerství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zákazníky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pomáhají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řídit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</w:rPr>
        <w:t>akviziční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</w:rPr>
        <w:t>proce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7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134" w:right="151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ITW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hodnotí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nakonec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kupuje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firmy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produkty,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které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umožní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překonání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očekávání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vých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zákazníků.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960" w:bottom="280" w:left="0" w:right="0"/>
          <w:headerReference w:type="default" r:id="rId9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313" w:lineRule="exact"/>
        <w:ind w:left="6408" w:right="4370"/>
        <w:jc w:val="center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58595B"/>
          <w:spacing w:val="0"/>
          <w:w w:val="100"/>
          <w:b/>
          <w:bCs/>
          <w:position w:val="-1"/>
        </w:rPr>
        <w:t>OB</w:t>
      </w:r>
      <w:r>
        <w:rPr>
          <w:rFonts w:ascii="EurostileLTPro-Bold" w:hAnsi="EurostileLTPro-Bold" w:cs="EurostileLTPro-Bold" w:eastAsia="EurostileLTPro-Bold"/>
          <w:sz w:val="28"/>
          <w:szCs w:val="28"/>
          <w:color w:val="58595B"/>
          <w:spacing w:val="-3"/>
          <w:w w:val="100"/>
          <w:b/>
          <w:bCs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8"/>
          <w:szCs w:val="28"/>
          <w:color w:val="58595B"/>
          <w:spacing w:val="0"/>
          <w:w w:val="100"/>
          <w:b/>
          <w:bCs/>
          <w:position w:val="-1"/>
        </w:rPr>
        <w:t>AH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960" w:bottom="280" w:left="0" w:right="0"/>
          <w:pgSz w:w="11920" w:h="1684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2299"/>
        <w:jc w:val="both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Zkušení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pa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1"/>
          <w:w w:val="100"/>
          <w:b/>
          <w:bCs/>
        </w:rPr>
        <w:t>r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tneři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34" w:right="-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testování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vývoji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produktů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sázíme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34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vědčenou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spolupráci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renomovanými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tne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stavebnictví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průmyslu,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spolků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institucí.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2449"/>
        <w:jc w:val="both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Cent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"/>
          <w:w w:val="100"/>
          <w:b/>
          <w:bCs/>
        </w:rPr>
        <w:t>r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ální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sklad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34" w:right="-4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5"/>
        </w:rPr>
        <w:t>Zbož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7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mám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připraven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centrální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skladě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34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Pelhřimově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Modern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technologi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pomáhají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7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zajisti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ychl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nekomplikovan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dodávk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8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modern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skladovac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centru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zajišťuj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včasnou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dodávk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našeh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zbož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esko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Slovenskou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republiku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dál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vybran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zem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středn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vrop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341"/>
        <w:jc w:val="both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2"/>
          <w:w w:val="100"/>
          <w:b/>
          <w:bCs/>
        </w:rPr>
        <w:t>P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éče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o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zákazníky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zákazni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ký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se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2"/>
          <w:w w:val="100"/>
          <w:b/>
          <w:bCs/>
        </w:rPr>
        <w:t>r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vis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34" w:right="-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Máte-li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jakékoli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otázky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týkající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společnosti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34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produktů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ITW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Bravoll,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neváhejte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kontaktovat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náš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Zákaznický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8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ám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dispozici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pracovn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dob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8.0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17.0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čísle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+420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565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428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603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323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ED1B2D"/>
          <w:spacing w:val="0"/>
          <w:w w:val="111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tabs>
          <w:tab w:pos="36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"/>
          <w:w w:val="7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6"/>
          <w:w w:val="7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8"/>
        </w:rPr>
        <w:t>ANOVENÍ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7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8"/>
        </w:rPr>
        <w:t>DÉL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"/>
          <w:w w:val="78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2"/>
          <w:w w:val="7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"/>
          <w:w w:val="78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"/>
          <w:w w:val="7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8"/>
        </w:rPr>
        <w:t>TVY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4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6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PŘEHLED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8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PRODU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85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TŮ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5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6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6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6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3"/>
        </w:rPr>
        <w:t>SX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8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5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9"/>
        </w:rPr>
        <w:t>KZ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10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5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4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12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5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4"/>
        </w:rPr>
        <w:t>PŘÍS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4"/>
        </w:rPr>
        <w:t>UŠEN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8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4"/>
        </w:rPr>
        <w:t>TVÍ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7"/>
          <w:w w:val="8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14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5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5"/>
        </w:rPr>
        <w:t>TIT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5"/>
          <w:w w:val="7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60/5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5"/>
        </w:rPr>
        <w:t>TIT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5"/>
          <w:w w:val="7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60/5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16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500" w:val="left"/>
        </w:tabs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CB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</w:r>
      <w:r>
        <w:rPr>
          <w:rFonts w:ascii="EurostileLTPro-Bold" w:hAnsi="EurostileLTPro-Bold" w:cs="EurostileLTPro-Bold" w:eastAsia="EurostileLTPro-Bold"/>
          <w:sz w:val="28"/>
          <w:szCs w:val="28"/>
          <w:color w:val="ED1B2D"/>
          <w:spacing w:val="0"/>
          <w:w w:val="100"/>
          <w:b/>
          <w:bCs/>
        </w:rPr>
        <w:t>18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103" w:space="1345"/>
            <w:col w:w="5472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6" w:after="0" w:line="240" w:lineRule="auto"/>
        <w:ind w:left="1134" w:right="2435"/>
        <w:jc w:val="both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/>
        <w:pict>
          <v:group style="position:absolute;margin-left:0pt;margin-top:135.563019pt;width:595.276001pt;height:663.835pt;mso-position-horizontal-relative:page;mso-position-vertical-relative:page;z-index:-3984" coordorigin="0,2711" coordsize="11906,13277">
            <v:group style="position:absolute;left:0;top:2721;width:11906;height:11688" coordorigin="0,2721" coordsize="11906,11688">
              <v:shape style="position:absolute;left:0;top:2721;width:11906;height:11688" coordorigin="0,2721" coordsize="11906,11688" path="m0,14409l11906,14409,11906,2721,0,2721,0,14409xe" filled="t" fillcolor="#E6E7E8" stroked="f">
                <v:path arrowok="t"/>
                <v:fill/>
              </v:shape>
            </v:group>
            <v:group style="position:absolute;left:0;top:14409;width:11906;height:1569" coordorigin="0,14409" coordsize="11906,1569">
              <v:shape style="position:absolute;left:0;top:14409;width:11906;height:1568" coordorigin="0,14409" coordsize="11906,1568" path="m0,14409l0,15978,11906,15978,11906,14409,0,14409e" filled="t" fillcolor="#C7C8CA" stroked="f">
                <v:path arrowok="t"/>
                <v:fill/>
              </v:shape>
            </v:group>
            <v:group style="position:absolute;left:6368;top:3246;width:3170;height:680" coordorigin="6368,3246" coordsize="3170,680">
              <v:shape style="position:absolute;left:6368;top:3246;width:3170;height:680" coordorigin="6368,3246" coordsize="3170,680" path="m9539,3246l6368,3246,6368,3926,9539,3926,9539,3246e" filled="t" fillcolor="#FFFFFF" stroked="f">
                <v:path arrowok="t"/>
                <v:fill/>
              </v:shape>
            </v:group>
            <v:group style="position:absolute;left:9539;top:3246;width:1225;height:680" coordorigin="9539,3246" coordsize="1225,680">
              <v:shape style="position:absolute;left:9539;top:3246;width:1225;height:680" coordorigin="9539,3246" coordsize="1225,680" path="m10763,3246l9539,3246,9539,3926,10763,3926,10763,3246e" filled="t" fillcolor="#FFFFFF" stroked="f">
                <v:path arrowok="t"/>
                <v:fill/>
              </v:shape>
            </v:group>
            <v:group style="position:absolute;left:6369;top:3926;width:4395;height:2" coordorigin="6369,3926" coordsize="4395,2">
              <v:shape style="position:absolute;left:6369;top:3926;width:4395;height:2" coordorigin="6369,3926" coordsize="4395,0" path="m6369,3926l10763,3926e" filled="f" stroked="t" strokeweight=".5pt" strokecolor="#ED1B2D">
                <v:path arrowok="t"/>
              </v:shape>
            </v:group>
            <v:group style="position:absolute;left:6369;top:4606;width:4395;height:2" coordorigin="6369,4606" coordsize="4395,2">
              <v:shape style="position:absolute;left:6369;top:4606;width:4395;height:2" coordorigin="6369,4606" coordsize="4395,0" path="m6369,4606l10763,4606e" filled="f" stroked="t" strokeweight=".5pt" strokecolor="#ED1B2D">
                <v:path arrowok="t"/>
              </v:shape>
            </v:group>
            <v:group style="position:absolute;left:6369;top:5287;width:4395;height:2" coordorigin="6369,5287" coordsize="4395,2">
              <v:shape style="position:absolute;left:6369;top:5287;width:4395;height:2" coordorigin="6369,5287" coordsize="4395,0" path="m6369,5287l10763,5287e" filled="f" stroked="t" strokeweight=".5pt" strokecolor="#ED1B2D">
                <v:path arrowok="t"/>
              </v:shape>
            </v:group>
            <v:group style="position:absolute;left:6369;top:5967;width:4395;height:2" coordorigin="6369,5967" coordsize="4395,2">
              <v:shape style="position:absolute;left:6369;top:5967;width:4395;height:2" coordorigin="6369,5967" coordsize="4395,0" path="m6369,5967l10763,5967e" filled="f" stroked="t" strokeweight=".5pt" strokecolor="#ED1B2D">
                <v:path arrowok="t"/>
              </v:shape>
            </v:group>
            <v:group style="position:absolute;left:6369;top:6647;width:4395;height:2" coordorigin="6369,6647" coordsize="4395,2">
              <v:shape style="position:absolute;left:6369;top:6647;width:4395;height:2" coordorigin="6369,6647" coordsize="4395,0" path="m6369,6647l10763,6647e" filled="f" stroked="t" strokeweight=".5pt" strokecolor="#ED1B2D">
                <v:path arrowok="t"/>
              </v:shape>
            </v:group>
            <v:group style="position:absolute;left:6369;top:7328;width:4395;height:2" coordorigin="6369,7328" coordsize="4395,2">
              <v:shape style="position:absolute;left:6369;top:7328;width:4395;height:2" coordorigin="6369,7328" coordsize="4395,0" path="m6369,7328l10763,7328e" filled="f" stroked="t" strokeweight=".5pt" strokecolor="#ED1B2D">
                <v:path arrowok="t"/>
              </v:shape>
            </v:group>
            <v:group style="position:absolute;left:6369;top:8008;width:4395;height:2" coordorigin="6369,8008" coordsize="4395,2">
              <v:shape style="position:absolute;left:6369;top:8008;width:4395;height:2" coordorigin="6369,8008" coordsize="4395,0" path="m6369,8008l10763,8008e" filled="f" stroked="t" strokeweight=".5pt" strokecolor="#ED1B2D">
                <v:path arrowok="t"/>
              </v:shape>
            </v:group>
            <v:group style="position:absolute;left:6369;top:8688;width:4395;height:2" coordorigin="6369,8688" coordsize="4395,2">
              <v:shape style="position:absolute;left:6369;top:8688;width:4395;height:2" coordorigin="6369,8688" coordsize="4395,0" path="m6369,8688l10763,8688e" filled="f" stroked="t" strokeweight=".5pt" strokecolor="#ED1B2D">
                <v:path arrowok="t"/>
              </v:shape>
            </v:group>
            <v:group style="position:absolute;left:6369;top:9369;width:4395;height:2" coordorigin="6369,9369" coordsize="4395,2">
              <v:shape style="position:absolute;left:6369;top:9369;width:4395;height:2" coordorigin="6369,9369" coordsize="4395,0" path="m6369,9369l10763,9369e" filled="f" stroked="t" strokeweight=".5pt" strokecolor="#ED1B2D">
                <v:path arrowok="t"/>
              </v:shape>
            </v:group>
            <v:group style="position:absolute;left:6369;top:10049;width:4395;height:2" coordorigin="6369,10049" coordsize="4395,2">
              <v:shape style="position:absolute;left:6369;top:10049;width:4395;height:2" coordorigin="6369,10049" coordsize="4395,0" path="m6369,10049l10763,10049e" filled="f" stroked="t" strokeweight=".5pt" strokecolor="#ED1B2D">
                <v:path arrowok="t"/>
              </v:shape>
            </v:group>
            <v:group style="position:absolute;left:1134;top:8626;width:920;height:920" coordorigin="1134,8626" coordsize="920,920">
              <v:shape style="position:absolute;left:1134;top:8626;width:920;height:920" coordorigin="1134,8626" coordsize="920,920" path="m1970,8626l1197,8628,1146,8667,1134,8710,1137,9483,1175,9534,1218,9545,1991,9543,2042,9504,2054,9462,2051,8689,2012,8637,1970,8626e" filled="t" fillcolor="#808285" stroked="f">
                <v:path arrowok="t"/>
                <v:fill/>
              </v:shape>
            </v:group>
            <v:group style="position:absolute;left:1475;top:9000;width:247;height:283" coordorigin="1475,9000" coordsize="247,283">
              <v:shape style="position:absolute;left:1475;top:9000;width:247;height:283" coordorigin="1475,9000" coordsize="247,283" path="m1673,9000l1608,9012,1546,9033,1491,9095,1475,9146,1478,9161,1509,9224,1557,9270,1588,9283,1602,9280,1666,9233,1703,9173,1720,9113,1722,9100,1720,9077,1702,9019,1673,9000e" filled="t" fillcolor="#FFFFFF" stroked="f">
                <v:path arrowok="t"/>
                <v:fill/>
              </v:shape>
            </v:group>
            <v:group style="position:absolute;left:1389;top:8832;width:393;height:389" coordorigin="1389,8832" coordsize="393,389">
              <v:shape style="position:absolute;left:1389;top:8832;width:393;height:389" coordorigin="1389,8832" coordsize="393,389" path="m1593,8832l1532,8843,1478,8874,1435,8922,1404,8983,1389,9053,1391,9090,1407,9148,1446,9202,1474,9222,1469,9210,1466,9197,1464,9183,1464,9170,1464,9166,1482,9096,1526,9040,1588,9010,1649,8994,1665,8990,1678,8986,1783,8986,1782,8984,1752,8923,1709,8875,1656,8844,1596,8832,1593,8832e" filled="t" fillcolor="#FFFFFF" stroked="f">
                <v:path arrowok="t"/>
                <v:fill/>
              </v:shape>
            </v:group>
            <v:group style="position:absolute;left:1678;top:8986;width:120;height:229" coordorigin="1678,8986" coordsize="120,229">
              <v:shape style="position:absolute;left:1678;top:8986;width:120;height:229" coordorigin="1678,8986" coordsize="120,229" path="m1783,8986l1678,8986,1693,9000,1705,9015,1730,9092,1731,9115,1730,9138,1728,9159,1724,9179,1719,9197,1712,9215,1740,9200,1793,9152,1798,9081,1797,9056,1794,9031,1789,9007,1783,8986e" filled="t" fillcolor="#FFFFFF" stroked="f">
                <v:path arrowok="t"/>
                <v:fill/>
              </v:shape>
            </v:group>
            <v:group style="position:absolute;left:1196;top:9317;width:794;height:179" coordorigin="1196,9317" coordsize="794,179">
              <v:shape style="position:absolute;left:1196;top:9317;width:794;height:179" coordorigin="1196,9317" coordsize="794,179" path="m1503,9319l1445,9332,1365,9356,1301,9381,1252,9404,1235,9414,1219,9428,1208,9445,1200,9465,1196,9495,1991,9495,1990,9476,1984,9455,1981,9449,1594,9449,1592,9441,1564,9376,1528,9337,1503,9319e" filled="t" fillcolor="#FFFFFF" stroked="f">
                <v:path arrowok="t"/>
                <v:fill/>
              </v:shape>
              <v:shape style="position:absolute;left:1196;top:9317;width:794;height:179" coordorigin="1196,9317" coordsize="794,179" path="m1691,9317l1627,9372,1600,9426,1594,9449,1981,9449,1975,9437,1961,9421,1945,9409,1935,9404,1870,9370,1809,9344,1741,9327,1691,9317e" filled="t" fillcolor="#FFFFFF" stroked="f">
                <v:path arrowok="t"/>
                <v:fill/>
              </v:shape>
            </v:group>
            <v:group style="position:absolute;left:1677;top:9171;width:72;height:103" coordorigin="1677,9171" coordsize="72,103">
              <v:shape style="position:absolute;left:1677;top:9171;width:72;height:103" coordorigin="1677,9171" coordsize="72,103" path="m1749,9171l1735,9177,1728,9196,1718,9217,1707,9237,1693,9253,1677,9262,1681,9274,1731,9217,1747,9179,1749,9171e" filled="t" fillcolor="#FFFFFF" stroked="f">
                <v:path arrowok="t"/>
                <v:fill/>
              </v:shape>
            </v:group>
            <v:group style="position:absolute;left:1649;top:9246;width:48;height:46" coordorigin="1649,9246" coordsize="48,46">
              <v:shape style="position:absolute;left:1649;top:9246;width:48;height:46" coordorigin="1649,9246" coordsize="48,46" path="m1667,9246l1656,9252,1649,9274,1656,9286,1679,9292,1691,9286,1697,9264,1690,9252,1667,9246e" filled="t" fillcolor="#FFFFFF" stroked="f">
                <v:path arrowok="t"/>
                <v:fill/>
              </v:shape>
            </v:group>
            <v:group style="position:absolute;left:1134;top:11461;width:920;height:920" coordorigin="1134,11461" coordsize="920,920">
              <v:shape style="position:absolute;left:1134;top:11461;width:920;height:920" coordorigin="1134,11461" coordsize="920,920" path="m1970,11461l1197,11464,1146,11502,1134,11545,1137,12318,1175,12369,1218,12381,1991,12378,2042,12340,2054,12297,2051,11524,2012,11473,1970,11461e" filled="t" fillcolor="#808285" stroked="f">
                <v:path arrowok="t"/>
                <v:fill/>
              </v:shape>
            </v:group>
            <v:group style="position:absolute;left:1328;top:12026;width:533;height:262" coordorigin="1328,12026" coordsize="533,262">
              <v:shape style="position:absolute;left:1328;top:12026;width:533;height:262" coordorigin="1328,12026" coordsize="533,262" path="m1702,12106l1594,12106,1811,12285,1819,12288,1827,12288,1829,12288,1844,12282,1861,12261,1860,12242,1849,12226,1702,12106e" filled="t" fillcolor="#FFFFFF" stroked="f">
                <v:path arrowok="t"/>
                <v:fill/>
              </v:shape>
              <v:shape style="position:absolute;left:1328;top:12026;width:533;height:262" coordorigin="1328,12026" coordsize="533,262" path="m1589,12026l1572,12034,1332,12233,1328,12248,1332,12265,1347,12285,1365,12288,1383,12280,1594,12106,1702,12106,1608,12029,1589,12026e" filled="t" fillcolor="#FFFFFF" stroked="f">
                <v:path arrowok="t"/>
                <v:fill/>
              </v:shape>
            </v:group>
            <v:group style="position:absolute;left:1328;top:11869;width:533;height:262" coordorigin="1328,11869" coordsize="533,262">
              <v:shape style="position:absolute;left:1328;top:11869;width:533;height:262" coordorigin="1328,11869" coordsize="533,262" path="m1702,11948l1594,11948,1811,12128,1819,12131,1827,12131,1829,12131,1844,12125,1861,12103,1860,12085,1849,12069,1702,11948e" filled="t" fillcolor="#FFFFFF" stroked="f">
                <v:path arrowok="t"/>
                <v:fill/>
              </v:shape>
              <v:shape style="position:absolute;left:1328;top:11869;width:533;height:262" coordorigin="1328,11869" coordsize="533,262" path="m1589,11869l1572,11876,1332,12076,1328,12091,1332,12108,1347,12128,1365,12130,1383,12123,1594,11948,1702,11948,1608,11872,1589,11869e" filled="t" fillcolor="#FFFFFF" stroked="f">
                <v:path arrowok="t"/>
                <v:fill/>
              </v:shape>
            </v:group>
            <v:group style="position:absolute;left:1328;top:11711;width:533;height:262" coordorigin="1328,11711" coordsize="533,262">
              <v:shape style="position:absolute;left:1328;top:11711;width:533;height:262" coordorigin="1328,11711" coordsize="533,262" path="m1702,11791l1594,11791,1811,11971,1819,11973,1827,11973,1829,11973,1844,11967,1861,11946,1860,11928,1849,11912,1702,11791e" filled="t" fillcolor="#FFFFFF" stroked="f">
                <v:path arrowok="t"/>
                <v:fill/>
              </v:shape>
              <v:shape style="position:absolute;left:1328;top:11711;width:533;height:262" coordorigin="1328,11711" coordsize="533,262" path="m1589,11711l1572,11719,1332,11919,1328,11933,1332,11951,1347,11970,1365,11973,1383,11965,1594,11791,1702,11791,1608,11714,1589,11711e" filled="t" fillcolor="#FFFFFF" stroked="f">
                <v:path arrowok="t"/>
                <v:fill/>
              </v:shape>
            </v:group>
            <v:group style="position:absolute;left:1328;top:11554;width:533;height:262" coordorigin="1328,11554" coordsize="533,262">
              <v:shape style="position:absolute;left:1328;top:11554;width:533;height:262" coordorigin="1328,11554" coordsize="533,262" path="m1702,11634l1594,11634,1811,11813,1819,11816,1827,11816,1829,11816,1844,11810,1861,11789,1860,11770,1849,11754,1702,11634e" filled="t" fillcolor="#FFFFFF" stroked="f">
                <v:path arrowok="t"/>
                <v:fill/>
              </v:shape>
              <v:shape style="position:absolute;left:1328;top:11554;width:533;height:262" coordorigin="1328,11554" coordsize="533,262" path="m1589,11554l1572,11562,1332,11761,1328,11776,1332,11793,1347,11813,1365,11816,1383,11808,1594,11634,1702,11634,1608,11557,1589,11554e" filled="t" fillcolor="#FFFFFF" stroked="f">
                <v:path arrowok="t"/>
                <v:fill/>
              </v:shape>
            </v:group>
            <v:group style="position:absolute;left:1134;top:3246;width:920;height:920" coordorigin="1134,3246" coordsize="920,920">
              <v:shape style="position:absolute;left:1134;top:3246;width:920;height:920" coordorigin="1134,3246" coordsize="920,920" path="m1970,3246l1197,3248,1146,3287,1134,3330,1137,4103,1175,4154,1218,4165,1991,4163,2042,4124,2054,4082,2051,3309,2012,3257,1970,3246e" filled="t" fillcolor="#808285" stroked="f">
                <v:path arrowok="t"/>
                <v:fill/>
              </v:shape>
            </v:group>
            <v:group style="position:absolute;left:1516;top:3571;width:303;height:199" coordorigin="1516,3571" coordsize="303,199">
              <v:shape style="position:absolute;left:1516;top:3571;width:303;height:199" coordorigin="1516,3571" coordsize="303,199" path="m1766,3621l1581,3621,1581,3621,1606,3631,1630,3643,1692,3690,1738,3737,1749,3750,1758,3760,1766,3767,1772,3769,1787,3761,1801,3745,1814,3735,1819,3732,1766,3621e" filled="t" fillcolor="#FFFFFF" stroked="f">
                <v:path arrowok="t"/>
                <v:fill/>
              </v:shape>
              <v:shape style="position:absolute;left:1516;top:3571;width:303;height:199" coordorigin="1516,3571" coordsize="303,199" path="m1568,3571l1559,3572,1554,3578,1524,3612,1516,3622,1517,3636,1535,3653,1550,3652,1558,3643,1581,3621,1766,3621,1762,3614,1709,3614,1688,3609,1613,3580,1585,3574,1568,3571e" filled="t" fillcolor="#FFFFFF" stroked="f">
                <v:path arrowok="t"/>
                <v:fill/>
              </v:shape>
              <v:shape style="position:absolute;left:1516;top:3571;width:303;height:199" coordorigin="1516,3571" coordsize="303,199" path="m1757,3603l1742,3609,1727,3613,1709,3614,1762,3614,1757,3603e" filled="t" fillcolor="#FFFFFF" stroked="f">
                <v:path arrowok="t"/>
                <v:fill/>
              </v:shape>
            </v:group>
            <v:group style="position:absolute;left:1428;top:3757;width:191;height:138" coordorigin="1428,3757" coordsize="191,138">
              <v:shape style="position:absolute;left:1428;top:3757;width:191;height:138" coordorigin="1428,3757" coordsize="191,138" path="m1619,3869l1554,3869,1559,3878,1560,3881,1564,3885,1573,3893,1578,3895,1591,3895,1598,3892,1603,3887,1614,3876,1618,3871,1619,3869e" filled="t" fillcolor="#FFFFFF" stroked="f">
                <v:path arrowok="t"/>
                <v:fill/>
              </v:shape>
              <v:shape style="position:absolute;left:1428;top:3757;width:191;height:138" coordorigin="1428,3757" coordsize="191,138" path="m1614,3844l1508,3844,1509,3861,1512,3866,1521,3875,1527,3877,1537,3877,1541,3876,1545,3874,1554,3869,1619,3869,1621,3865,1620,3858,1620,3852,1617,3846,1614,3844e" filled="t" fillcolor="#FFFFFF" stroked="f">
                <v:path arrowok="t"/>
                <v:fill/>
              </v:shape>
              <v:shape style="position:absolute;left:1428;top:3757;width:191;height:138" coordorigin="1428,3757" coordsize="191,138" path="m1589,3813l1467,3813,1468,3830,1471,3836,1476,3840,1480,3844,1486,3846,1495,3846,1508,3844,1614,3844,1608,3838,1603,3836,1586,3834,1588,3823,1589,3820,1589,3813e" filled="t" fillcolor="#FFFFFF" stroked="f">
                <v:path arrowok="t"/>
                <v:fill/>
              </v:shape>
              <v:shape style="position:absolute;left:1428;top:3757;width:191;height:138" coordorigin="1428,3757" coordsize="191,138" path="m1468,3757l1455,3757,1448,3760,1444,3765,1435,3774,1430,3779,1428,3785,1429,3798,1432,3804,1441,3813,1447,3815,1455,3815,1467,3813,1589,3813,1589,3809,1586,3803,1578,3796,1548,3796,1546,3788,1490,3788,1485,3773,1483,3769,1481,3766,1474,3759,1468,3757e" filled="t" fillcolor="#FFFFFF" stroked="f">
                <v:path arrowok="t"/>
                <v:fill/>
              </v:shape>
              <v:shape style="position:absolute;left:1428;top:3757;width:191;height:138" coordorigin="1428,3757" coordsize="191,138" path="m1571,3792l1563,3792,1560,3792,1558,3793,1548,3796,1578,3796,1577,3794,1571,3792e" filled="t" fillcolor="#FFFFFF" stroked="f">
                <v:path arrowok="t"/>
                <v:fill/>
              </v:shape>
              <v:shape style="position:absolute;left:1428;top:3757;width:191;height:138" coordorigin="1428,3757" coordsize="191,138" path="m1528,3767l1515,3767,1508,3770,1503,3775,1490,3788,1546,3788,1544,3781,1542,3777,1533,3769,1528,3767e" filled="t" fillcolor="#FFFFFF" stroked="f">
                <v:path arrowok="t"/>
                <v:fill/>
              </v:shape>
            </v:group>
            <v:group style="position:absolute;left:1190;top:3516;width:213;height:274" coordorigin="1190,3516" coordsize="213,274">
              <v:shape style="position:absolute;left:1190;top:3516;width:213;height:274" coordorigin="1190,3516" coordsize="213,274" path="m1305,3516l1190,3747,1288,3790,1403,3559,1305,3516e" filled="t" fillcolor="#FFFFFF" stroked="f">
                <v:path arrowok="t"/>
                <v:fill/>
              </v:shape>
            </v:group>
            <v:group style="position:absolute;left:1767;top:3587;width:92;height:160" coordorigin="1767,3587" coordsize="92,160">
              <v:shape style="position:absolute;left:1767;top:3587;width:92;height:160" coordorigin="1767,3587" coordsize="92,160" path="m1787,3587l1767,3597,1838,3747,1859,3737,1787,3587e" filled="t" fillcolor="#FFFFFF" stroked="f">
                <v:path arrowok="t"/>
                <v:fill/>
              </v:shape>
            </v:group>
            <v:group style="position:absolute;left:1798;top:3527;width:200;height:271" coordorigin="1798,3527" coordsize="200,271">
              <v:shape style="position:absolute;left:1798;top:3527;width:200;height:271" coordorigin="1798,3527" coordsize="200,271" path="m1892,3527l1798,3575,1903,3798,1997,3749,1892,3527e" filled="t" fillcolor="#FFFFFF" stroked="f">
                <v:path arrowok="t"/>
                <v:fill/>
              </v:shape>
            </v:group>
            <v:group style="position:absolute;left:1369;top:3587;width:407;height:303" coordorigin="1369,3587" coordsize="407,303">
              <v:shape style="position:absolute;left:1369;top:3587;width:407;height:303" coordorigin="1369,3587" coordsize="407,303" path="m1775,3782l1573,3782,1582,3785,1595,3797,1599,3805,1600,3818,1599,3822,1598,3825,1606,3826,1613,3829,1626,3840,1630,3849,1631,3867,1628,3876,1622,3883,1615,3890,1617,3890,1627,3890,1635,3886,1646,3871,1647,3860,1642,3851,1694,3851,1697,3847,1698,3838,1695,3829,1733,3829,1742,3817,1742,3804,1735,3794,1767,3794,1774,3786,1775,3782,1775,3782e" filled="t" fillcolor="#FFFFFF" stroked="f">
                <v:path arrowok="t"/>
                <v:fill/>
              </v:shape>
              <v:shape style="position:absolute;left:1369;top:3587;width:407;height:303" coordorigin="1369,3587" coordsize="407,303" path="m1694,3851l1642,3851,1658,3864,1664,3865,1678,3865,1686,3862,1694,3851e" filled="t" fillcolor="#FFFFFF" stroked="f">
                <v:path arrowok="t"/>
                <v:fill/>
              </v:shape>
              <v:shape style="position:absolute;left:1369;top:3587;width:407;height:303" coordorigin="1369,3587" coordsize="407,303" path="m1733,3829l1695,3829,1698,3831,1702,3835,1708,3837,1722,3837,1730,3833,1733,3829e" filled="t" fillcolor="#FFFFFF" stroked="f">
                <v:path arrowok="t"/>
                <v:fill/>
              </v:shape>
              <v:shape style="position:absolute;left:1369;top:3587;width:407;height:303" coordorigin="1369,3587" coordsize="407,303" path="m1767,3794l1735,3794,1740,3797,1745,3799,1759,3799,1767,3795,1767,3794e" filled="t" fillcolor="#FFFFFF" stroked="f">
                <v:path arrowok="t"/>
                <v:fill/>
              </v:shape>
              <v:shape style="position:absolute;left:1369;top:3587;width:407;height:303" coordorigin="1369,3587" coordsize="407,303" path="m1742,3757l1530,3757,1538,3760,1550,3771,1554,3777,1555,3783,1558,3782,1562,3782,1775,3782,1776,3780,1772,3780,1760,3775,1744,3760,1742,3757e" filled="t" fillcolor="#FFFFFF" stroked="f">
                <v:path arrowok="t"/>
                <v:fill/>
              </v:shape>
              <v:shape style="position:absolute;left:1369;top:3587;width:407;height:303" coordorigin="1369,3587" coordsize="407,303" path="m1776,3779l1775,3780,1772,3780,1776,3780,1776,3779e" filled="t" fillcolor="#FFFFFF" stroked="f">
                <v:path arrowok="t"/>
                <v:fill/>
              </v:shape>
              <v:shape style="position:absolute;left:1369;top:3587;width:407;height:303" coordorigin="1369,3587" coordsize="407,303" path="m1733,3747l1471,3747,1479,3750,1485,3756,1490,3760,1493,3765,1494,3770,1496,3768,1502,3761,1512,3757,1742,3757,1733,3747e" filled="t" fillcolor="#FFFFFF" stroked="f">
                <v:path arrowok="t"/>
                <v:fill/>
              </v:shape>
              <v:shape style="position:absolute;left:1369;top:3587;width:407;height:303" coordorigin="1369,3587" coordsize="407,303" path="m1451,3590l1369,3729,1382,3736,1399,3746,1417,3760,1427,3768,1427,3767,1437,3758,1443,3751,1452,3747,1733,3747,1718,3731,1675,3688,1639,3660,1533,3660,1525,3657,1513,3646,1509,3638,1508,3629,1508,3620,1511,3612,1517,3606,1530,3590,1471,3590,1451,3590e" filled="t" fillcolor="#FFFFFF" stroked="f">
                <v:path arrowok="t"/>
                <v:fill/>
              </v:shape>
              <v:shape style="position:absolute;left:1369;top:3587;width:407;height:303" coordorigin="1369,3587" coordsize="407,303" path="m1588,3635l1565,3650,1559,3656,1550,3660,1639,3660,1625,3652,1607,3642,1588,3635e" filled="t" fillcolor="#FFFFFF" stroked="f">
                <v:path arrowok="t"/>
                <v:fill/>
              </v:shape>
              <v:shape style="position:absolute;left:1369;top:3587;width:407;height:303" coordorigin="1369,3587" coordsize="407,303" path="m1533,3587l1513,3589,1492,3590,1471,3590,1530,3590,1533,3587e" filled="t" fillcolor="#FFFFFF" stroked="f">
                <v:path arrowok="t"/>
                <v:fill/>
              </v:shape>
            </v:group>
            <v:group style="position:absolute;left:1335;top:3571;width:99;height:165" coordorigin="1335,3571" coordsize="99,165">
              <v:shape style="position:absolute;left:1335;top:3571;width:99;height:165" coordorigin="1335,3571" coordsize="99,165" path="m1413,3571l1335,3727,1357,3737,1434,3581,1413,3571e" filled="t" fillcolor="#FFFFFF" stroked="f">
                <v:path arrowok="t"/>
                <v:fill/>
              </v:shape>
            </v:group>
            <v:group style="position:absolute;left:1134;top:5576;width:920;height:920" coordorigin="1134,5576" coordsize="920,920">
              <v:shape style="position:absolute;left:1134;top:5576;width:920;height:920" coordorigin="1134,5576" coordsize="920,920" path="m1970,5576l1197,5578,1146,5617,1134,5660,1137,6433,1175,6484,1218,6495,1991,6493,2042,6454,2054,6412,2051,5639,2012,5587,1970,5576e" filled="t" fillcolor="#808285" stroked="f">
                <v:path arrowok="t"/>
                <v:fill/>
              </v:shape>
            </v:group>
            <v:group style="position:absolute;left:1208;top:5829;width:544;height:108" coordorigin="1208,5829" coordsize="544,108">
              <v:shape style="position:absolute;left:1208;top:5829;width:544;height:108" coordorigin="1208,5829" coordsize="544,108" path="m1474,5829l1208,5896,1208,5938,1473,5871,1648,5871,1474,5829e" filled="t" fillcolor="#FFFFFF" stroked="f">
                <v:path arrowok="t"/>
                <v:fill/>
              </v:shape>
              <v:shape style="position:absolute;left:1208;top:5829;width:544;height:108" coordorigin="1208,5829" coordsize="544,108" path="m1648,5871l1473,5871,1752,5938,1752,5896,1648,5871e" filled="t" fillcolor="#FFFFFF" stroked="f">
                <v:path arrowok="t"/>
                <v:fill/>
              </v:shape>
            </v:group>
            <v:group style="position:absolute;left:1713;top:5944;width:282;height:87" coordorigin="1713,5944" coordsize="282,87">
              <v:shape style="position:absolute;left:1713;top:5944;width:282;height:87" coordorigin="1713,5944" coordsize="282,87" path="m1713,5944l1713,5982,1994,6031,1994,5993,1713,5944e" filled="t" fillcolor="#FFFFFF" stroked="f">
                <v:path arrowok="t"/>
                <v:fill/>
              </v:shape>
            </v:group>
            <v:group style="position:absolute;left:1244;top:5886;width:723;height:356" coordorigin="1244,5886" coordsize="723,356">
              <v:shape style="position:absolute;left:1244;top:5886;width:723;height:356" coordorigin="1244,5886" coordsize="723,356" path="m1473,5886l1244,5944,1244,6242,1293,6242,1293,5995,1707,5995,1702,5994,1702,5944,1473,5886e" filled="t" fillcolor="#FFFFFF" stroked="f">
                <v:path arrowok="t"/>
                <v:fill/>
              </v:shape>
              <v:shape style="position:absolute;left:1244;top:5886;width:723;height:356" coordorigin="1244,5886" coordsize="723,356" path="m1707,5995l1659,5995,1659,6242,1713,6242,1713,6064,1967,6064,1967,6038,1707,5995e" filled="t" fillcolor="#FFFFFF" stroked="f">
                <v:path arrowok="t"/>
                <v:fill/>
              </v:shape>
              <v:shape style="position:absolute;left:1244;top:5886;width:723;height:356" coordorigin="1244,5886" coordsize="723,356" path="m1967,6064l1929,6064,1929,6242,1967,6242,1967,6064e" filled="t" fillcolor="#FFFFFF" stroked="f">
                <v:path arrowok="t"/>
                <v:fill/>
              </v:shape>
            </v:group>
            <v:group style="position:absolute;left:1313;top:6170;width:217;height:72" coordorigin="1313,6170" coordsize="217,72">
              <v:shape style="position:absolute;left:1313;top:6170;width:217;height:72" coordorigin="1313,6170" coordsize="217,72" path="m1313,6243l1530,6243,1530,6170,1313,6170,1313,6243xe" filled="t" fillcolor="#FFFFFF" stroked="f">
                <v:path arrowok="t"/>
                <v:fill/>
              </v:shape>
            </v:group>
            <v:group style="position:absolute;left:1313;top:6093;width:217;height:72" coordorigin="1313,6093" coordsize="217,72">
              <v:shape style="position:absolute;left:1313;top:6093;width:217;height:72" coordorigin="1313,6093" coordsize="217,72" path="m1313,6165l1530,6165,1530,6093,1313,6093,1313,6165xe" filled="t" fillcolor="#FFFFFF" stroked="f">
                <v:path arrowok="t"/>
                <v:fill/>
              </v:shape>
            </v:group>
            <v:group style="position:absolute;left:1725;top:6105;width:71;height:90" coordorigin="1725,6105" coordsize="71,90">
              <v:shape style="position:absolute;left:1725;top:6105;width:71;height:90" coordorigin="1725,6105" coordsize="71,90" path="m1725,6196l1797,6196,1797,6105,1725,6105,1725,6196xe" filled="t" fillcolor="#FFFFFF" stroked="f">
                <v:path arrowok="t"/>
                <v:fill/>
              </v:shape>
            </v:group>
            <v:group style="position:absolute;left:1725;top:6199;width:71;height:43" coordorigin="1725,6199" coordsize="71,43">
              <v:shape style="position:absolute;left:1725;top:6199;width:71;height:43" coordorigin="1725,6199" coordsize="71,43" path="m1725,6243l1797,6243,1797,6199,1725,6199,1725,6243xe" filled="t" fillcolor="#FFFFFF" stroked="f">
                <v:path arrowok="t"/>
                <v:fill/>
              </v:shape>
            </v:group>
            <v:group style="position:absolute;left:1845;top:6198;width:71;height:2" coordorigin="1845,6198" coordsize="71,2">
              <v:shape style="position:absolute;left:1845;top:6198;width:71;height:2" coordorigin="1845,6198" coordsize="71,0" path="m1845,6198l1917,6198e" filled="f" stroked="t" strokeweight="4.513pt" strokecolor="#FFFFFF">
                <v:path arrowok="t"/>
              </v:shape>
            </v:group>
            <v:group style="position:absolute;left:1313;top:6016;width:68;height:70" coordorigin="1313,6016" coordsize="68,70">
              <v:shape style="position:absolute;left:1313;top:6016;width:68;height:70" coordorigin="1313,6016" coordsize="68,70" path="m1313,6052l1382,6052e" filled="f" stroked="t" strokeweight="3.622pt" strokecolor="#FFFFFF">
                <v:path arrowok="t"/>
              </v:shape>
            </v:group>
            <v:group style="position:absolute;left:7166;top:13140;width:178;height:252" coordorigin="7166,13140" coordsize="178,252">
              <v:shape style="position:absolute;left:7166;top:13140;width:178;height:252" coordorigin="7166,13140" coordsize="178,252" path="m7166,13312l7190,13369,7241,13392,7257,13389,7274,13384,7290,13378,7248,13378,7232,13377,7217,13371,7204,13359,7192,13342,7182,13329,7171,13315,7166,13312e" filled="t" fillcolor="#9D0328" stroked="f">
                <v:path arrowok="t"/>
                <v:fill/>
              </v:shape>
              <v:shape style="position:absolute;left:7166;top:13140;width:178;height:252" coordorigin="7166,13140" coordsize="178,252" path="m7289,13140l7284,13152,7287,13165,7292,13183,7298,13205,7304,13229,7322,13305,7326,13345,7324,13357,7319,13362,7282,13373,7264,13377,7248,13378,7290,13378,7316,13369,7342,13361,7344,13349,7337,13283,7314,13195,7308,13171,7301,13146,7289,13140e" filled="t" fillcolor="#9D0328" stroked="f">
                <v:path arrowok="t"/>
                <v:fill/>
              </v:shape>
            </v:group>
            <v:group style="position:absolute;left:7073;top:13420;width:490;height:174" coordorigin="7073,13420" coordsize="490,174">
              <v:shape style="position:absolute;left:7073;top:13420;width:490;height:174" coordorigin="7073,13420" coordsize="490,174" path="m7551,13420l7480,13432,7413,13446,7347,13462,7282,13481,7214,13503,7143,13530,7087,13553,7073,13588,7078,13593,7202,13544,7250,13526,7320,13501,7390,13478,7459,13460,7531,13445,7555,13441,7563,13428,7551,13420e" filled="t" fillcolor="#9D0328" stroked="f">
                <v:path arrowok="t"/>
                <v:fill/>
              </v:shape>
            </v:group>
            <v:group style="position:absolute;left:6892;top:13519;width:146;height:69" coordorigin="6892,13519" coordsize="146,69">
              <v:shape style="position:absolute;left:6892;top:13519;width:146;height:69" coordorigin="6892,13519" coordsize="146,69" path="m6912,13519l6896,13526,6892,13542,6900,13556,6918,13561,6935,13562,6953,13566,6974,13571,6994,13577,7015,13583,7035,13587,7038,13583,7032,13574,7020,13564,7003,13554,6982,13547,6964,13538,6948,13528,6932,13521,6912,13519e" filled="t" fillcolor="#9D0328" stroked="f">
                <v:path arrowok="t"/>
                <v:fill/>
              </v:shape>
            </v:group>
            <v:group style="position:absolute;left:6576;top:13473;width:29;height:66" coordorigin="6576,13473" coordsize="29,66">
              <v:shape style="position:absolute;left:6576;top:13473;width:29;height:66" coordorigin="6576,13473" coordsize="29,66" path="m6589,13473l6577,13482,6576,13499,6581,13517,6589,13539,6602,13538,6605,13523,6599,13504,6598,13486,6598,13483,6589,13473e" filled="t" fillcolor="#9D0328" stroked="f">
                <v:path arrowok="t"/>
                <v:fill/>
              </v:shape>
            </v:group>
            <v:group style="position:absolute;left:6628;top:13482;width:25;height:39" coordorigin="6628,13482" coordsize="25,39">
              <v:shape style="position:absolute;left:6628;top:13482;width:25;height:39" coordorigin="6628,13482" coordsize="25,39" path="m6644,13482l6632,13491,6628,13510,6638,13521,6650,13513,6653,13495,6654,13493,6644,13482e" filled="t" fillcolor="#9D0328" stroked="f">
                <v:path arrowok="t"/>
                <v:fill/>
              </v:shape>
            </v:group>
            <v:group style="position:absolute;left:6519;top:13046;width:100;height:258" coordorigin="6519,13046" coordsize="100,258">
              <v:shape style="position:absolute;left:6519;top:13046;width:100;height:258" coordorigin="6519,13046" coordsize="100,258" path="m6619,13046l6605,13046,6519,13304,6533,13304,6619,13046e" filled="t" fillcolor="#9D0328" stroked="f">
                <v:path arrowok="t"/>
                <v:fill/>
              </v:shape>
            </v:group>
            <v:group style="position:absolute;left:6540;top:13046;width:100;height:258" coordorigin="6540,13046" coordsize="100,258">
              <v:shape style="position:absolute;left:6540;top:13046;width:100;height:258" coordorigin="6540,13046" coordsize="100,258" path="m6640,13046l6626,13046,6540,13304,6554,13304,6640,13046e" filled="t" fillcolor="#9D0328" stroked="f">
                <v:path arrowok="t"/>
                <v:fill/>
              </v:shape>
            </v:group>
            <v:group style="position:absolute;left:6561;top:13046;width:100;height:258" coordorigin="6561,13046" coordsize="100,258">
              <v:shape style="position:absolute;left:6561;top:13046;width:100;height:258" coordorigin="6561,13046" coordsize="100,258" path="m6661,13046l6647,13046,6561,13304,6576,13304,6661,13046e" filled="t" fillcolor="#9D0328" stroked="f">
                <v:path arrowok="t"/>
                <v:fill/>
              </v:shape>
            </v:group>
            <v:group style="position:absolute;left:6582;top:13046;width:100;height:258" coordorigin="6582,13046" coordsize="100,258">
              <v:shape style="position:absolute;left:6582;top:13046;width:100;height:258" coordorigin="6582,13046" coordsize="100,258" path="m6683,13046l6668,13046,6582,13304,6597,13304,6683,13046e" filled="t" fillcolor="#9D0328" stroked="f">
                <v:path arrowok="t"/>
                <v:fill/>
              </v:shape>
            </v:group>
            <v:group style="position:absolute;left:6682;top:13046;width:161;height:258" coordorigin="6682,13046" coordsize="161,258">
              <v:shape style="position:absolute;left:6682;top:13046;width:161;height:258" coordorigin="6682,13046" coordsize="161,258" path="m6844,13095l6766,13095,6696,13304,6772,13304,6844,13095e" filled="t" fillcolor="#9D0328" stroked="f">
                <v:path arrowok="t"/>
                <v:fill/>
              </v:shape>
              <v:shape style="position:absolute;left:6682;top:13046;width:161;height:258" coordorigin="6682,13046" coordsize="161,258" path="m6929,13046l6699,13046,6682,13095,6915,13095,6929,13046e" filled="t" fillcolor="#9D0328" stroked="f">
                <v:path arrowok="t"/>
                <v:fill/>
              </v:shape>
            </v:group>
            <v:group style="position:absolute;left:6925;top:13047;width:378;height:257" coordorigin="6925,13047" coordsize="378,257">
              <v:shape style="position:absolute;left:6925;top:13047;width:378;height:257" coordorigin="6925,13047" coordsize="378,257" path="m6937,13047l6925,13304,7002,13304,7008,13293,6936,13293,6947,13062,7002,13057,7013,13057,7014,13047,6937,13047e" filled="t" fillcolor="#9D0328" stroked="f">
                <v:path arrowok="t"/>
                <v:fill/>
              </v:shape>
              <v:shape style="position:absolute;left:6925;top:13047;width:378;height:257" coordorigin="6925,13047" coordsize="378,257" path="m7103,13146l7092,13146,7092,13239,7091,13299,7163,13304,7169,13293,7102,13293,7103,13146e" filled="t" fillcolor="#9D0328" stroked="f">
                <v:path arrowok="t"/>
                <v:fill/>
              </v:shape>
              <v:shape style="position:absolute;left:6925;top:13047;width:378;height:257" coordorigin="6925,13047" coordsize="378,257" path="m7104,13105l6996,13292,6936,13293,7008,13293,7092,13146,7103,13146,7104,13105e" filled="t" fillcolor="#9D0328" stroked="f">
                <v:path arrowok="t"/>
                <v:fill/>
              </v:shape>
              <v:shape style="position:absolute;left:6925;top:13047;width:378;height:257" coordorigin="6925,13047" coordsize="378,257" path="m7297,13057l7285,13057,7158,13292,7102,13293,7169,13293,7297,13057e" filled="t" fillcolor="#9D0328" stroked="f">
                <v:path arrowok="t"/>
                <v:fill/>
              </v:shape>
              <v:shape style="position:absolute;left:6925;top:13047;width:378;height:257" coordorigin="6925,13047" coordsize="378,257" path="m7013,13057l7002,13057,6984,13239,7013,13188,7001,13188,7002,13169,7005,13145,7007,13119,7013,13057e" filled="t" fillcolor="#9D0328" stroked="f">
                <v:path arrowok="t"/>
                <v:fill/>
              </v:shape>
              <v:shape style="position:absolute;left:6925;top:13047;width:378;height:257" coordorigin="6925,13047" coordsize="378,257" path="m7158,13057l7147,13057,7140,13239,7165,13190,7153,13190,7154,13169,7154,13145,7156,13119,7158,13057e" filled="t" fillcolor="#9D0328" stroked="f">
                <v:path arrowok="t"/>
                <v:fill/>
              </v:shape>
              <v:shape style="position:absolute;left:6925;top:13047;width:378;height:257" coordorigin="6925,13047" coordsize="378,257" path="m7303,13047l7226,13047,7153,13190,7165,13190,7232,13058,7297,13057,7303,13047e" filled="t" fillcolor="#9D0328" stroked="f">
                <v:path arrowok="t"/>
                <v:fill/>
              </v:shape>
              <v:shape style="position:absolute;left:6925;top:13047;width:378;height:257" coordorigin="6925,13047" coordsize="378,257" path="m7079,13047l7001,13188,7013,13188,7085,13058,7158,13057,7158,13047,7079,13047e" filled="t" fillcolor="#9D0328" stroked="f">
                <v:path arrowok="t"/>
                <v:fill/>
              </v:shape>
            </v:group>
            <v:group style="position:absolute;left:6370;top:12772;width:1078;height:834" coordorigin="6370,12772" coordsize="1078,834">
              <v:shape style="position:absolute;left:6370;top:12772;width:1078;height:834" coordorigin="6370,12772" coordsize="1078,834" path="m6632,13598l6551,13598,6563,13600,6574,13604,6586,13606,6603,13606,6619,13604,6632,13598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6401,13288l6389,13304,6379,13320,6373,13336,6370,13350,6370,13364,6408,13416,6449,13436,6462,13446,6459,13452,6458,13458,6485,13578,6490,13598,6509,13602,6534,13598,6632,13598,6637,13596,6656,13586,6677,13574,6688,13566,6616,13566,6597,13564,6579,13562,6563,13558,6545,13556,6524,13556,6501,13462,6501,13458,6501,13456,6500,13452,6908,13452,6885,13448,6865,13444,6849,13440,6832,13436,6814,13432,6775,13428,6755,13428,6734,13426,6713,13426,6691,13424,6648,13422,6627,13422,6606,13420,6585,13420,6526,13414,6508,13410,6484,13406,6464,13400,6446,13396,6433,13390,6423,13384,6418,13374,6418,13364,6423,13350,6434,13332,6436,13320,6427,13304,6414,13292,6401,13288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7106,13462l6542,13462,6548,13464,6560,13466,6647,13474,6765,13474,6784,13476,6820,13476,6803,13480,6785,13484,6766,13490,6687,13518,6649,13556,6640,13564,6616,13566,6688,13566,6697,13560,6716,13548,6733,13536,6749,13526,6761,13520,6786,13506,6822,13488,6835,13480,7004,13480,7019,13478,7049,13472,7078,13468,7106,13462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6908,13452l6500,13452,6510,13456,6532,13460,6527,13462,6523,13466,6524,13472,6529,13494,6533,13512,6536,13532,6548,13542,6558,13534,6554,13512,6551,13494,6547,13474,6545,13466,6544,13464,6542,13462,7106,13462,7134,13456,6960,13456,6908,13452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7004,13480l6835,13480,6856,13482,6876,13484,6894,13488,6989,13482,7004,13480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7184,12876l7141,12876,7157,12884,7173,12894,7206,12918,7222,12932,7239,12952,7255,12970,7270,12990,7284,13010,7297,13032,7309,13052,7320,13074,7330,13094,7340,13116,7349,13138,7358,13162,7366,13184,7375,13206,7383,13230,7399,13276,7407,13298,7416,13322,7425,13344,7358,13392,7300,13408,7269,13414,7238,13422,7142,13440,7047,13452,6988,13456,7134,13456,7189,13444,7216,13436,7242,13430,7294,13414,7346,13400,7371,13394,7397,13386,7448,13374,7441,13348,7435,13324,7414,13252,7391,13180,7365,13110,7333,13044,7295,12984,7249,12930,7235,12914,7219,12902,7204,12890,7188,12878,7184,12876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6947,12772l6890,12772,6848,12776,6785,12788,6764,12794,6743,12802,6723,12808,6663,12836,6601,12886,6546,12952,6530,12978,6514,13002,6486,13056,6463,13112,6438,13196,6426,13274,6426,13298,6435,13308,6456,13318,6480,13324,6495,13322,6496,13302,6497,13280,6505,13208,6519,13132,6541,13056,6570,12984,6606,12920,6651,12872,6705,12844,6761,12830,6890,12830,6871,12822,6852,12816,6833,12812,6814,12810,6833,12804,6854,12798,6876,12794,6897,12792,7018,12792,7008,12788,6995,12782,6980,12778,6964,12776,6947,12772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6890,12830l6799,12830,6837,12834,6873,12846,6937,12882,6986,12940,7015,12994,7023,13012,7043,13022,7020,12958,6975,12890,6926,12850,6908,12838,6890,12830e" filled="t" fillcolor="#9D0328" stroked="f">
                <v:path arrowok="t"/>
                <v:fill/>
              </v:shape>
              <v:shape style="position:absolute;left:6370;top:12772;width:1078;height:834" coordorigin="6370,12772" coordsize="1078,834" path="m7018,12792l6938,12792,6957,12794,6974,12798,6989,12802,7009,12812,7028,12820,7064,12836,7099,12852,7118,12874,7133,12892,7159,12922,7177,12944,7193,12962,7234,13014,7247,13022,7253,13020,7249,13010,7240,12994,7228,12978,7213,12960,7197,12940,7181,12922,7152,12888,7141,12876,7184,12876,7171,12868,7154,12858,7137,12848,7120,12840,7102,12830,7046,12806,7027,12796,7018,12792e" filled="t" fillcolor="#9D0328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7"/>
          <w:w w:val="100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ahové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zkoušky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34" w:right="-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Nabízíme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provedení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zkoušky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stanovení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34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potřebné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nosnosti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základového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určení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vhodného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kotvení.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Zkouška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prováděna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přímo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místě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aší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stavby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více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hyperlink r:id="rId10">
        <w:r>
          <w:rPr>
            <w:rFonts w:ascii="Times New Roman" w:hAnsi="Times New Roman" w:cs="Times New Roman" w:eastAsia="Times New Roman"/>
            <w:sz w:val="20"/>
            <w:szCs w:val="20"/>
            <w:color w:val="ED1B2D"/>
            <w:spacing w:val="0"/>
            <w:w w:val="89"/>
          </w:rPr>
          <w:t>ww</w:t>
        </w:r>
        <w:r>
          <w:rPr>
            <w:rFonts w:ascii="Times New Roman" w:hAnsi="Times New Roman" w:cs="Times New Roman" w:eastAsia="Times New Roman"/>
            <w:sz w:val="20"/>
            <w:szCs w:val="20"/>
            <w:color w:val="ED1B2D"/>
            <w:spacing w:val="-10"/>
            <w:w w:val="89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color w:val="ED1B2D"/>
            <w:spacing w:val="0"/>
            <w:w w:val="92"/>
          </w:rPr>
          <w:t>.bravoll.cz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EurostileLTPro-Bold" w:hAnsi="EurostileLTPro-Bold" w:cs="EurostileLTPro-Bold" w:eastAsia="EurostileLTPro-Bold"/>
          <w:sz w:val="16"/>
          <w:szCs w:val="16"/>
        </w:rPr>
      </w:pPr>
      <w:rPr/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ITW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Befestigungs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-1"/>
          <w:w w:val="100"/>
          <w:b/>
          <w:bCs/>
        </w:rPr>
        <w:t>s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ysteme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16"/>
          <w:szCs w:val="16"/>
          <w:color w:val="ED1B2D"/>
          <w:spacing w:val="0"/>
          <w:w w:val="100"/>
          <w:b/>
          <w:bCs/>
        </w:rPr>
        <w:t>GmbH</w:t>
      </w:r>
      <w:r>
        <w:rPr>
          <w:rFonts w:ascii="EurostileLTPro-Bold" w:hAnsi="EurostileLTPro-Bold" w:cs="EurostileLTPro-Bold" w:eastAsia="EurostileLTPro-Bold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Modletice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(Areál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United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Brands)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251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Říčany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50" w:lineRule="auto"/>
        <w:ind w:right="104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tel.: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+420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323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ED1B2D"/>
          <w:spacing w:val="0"/>
          <w:w w:val="139"/>
        </w:rPr>
        <w:t>|</w:t>
      </w:r>
      <w:r>
        <w:rPr>
          <w:rFonts w:ascii="Times New Roman" w:hAnsi="Times New Roman" w:cs="Times New Roman" w:eastAsia="Times New Roman"/>
          <w:sz w:val="16"/>
          <w:szCs w:val="16"/>
          <w:color w:val="ED1B2D"/>
          <w:spacing w:val="18"/>
          <w:w w:val="13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+420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565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428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603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e-mail: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hyperlink r:id="rId11">
        <w:r>
          <w:rPr>
            <w:rFonts w:ascii="Times New Roman" w:hAnsi="Times New Roman" w:cs="Times New Roman" w:eastAsia="Times New Roman"/>
            <w:sz w:val="16"/>
            <w:szCs w:val="16"/>
            <w:color w:val="231F20"/>
            <w:spacing w:val="0"/>
            <w:w w:val="100"/>
          </w:rPr>
          <w:t>prodej@bravoll.cz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103" w:space="2664"/>
            <w:col w:w="4153"/>
          </w:cols>
        </w:sectPr>
      </w:pPr>
      <w:rPr/>
    </w:p>
    <w:p>
      <w:pPr>
        <w:spacing w:before="71" w:after="0" w:line="223" w:lineRule="exact"/>
        <w:ind w:left="108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83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4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auto"/>
        <w:ind w:left="972" w:right="4601"/>
        <w:jc w:val="left"/>
        <w:rPr>
          <w:rFonts w:ascii="EurostileLTPro-Bold" w:hAnsi="EurostileLTPro-Bold" w:cs="EurostileLTPro-Bold" w:eastAsia="EurostileLTPro-Bold"/>
          <w:sz w:val="36"/>
          <w:szCs w:val="36"/>
        </w:rPr>
      </w:pPr>
      <w:rPr/>
      <w:r>
        <w:rPr/>
        <w:pict>
          <v:shape style="position:absolute;margin-left:368.429993pt;margin-top:22.749933pt;width:165.124pt;height:213.901pt;mso-position-horizontal-relative:page;mso-position-vertical-relative:paragraph;z-index:-3982" type="#_x0000_t75">
            <v:imagedata r:id="rId13" o:title=""/>
          </v:shape>
        </w:pict>
      </w:r>
      <w:r>
        <w:rPr/>
        <w:pict>
          <v:shape style="position:absolute;margin-left:64.889999pt;margin-top:65.78093pt;width:267.508pt;height:46.744pt;mso-position-horizontal-relative:page;mso-position-vertical-relative:paragraph;z-index:-3979" type="#_x0000_t75">
            <v:imagedata r:id="rId14" o:title=""/>
          </v:shape>
        </w:pic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ZÁPU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7"/>
          <w:w w:val="94"/>
          <w:b/>
          <w:bCs/>
        </w:rPr>
        <w:t>S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TN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0"/>
          <w:w w:val="94"/>
          <w:b/>
          <w:bCs/>
        </w:rPr>
        <w:t>Á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0"/>
          <w:w w:val="94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MON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33"/>
          <w:w w:val="94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Á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0"/>
          <w:w w:val="94"/>
          <w:b/>
          <w:bCs/>
        </w:rPr>
        <w:t>Ž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4"/>
          <w:w w:val="94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0"/>
          <w:w w:val="95"/>
          <w:b/>
          <w:bCs/>
        </w:rPr>
        <w:t>POMOCÍ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0"/>
          <w:w w:val="95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R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3"/>
          <w:w w:val="94"/>
          <w:b/>
          <w:bCs/>
        </w:rPr>
        <w:t>O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33"/>
          <w:w w:val="94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3"/>
          <w:w w:val="94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9"/>
          <w:w w:val="94"/>
          <w:b/>
          <w:bCs/>
        </w:rPr>
        <w:t>ČNÍH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0"/>
          <w:w w:val="94"/>
          <w:b/>
          <w:bCs/>
        </w:rPr>
        <w:t>O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4"/>
          <w:w w:val="94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0"/>
          <w:w w:val="100"/>
          <w:b/>
          <w:bCs/>
        </w:rPr>
        <w:t>PŘIPR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23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36"/>
          <w:szCs w:val="36"/>
          <w:color w:val="8F9194"/>
          <w:spacing w:val="-10"/>
          <w:w w:val="100"/>
          <w:b/>
          <w:bCs/>
        </w:rPr>
        <w:t>VKU</w:t>
      </w:r>
      <w:r>
        <w:rPr>
          <w:rFonts w:ascii="EurostileLTPro-Bold" w:hAnsi="EurostileLTPro-Bold" w:cs="EurostileLTPro-Bold" w:eastAsia="EurostileLTPro-Bold"/>
          <w:sz w:val="36"/>
          <w:szCs w:val="36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127" w:right="2109" w:firstLine="-173"/>
        <w:jc w:val="left"/>
        <w:rPr>
          <w:rFonts w:ascii="EurostileLTPro-Demi" w:hAnsi="EurostileLTPro-Demi" w:cs="EurostileLTPro-Demi" w:eastAsia="EurostileLTPro-Demi"/>
          <w:sz w:val="30"/>
          <w:szCs w:val="30"/>
        </w:rPr>
      </w:pPr>
      <w:rPr/>
      <w:r>
        <w:rPr/>
        <w:pict>
          <v:shape style="position:absolute;margin-left:56.985001pt;margin-top:-177.737457pt;width:275.064pt;height:101.022pt;mso-position-horizontal-relative:page;mso-position-vertical-relative:paragraph;z-index:-3978" type="#_x0000_t75">
            <v:imagedata r:id="rId15" o:title=""/>
          </v:shape>
        </w:pict>
      </w:r>
      <w:r>
        <w:rPr/>
        <w:pict>
          <v:group style="position:absolute;margin-left:56.692699pt;margin-top:-22.601162pt;width:481.89pt;height:.1pt;mso-position-horizontal-relative:page;mso-position-vertical-relative:paragraph;z-index:-3977" coordorigin="1134,-452" coordsize="9638,2">
            <v:shape style="position:absolute;left:1134;top:-452;width:9638;height:2" coordorigin="1134,-452" coordsize="9638,0" path="m10772,-452l1134,-452e" filled="f" stroked="t" strokeweight="6pt" strokecolor="#231F20">
              <v:path arrowok="t"/>
            </v:shape>
          </v:group>
          <w10:wrap type="none"/>
        </w:pic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100"/>
          <w:b/>
          <w:bCs/>
        </w:rPr>
        <w:t>•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7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</w:rPr>
        <w:t>J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100"/>
          <w:b/>
          <w:bCs/>
        </w:rPr>
        <w:t>e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4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urče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10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pr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o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12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zápustno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u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6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montá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ž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šroubo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4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anýc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h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2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5"/>
          <w:b/>
          <w:bCs/>
        </w:rPr>
        <w:t>hmoždinek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5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BR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1"/>
          <w:w w:val="94"/>
          <w:b/>
          <w:bCs/>
        </w:rPr>
        <w:t>A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VOL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94"/>
          <w:b/>
          <w:bCs/>
        </w:rPr>
        <w:t>L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5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PTH-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94"/>
          <w:b/>
          <w:bCs/>
        </w:rPr>
        <w:t>S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9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100"/>
          <w:b/>
          <w:bCs/>
        </w:rPr>
        <w:t>a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3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BR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1"/>
          <w:w w:val="94"/>
          <w:b/>
          <w:bCs/>
        </w:rPr>
        <w:t>A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VOL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94"/>
          <w:b/>
          <w:bCs/>
        </w:rPr>
        <w:t>L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5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PTH-S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94"/>
          <w:b/>
          <w:bCs/>
        </w:rPr>
        <w:t>X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100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3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</w:rPr>
        <w:t>kontaktních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zateplo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4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acíc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h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3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4"/>
          <w:b/>
          <w:bCs/>
        </w:rPr>
        <w:t>s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ystémec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h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5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</w:rPr>
        <w:t>(ETICS).</w:t>
      </w:r>
      <w:r>
        <w:rPr>
          <w:rFonts w:ascii="EurostileLTPro-Demi" w:hAnsi="EurostileLTPro-Demi" w:cs="EurostileLTPro-Demi" w:eastAsia="EurostileLTPro-Demi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4" w:right="-20"/>
        <w:jc w:val="left"/>
        <w:rPr>
          <w:rFonts w:ascii="EurostileLTPro-Demi" w:hAnsi="EurostileLTPro-Demi" w:cs="EurostileLTPro-Demi" w:eastAsia="EurostileLTPro-Demi"/>
          <w:sz w:val="30"/>
          <w:szCs w:val="30"/>
        </w:rPr>
      </w:pPr>
      <w:rPr/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100"/>
          <w:b/>
          <w:bCs/>
        </w:rPr>
        <w:t>•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7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Možnos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t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7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uchycen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í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7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stopk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y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8"/>
          <w:w w:val="94"/>
          <w:b/>
          <w:bCs/>
        </w:rPr>
        <w:t>HS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94"/>
          <w:b/>
          <w:bCs/>
        </w:rPr>
        <w:t>S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11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100"/>
          <w:b/>
          <w:bCs/>
        </w:rPr>
        <w:t>i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26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9"/>
          <w:w w:val="100"/>
          <w:b/>
          <w:bCs/>
        </w:rPr>
        <w:t>SDS+</w:t>
      </w:r>
      <w:r>
        <w:rPr>
          <w:rFonts w:ascii="EurostileLTPro-Demi" w:hAnsi="EurostileLTPro-Demi" w:cs="EurostileLTPro-Demi" w:eastAsia="EurostileLTPro-Demi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4" w:right="-20"/>
        <w:jc w:val="left"/>
        <w:rPr>
          <w:rFonts w:ascii="EurostileLTPro-Demi" w:hAnsi="EurostileLTPro-Demi" w:cs="EurostileLTPro-Demi" w:eastAsia="EurostileLTPro-Demi"/>
          <w:sz w:val="30"/>
          <w:szCs w:val="30"/>
        </w:rPr>
      </w:pPr>
      <w:rPr/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100"/>
          <w:b/>
          <w:bCs/>
        </w:rPr>
        <w:t>•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7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Možnos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t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7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výměn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y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nerezov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é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7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řezn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é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10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korunk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y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100"/>
          <w:b/>
          <w:bCs/>
        </w:rPr>
        <w:t>a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3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4"/>
          <w:b/>
          <w:bCs/>
        </w:rPr>
        <w:t>bit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4"/>
          <w:b/>
          <w:bCs/>
        </w:rPr>
        <w:t>u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12"/>
          <w:w w:val="94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</w:rPr>
        <w:t>T30.</w:t>
      </w:r>
      <w:r>
        <w:rPr>
          <w:rFonts w:ascii="EurostileLTPro-Demi" w:hAnsi="EurostileLTPro-Demi" w:cs="EurostileLTPro-Demi" w:eastAsia="EurostileLTPro-Demi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5" w:lineRule="exact"/>
        <w:ind w:left="954" w:right="-20"/>
        <w:jc w:val="left"/>
        <w:rPr>
          <w:rFonts w:ascii="EurostileLTPro-Demi" w:hAnsi="EurostileLTPro-Demi" w:cs="EurostileLTPro-Demi" w:eastAsia="EurostileLTPro-Demi"/>
          <w:sz w:val="30"/>
          <w:szCs w:val="30"/>
        </w:rPr>
      </w:pPr>
      <w:rPr/>
      <w:r>
        <w:rPr/>
        <w:pict>
          <v:group style="position:absolute;margin-left:342.650116pt;margin-top:44.904919pt;width:170.979586pt;height:211.767139pt;mso-position-horizontal-relative:page;mso-position-vertical-relative:paragraph;z-index:-3980" coordorigin="6853,898" coordsize="3420,4235">
            <v:shape style="position:absolute;left:6856;top:901;width:1472;height:4226" type="#_x0000_t75">
              <v:imagedata r:id="rId16" o:title=""/>
            </v:shape>
            <v:shape style="position:absolute;left:7422;top:1393;width:2847;height:3384" type="#_x0000_t75">
              <v:imagedata r:id="rId17" o:title=""/>
            </v:shape>
            <v:group style="position:absolute;left:8311;top:2278;width:2;height:1798" coordorigin="8311,2278" coordsize="2,1798">
              <v:shape style="position:absolute;left:8311;top:2278;width:2;height:1798" coordorigin="8311,2278" coordsize="0,1798" path="m8311,4076l8311,4076e" filled="f" stroked="t" strokeweight=".1pt" strokecolor="#ED1C24">
                <v:path arrowok="t"/>
              </v:shape>
            </v:group>
            <v:group style="position:absolute;left:8311;top:2278;width:2;height:1798" coordorigin="8311,2278" coordsize="2,1798">
              <v:shape style="position:absolute;left:8311;top:2278;width:2;height:1798" coordorigin="8311,2278" coordsize="0,1798" path="m8311,2278l8311,4076e" filled="f" stroked="t" strokeweight="1.969184pt" strokecolor="#ED1C24">
                <v:path arrowok="t"/>
              </v:shape>
            </v:group>
            <v:group style="position:absolute;left:8335;top:2226;width:521;height:304" coordorigin="8335,2226" coordsize="521,304">
              <v:shape style="position:absolute;left:8335;top:2226;width:521;height:304" coordorigin="8335,2226" coordsize="521,304" path="m8615,2226l8335,2378,8615,2530,8615,2454,8856,2454,8856,2302,8615,2302,8615,2226e" filled="t" fillcolor="#EE342D" stroked="f">
                <v:path arrowok="t"/>
                <v:fill/>
              </v:shape>
            </v:group>
            <v:group style="position:absolute;left:8335;top:3514;width:521;height:304" coordorigin="8335,3514" coordsize="521,304">
              <v:shape style="position:absolute;left:8335;top:3514;width:521;height:304" coordorigin="8335,3514" coordsize="521,304" path="m8615,3514l8335,3666,8615,3818,8615,3742,8856,3742,8856,3590,8615,3590,8615,3514e" filled="t" fillcolor="#EE342D" stroked="f">
                <v:path arrowok="t"/>
                <v:fill/>
              </v:shape>
            </v:group>
            <v:group style="position:absolute;left:7768;top:3514;width:521;height:304" coordorigin="7768,3514" coordsize="521,304">
              <v:shape style="position:absolute;left:7768;top:3514;width:521;height:304" coordorigin="7768,3514" coordsize="521,304" path="m8009,3514l8009,3590,7768,3590,7768,3742,8009,3742,8009,3818,8289,3666,8009,3514e" filled="t" fillcolor="#EE342D" stroked="f">
                <v:path arrowok="t"/>
                <v:fill/>
              </v:shape>
            </v:group>
            <v:group style="position:absolute;left:7770;top:2226;width:521;height:304" coordorigin="7770,2226" coordsize="521,304">
              <v:shape style="position:absolute;left:7770;top:2226;width:521;height:304" coordorigin="7770,2226" coordsize="521,304" path="m8011,2226l8011,2302,7770,2302,7770,2454,8011,2454,8011,2530,8291,2378,8011,2226e" filled="t" fillcolor="#EE342D" stroked="f">
                <v:path arrowok="t"/>
                <v:fill/>
              </v:shape>
            </v:group>
            <v:group style="position:absolute;left:7880;top:1047;width:958;height:443" coordorigin="7880,1047" coordsize="958,443">
              <v:shape style="position:absolute;left:7880;top:1047;width:958;height:443" coordorigin="7880,1047" coordsize="958,443" path="m8838,1268l8814,1338,8767,1385,8698,1425,8642,1447,8580,1465,8511,1478,8437,1487,8359,1489,8320,1489,8244,1483,8173,1472,8107,1456,8047,1436,7973,1399,7918,1354,7882,1286,7880,1268,7882,1250,7918,1182,7973,1137,8047,1100,8107,1080,8173,1064,8244,1053,8320,1048,8359,1047,8399,1048,8474,1053,8546,1064,8612,1080,8671,1100,8746,1137,8801,1182,8837,1250,8838,1268xe" filled="f" stroked="t" strokeweight="1.786237pt" strokecolor="#63BC46">
                <v:path arrowok="t"/>
              </v:shape>
            </v:group>
            <v:group style="position:absolute;left:6856;top:901;width:3413;height:4226" coordorigin="6856,901" coordsize="3413,4226">
              <v:shape style="position:absolute;left:6856;top:901;width:3413;height:4226" coordorigin="6856,901" coordsize="3413,4226" path="m10269,5128l6856,5128,6856,901,10269,901,10269,5128xe" filled="f" stroked="t" strokeweight=".313593pt" strokecolor="#231F20">
                <v:path arrowok="t"/>
              </v:shape>
            </v:group>
            <v:group style="position:absolute;left:6856;top:5128;width:3370;height:3" coordorigin="6856,5128" coordsize="3370,3">
              <v:shape style="position:absolute;left:6856;top:5128;width:3370;height:3" coordorigin="6856,5128" coordsize="3370,3" path="m6856,5131l10226,5128e" filled="f" stroked="t" strokeweight=".291202pt" strokecolor="#231F20">
                <v:path arrowok="t"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0"/>
          <w:w w:val="100"/>
          <w:b/>
          <w:bCs/>
          <w:position w:val="-1"/>
        </w:rPr>
        <w:t>•</w:t>
      </w:r>
      <w:r>
        <w:rPr>
          <w:rFonts w:ascii="EurostileLTPro-Demi" w:hAnsi="EurostileLTPro-Demi" w:cs="EurostileLTPro-Demi" w:eastAsia="EurostileLTPro-Demi"/>
          <w:sz w:val="30"/>
          <w:szCs w:val="30"/>
          <w:color w:val="ED1B2D"/>
          <w:spacing w:val="-27"/>
          <w:w w:val="100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Certifiko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93"/>
          <w:b/>
          <w:bCs/>
          <w:position w:val="-1"/>
        </w:rPr>
        <w:t>v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an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á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1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zápustn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á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6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montá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ž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3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ČS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3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E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N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7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8"/>
          <w:w w:val="93"/>
          <w:b/>
          <w:bCs/>
          <w:position w:val="-1"/>
        </w:rPr>
        <w:t>ISO/IE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0"/>
          <w:w w:val="93"/>
          <w:b/>
          <w:bCs/>
          <w:position w:val="-1"/>
        </w:rPr>
        <w:t>C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4"/>
          <w:w w:val="93"/>
          <w:b/>
          <w:bCs/>
          <w:position w:val="-1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8F9194"/>
          <w:spacing w:val="-9"/>
          <w:w w:val="100"/>
          <w:b/>
          <w:bCs/>
          <w:position w:val="-1"/>
        </w:rPr>
        <w:t>17025/2005</w:t>
      </w:r>
      <w:r>
        <w:rPr>
          <w:rFonts w:ascii="EurostileLTPro-Demi" w:hAnsi="EurostileLTPro-Demi" w:cs="EurostileLTPro-Demi" w:eastAsia="EurostileLTPro-Dem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right="2131"/>
        <w:jc w:val="right"/>
        <w:rPr>
          <w:rFonts w:ascii="Arial" w:hAnsi="Arial" w:cs="Arial" w:eastAsia="Arial"/>
          <w:sz w:val="35"/>
          <w:szCs w:val="35"/>
        </w:rPr>
      </w:pPr>
      <w:rPr/>
      <w:r>
        <w:rPr/>
        <w:pict>
          <v:shape style="position:absolute;margin-left:56.693001pt;margin-top:16.597296pt;width:245.703058pt;height:165.977pt;mso-position-horizontal-relative:page;mso-position-vertical-relative:paragraph;z-index:-3981" type="#_x0000_t75">
            <v:imagedata r:id="rId18" o:title=""/>
          </v:shape>
        </w:pict>
      </w:r>
      <w:r>
        <w:rPr>
          <w:rFonts w:ascii="Arial" w:hAnsi="Arial" w:cs="Arial" w:eastAsia="Arial"/>
          <w:sz w:val="35"/>
          <w:szCs w:val="35"/>
          <w:color w:val="4CB748"/>
          <w:spacing w:val="0"/>
          <w:w w:val="116"/>
        </w:rPr>
        <w:t>OK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293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ED1C24"/>
          <w:w w:val="115"/>
        </w:rPr>
        <w:t>S</w:t>
      </w:r>
      <w:r>
        <w:rPr>
          <w:rFonts w:ascii="Arial" w:hAnsi="Arial" w:cs="Arial" w:eastAsia="Arial"/>
          <w:sz w:val="24"/>
          <w:szCs w:val="24"/>
          <w:color w:val="ED1C24"/>
          <w:spacing w:val="-5"/>
          <w:w w:val="115"/>
        </w:rPr>
        <w:t>T</w:t>
      </w:r>
      <w:r>
        <w:rPr>
          <w:rFonts w:ascii="Arial" w:hAnsi="Arial" w:cs="Arial" w:eastAsia="Arial"/>
          <w:sz w:val="24"/>
          <w:szCs w:val="24"/>
          <w:color w:val="ED1C24"/>
          <w:spacing w:val="0"/>
          <w:w w:val="115"/>
        </w:rPr>
        <w:t>OP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280" w:bottom="280" w:left="180" w:right="1120"/>
          <w:headerReference w:type="default" r:id="rId12"/>
          <w:pgSz w:w="11920" w:h="16840"/>
        </w:sectPr>
      </w:pPr>
      <w:rPr/>
    </w:p>
    <w:p>
      <w:pPr>
        <w:spacing w:before="71" w:after="0" w:line="223" w:lineRule="exact"/>
        <w:ind w:right="88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976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442902pt;margin-top:81.448639pt;width:482.39pt;height:111.5098pt;mso-position-horizontal-relative:page;mso-position-vertical-relative:paragraph;z-index:-3975" coordorigin="1129,1629" coordsize="9648,2230">
            <v:shape style="position:absolute;left:8447;top:2073;width:2324;height:1786" type="#_x0000_t75">
              <v:imagedata r:id="rId20" o:title=""/>
            </v:shape>
            <v:shape style="position:absolute;left:6009;top:2073;width:2324;height:1786" type="#_x0000_t75">
              <v:imagedata r:id="rId21" o:title=""/>
            </v:shape>
            <v:shape style="position:absolute;left:3572;top:2073;width:2324;height:1786" type="#_x0000_t75">
              <v:imagedata r:id="rId22" o:title=""/>
            </v:shape>
            <v:shape style="position:absolute;left:1134;top:2073;width:2324;height:1786" type="#_x0000_t75">
              <v:imagedata r:id="rId23" o:title=""/>
            </v:shape>
            <v:group style="position:absolute;left:1134;top:1634;width:9638;height:454" coordorigin="1134,1634" coordsize="9638,454">
              <v:shape style="position:absolute;left:1134;top:1634;width:9638;height:454" coordorigin="1134,1634" coordsize="9638,454" path="m1134,1634l10772,1634,10772,2088,1134,2088,1134,1634e" filled="t" fillcolor="#808285" stroked="f">
                <v:path arrowok="t"/>
                <v:fill/>
              </v:shape>
            </v:group>
            <v:group style="position:absolute;left:1134;top:1634;width:9638;height:2" coordorigin="1134,1634" coordsize="9638,2">
              <v:shape style="position:absolute;left:1134;top:1634;width:9638;height:2" coordorigin="1134,1634" coordsize="9638,0" path="m1134,1634l10772,1634e" filled="f" stroked="t" strokeweight=".5pt" strokecolor="#ED1B2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785004pt;margin-top:298.115021pt;width:28.2837pt;height:10.668pt;mso-position-horizontal-relative:page;mso-position-vertical-relative:page;z-index:-3974" coordorigin="5176,5962" coordsize="566,213">
            <v:group style="position:absolute;left:5178;top:5965;width:282;height:208" coordorigin="5178,5965" coordsize="282,208">
              <v:shape style="position:absolute;left:5178;top:5965;width:282;height:208" coordorigin="5178,5965" coordsize="282,208" path="m5178,6173l5460,6173,5460,5965,5178,5965,5178,6173e" filled="t" fillcolor="#005E9E" stroked="f">
                <v:path arrowok="t"/>
                <v:fill/>
              </v:shape>
            </v:group>
            <v:group style="position:absolute;left:5505;top:5997;width:71;height:143" coordorigin="5505,5997" coordsize="71,143">
              <v:shape style="position:absolute;left:5505;top:5997;width:71;height:143" coordorigin="5505,5997" coordsize="71,143" path="m5574,5997l5518,6027,5505,6069,5509,6092,5519,6111,5534,6126,5554,6136,5576,6140,5576,6126,5572,6126,5551,6120,5534,6107,5523,6089,5519,6066,5524,6044,5536,6026,5554,6014,5576,6010,5574,5997e" filled="t" fillcolor="#231F20" stroked="f">
                <v:path arrowok="t"/>
                <v:fill/>
              </v:shape>
            </v:group>
            <v:group style="position:absolute;left:5505;top:5997;width:71;height:143" coordorigin="5505,5997" coordsize="71,143">
              <v:shape style="position:absolute;left:5505;top:5997;width:71;height:143" coordorigin="5505,5997" coordsize="71,143" path="m5576,6126l5576,6140,5554,6136,5534,6126,5519,6111,5509,6092,5505,6069,5508,6047,5518,6027,5533,6011,5552,6001,5574,5997,5576,6010,5554,6014,5536,6026,5524,6044,5519,6066,5523,6089,5534,6107,5551,6120,5572,6126,5576,6126xe" filled="f" stroked="t" strokeweight=".352pt" strokecolor="#231F20">
                <v:path arrowok="t"/>
              </v:shape>
            </v:group>
            <v:group style="position:absolute;left:5599;top:5996;width:72;height:143" coordorigin="5599,5996" coordsize="72,143">
              <v:shape style="position:absolute;left:5599;top:5996;width:72;height:143" coordorigin="5599,5996" coordsize="72,143" path="m5671,5996l5613,6027,5599,6069,5603,6092,5614,6111,5629,6126,5648,6136,5671,6140,5654,6123,5635,6113,5621,6097,5614,6077,5671,6077,5671,6063,5613,6063,5618,6043,5631,6026,5649,6014,5671,6010,5671,5996e" filled="t" fillcolor="#231F20" stroked="f">
                <v:path arrowok="t"/>
                <v:fill/>
              </v:shape>
            </v:group>
            <v:group style="position:absolute;left:5599;top:5996;width:72;height:143" coordorigin="5599,5996" coordsize="72,143">
              <v:shape style="position:absolute;left:5599;top:5996;width:72;height:143" coordorigin="5599,5996" coordsize="72,143" path="m5613,6063l5671,6063,5671,6077,5614,6077,5621,6097,5635,6113,5654,6123,5671,6140,5614,6111,5599,6069,5603,6047,5646,6001,5671,5996,5671,6010,5649,6014,5631,6026,5618,6043,5613,6063xe" filled="f" stroked="t" strokeweight=".352pt" strokecolor="#231F20">
                <v:path arrowok="t"/>
              </v:shape>
            </v:group>
            <v:group style="position:absolute;left:5178;top:5965;width:563;height:208" coordorigin="5178,5965" coordsize="563,208">
              <v:shape style="position:absolute;left:5178;top:5965;width:563;height:208" coordorigin="5178,5965" coordsize="563,208" path="m5178,6173l5741,6173,5741,5965,5178,5965,5178,6173xe" filled="f" stroked="t" strokeweight=".053pt" strokecolor="#231F20">
                <v:path arrowok="t"/>
              </v:shape>
            </v:group>
            <v:group style="position:absolute;left:5460;top:5965;width:2;height:208" coordorigin="5460,5965" coordsize="2,208">
              <v:shape style="position:absolute;left:5460;top:5965;width:2;height:208" coordorigin="5460,5965" coordsize="0,208" path="m5460,5965l5460,6173e" filled="f" stroked="t" strokeweight=".053pt" strokecolor="#231F20">
                <v:path arrowok="t"/>
              </v:shape>
            </v:group>
            <v:group style="position:absolute;left:5247;top:6066;width:132;height:2" coordorigin="5247,6066" coordsize="132,2">
              <v:shape style="position:absolute;left:5247;top:6066;width:132;height:2" coordorigin="5247,6066" coordsize="132,0" path="m5247,6066l5379,6066e" filled="f" stroked="t" strokeweight=".754pt" strokecolor="#005E9E">
                <v:path arrowok="t"/>
              </v:shape>
            </v:group>
            <v:group style="position:absolute;left:5218;top:6057;width:27;height:25" coordorigin="5218,6057" coordsize="27,25">
              <v:shape style="position:absolute;left:5218;top:6057;width:27;height:25" coordorigin="5218,6057" coordsize="27,25" path="m5245,6067l5218,6067,5226,6073,5223,6082,5231,6076,5238,6076,5237,6073,5245,6067e" filled="t" fillcolor="#FFF200" stroked="f">
                <v:path arrowok="t"/>
                <v:fill/>
              </v:shape>
              <v:shape style="position:absolute;left:5218;top:6057;width:27;height:25" coordorigin="5218,6057" coordsize="27,25" path="m5238,6076l5231,6076,5240,6082,5238,6076e" filled="t" fillcolor="#FFF200" stroked="f">
                <v:path arrowok="t"/>
                <v:fill/>
              </v:shape>
              <v:shape style="position:absolute;left:5218;top:6057;width:27;height:25" coordorigin="5218,6057" coordsize="27,25" path="m5231,6057l5228,6067,5235,6067,5231,6057e" filled="t" fillcolor="#FFF200" stroked="f">
                <v:path arrowok="t"/>
                <v:fill/>
              </v:shape>
            </v:group>
            <v:group style="position:absolute;left:5230;top:6097;width:27;height:26" coordorigin="5230,6097" coordsize="27,26">
              <v:shape style="position:absolute;left:5230;top:6097;width:27;height:26" coordorigin="5230,6097" coordsize="27,26" path="m5257,6107l5230,6107,5238,6113,5235,6123,5244,6117,5250,6117,5249,6113,5257,6107e" filled="t" fillcolor="#FFF200" stroked="f">
                <v:path arrowok="t"/>
                <v:fill/>
              </v:shape>
              <v:shape style="position:absolute;left:5230;top:6097;width:27;height:26" coordorigin="5230,6097" coordsize="27,26" path="m5250,6117l5244,6117,5252,6122,5250,6117e" filled="t" fillcolor="#FFF200" stroked="f">
                <v:path arrowok="t"/>
                <v:fill/>
              </v:shape>
              <v:shape style="position:absolute;left:5230;top:6097;width:27;height:26" coordorigin="5230,6097" coordsize="27,26" path="m5243,6097l5240,6107,5246,6107,5243,6097e" filled="t" fillcolor="#FFF200" stroked="f">
                <v:path arrowok="t"/>
                <v:fill/>
              </v:shape>
            </v:group>
            <v:group style="position:absolute;left:5260;top:6126;width:21;height:25" coordorigin="5260,6126" coordsize="21,25">
              <v:shape style="position:absolute;left:5260;top:6126;width:21;height:25" coordorigin="5260,6126" coordsize="21,25" path="m5280,6145l5273,6145,5282,6151,5280,6145e" filled="t" fillcolor="#FFF200" stroked="f">
                <v:path arrowok="t"/>
                <v:fill/>
              </v:shape>
              <v:shape style="position:absolute;left:5260;top:6126;width:21;height:25" coordorigin="5260,6126" coordsize="21,25" path="m5274,6126l5270,6135,5260,6135,5268,6141,5265,6151,5273,6145,5280,6145,5279,6142,5287,6136,5277,6136,5274,6126e" filled="t" fillcolor="#FFF200" stroked="f">
                <v:path arrowok="t"/>
                <v:fill/>
              </v:shape>
            </v:group>
            <v:group style="position:absolute;left:5300;top:6136;width:27;height:25" coordorigin="5300,6136" coordsize="27,25">
              <v:shape style="position:absolute;left:5300;top:6136;width:27;height:25" coordorigin="5300,6136" coordsize="27,25" path="m5328,6146l5317,6146,5300,6146,5309,6152,5306,6162,5314,6156,5321,6156,5319,6152,5328,6146e" filled="t" fillcolor="#FFF200" stroked="f">
                <v:path arrowok="t"/>
                <v:fill/>
              </v:shape>
              <v:shape style="position:absolute;left:5300;top:6136;width:27;height:25" coordorigin="5300,6136" coordsize="27,25" path="m5321,6156l5314,6156,5323,6162,5321,6156e" filled="t" fillcolor="#FFF200" stroked="f">
                <v:path arrowok="t"/>
                <v:fill/>
              </v:shape>
              <v:shape style="position:absolute;left:5300;top:6136;width:27;height:25" coordorigin="5300,6136" coordsize="27,25" path="m5314,6136l5311,6146,5317,6146,5314,6136e" filled="t" fillcolor="#FFF200" stroked="f">
                <v:path arrowok="t"/>
                <v:fill/>
              </v:shape>
            </v:group>
            <v:group style="position:absolute;left:5341;top:6125;width:27;height:25" coordorigin="5341,6125" coordsize="27,25">
              <v:shape style="position:absolute;left:5341;top:6125;width:27;height:25" coordorigin="5341,6125" coordsize="27,25" path="m5368,6134l5341,6134,5349,6140,5346,6150,5354,6144,5361,6144,5360,6140,5368,6134e" filled="t" fillcolor="#FFF200" stroked="f">
                <v:path arrowok="t"/>
                <v:fill/>
              </v:shape>
              <v:shape style="position:absolute;left:5341;top:6125;width:27;height:25" coordorigin="5341,6125" coordsize="27,25" path="m5361,6144l5354,6144,5363,6150,5361,6144e" filled="t" fillcolor="#FFF200" stroked="f">
                <v:path arrowok="t"/>
                <v:fill/>
              </v:shape>
              <v:shape style="position:absolute;left:5341;top:6125;width:27;height:25" coordorigin="5341,6125" coordsize="27,25" path="m5355,6125l5352,6134,5358,6134,5355,6125e" filled="t" fillcolor="#FFF200" stroked="f">
                <v:path arrowok="t"/>
                <v:fill/>
              </v:shape>
            </v:group>
            <v:group style="position:absolute;left:5371;top:6095;width:27;height:25" coordorigin="5371,6095" coordsize="27,25">
              <v:shape style="position:absolute;left:5371;top:6095;width:27;height:25" coordorigin="5371,6095" coordsize="27,25" path="m5371,6104l5379,6111,5376,6120,5384,6114,5390,6114,5389,6111,5398,6105,5381,6105,5371,6104e" filled="t" fillcolor="#FFF200" stroked="f">
                <v:path arrowok="t"/>
                <v:fill/>
              </v:shape>
              <v:shape style="position:absolute;left:5371;top:6095;width:27;height:25" coordorigin="5371,6095" coordsize="27,25" path="m5390,6114l5384,6114,5392,6120,5390,6114e" filled="t" fillcolor="#FFF200" stroked="f">
                <v:path arrowok="t"/>
                <v:fill/>
              </v:shape>
              <v:shape style="position:absolute;left:5371;top:6095;width:27;height:25" coordorigin="5371,6095" coordsize="27,25" path="m5384,6095l5381,6105,5387,6105,5384,6095e" filled="t" fillcolor="#FFF200" stroked="f">
                <v:path arrowok="t"/>
                <v:fill/>
              </v:shape>
            </v:group>
            <v:group style="position:absolute;left:5381;top:6055;width:27;height:25" coordorigin="5381,6055" coordsize="27,25">
              <v:shape style="position:absolute;left:5381;top:6055;width:27;height:25" coordorigin="5381,6055" coordsize="27,25" path="m5394,6055l5391,6064,5381,6064,5389,6070,5386,6080,5394,6074,5400,6074,5399,6070,5408,6065,5397,6064,5394,6055e" filled="t" fillcolor="#FFF200" stroked="f">
                <v:path arrowok="t"/>
                <v:fill/>
              </v:shape>
              <v:shape style="position:absolute;left:5381;top:6055;width:27;height:25" coordorigin="5381,6055" coordsize="27,25" path="m5400,6074l5394,6074,5402,6080,5400,6074e" filled="t" fillcolor="#FFF200" stroked="f">
                <v:path arrowok="t"/>
                <v:fill/>
              </v:shape>
            </v:group>
            <v:group style="position:absolute;left:5369;top:6015;width:22;height:25" coordorigin="5369,6015" coordsize="22,25">
              <v:shape style="position:absolute;left:5369;top:6015;width:22;height:25" coordorigin="5369,6015" coordsize="22,25" path="m5389,6034l5382,6034,5391,6040,5389,6034e" filled="t" fillcolor="#FFF200" stroked="f">
                <v:path arrowok="t"/>
                <v:fill/>
              </v:shape>
              <v:shape style="position:absolute;left:5369;top:6015;width:22;height:25" coordorigin="5369,6015" coordsize="22,25" path="m5369,6024l5377,6030,5374,6040,5382,6034,5389,6034,5388,6030,5396,6024,5386,6024,5379,6024,5369,6024e" filled="t" fillcolor="#FFF200" stroked="f">
                <v:path arrowok="t"/>
                <v:fill/>
              </v:shape>
              <v:shape style="position:absolute;left:5369;top:6015;width:22;height:25" coordorigin="5369,6015" coordsize="22,25" path="m5383,6015l5379,6024,5386,6024,5383,6015e" filled="t" fillcolor="#FFF200" stroked="f">
                <v:path arrowok="t"/>
                <v:fill/>
              </v:shape>
            </v:group>
            <v:group style="position:absolute;left:5339;top:5986;width:27;height:25" coordorigin="5339,5986" coordsize="27,25">
              <v:shape style="position:absolute;left:5339;top:5986;width:27;height:25" coordorigin="5339,5986" coordsize="27,25" path="m5352,5986l5349,5995,5339,5995,5347,6001,5344,6011,5352,6005,5359,6005,5357,6001,5366,5996,5356,5995,5352,5986e" filled="t" fillcolor="#FFF200" stroked="f">
                <v:path arrowok="t"/>
                <v:fill/>
              </v:shape>
              <v:shape style="position:absolute;left:5339;top:5986;width:27;height:25" coordorigin="5339,5986" coordsize="27,25" path="m5359,6005l5352,6005,5361,6011,5359,6005e" filled="t" fillcolor="#FFF200" stroked="f">
                <v:path arrowok="t"/>
                <v:fill/>
              </v:shape>
            </v:group>
            <v:group style="position:absolute;left:5298;top:5975;width:27;height:25" coordorigin="5298,5975" coordsize="27,25">
              <v:shape style="position:absolute;left:5298;top:5975;width:27;height:25" coordorigin="5298,5975" coordsize="27,25" path="m5298,5985l5306,5991,5303,6001,5312,5995,5318,5995,5317,5991,5325,5985,5308,5985,5298,5985e" filled="t" fillcolor="#FFF200" stroked="f">
                <v:path arrowok="t"/>
                <v:fill/>
              </v:shape>
              <v:shape style="position:absolute;left:5298;top:5975;width:27;height:25" coordorigin="5298,5975" coordsize="27,25" path="m5318,5995l5312,5995,5320,6001,5318,5995e" filled="t" fillcolor="#FFF200" stroked="f">
                <v:path arrowok="t"/>
                <v:fill/>
              </v:shape>
              <v:shape style="position:absolute;left:5298;top:5975;width:27;height:25" coordorigin="5298,5975" coordsize="27,25" path="m5312,5975l5308,5985,5315,5985,5312,5975e" filled="t" fillcolor="#FFF200" stroked="f">
                <v:path arrowok="t"/>
                <v:fill/>
              </v:shape>
            </v:group>
            <v:group style="position:absolute;left:5258;top:5987;width:22;height:25" coordorigin="5258,5987" coordsize="22,25">
              <v:shape style="position:absolute;left:5258;top:5987;width:22;height:25" coordorigin="5258,5987" coordsize="22,25" path="m5277,6006l5271,6006,5279,6012,5277,6006e" filled="t" fillcolor="#FFF200" stroked="f">
                <v:path arrowok="t"/>
                <v:fill/>
              </v:shape>
              <v:shape style="position:absolute;left:5258;top:5987;width:22;height:25" coordorigin="5258,5987" coordsize="22,25" path="m5285,5997l5258,5997,5266,6003,5263,6012,5271,6006,5277,6006,5276,6003,5285,5997e" filled="t" fillcolor="#FFF200" stroked="f">
                <v:path arrowok="t"/>
                <v:fill/>
              </v:shape>
              <v:shape style="position:absolute;left:5258;top:5987;width:22;height:25" coordorigin="5258,5987" coordsize="22,25" path="m5271,5987l5268,5997,5274,5997,5271,5987e" filled="t" fillcolor="#FFF200" stroked="f">
                <v:path arrowok="t"/>
                <v:fill/>
              </v:shape>
            </v:group>
            <v:group style="position:absolute;left:5228;top:6017;width:27;height:26" coordorigin="5228,6017" coordsize="27,26">
              <v:shape style="position:absolute;left:5228;top:6017;width:27;height:26" coordorigin="5228,6017" coordsize="27,26" path="m5255,6027l5228,6027,5236,6033,5233,6042,5242,6036,5248,6036,5247,6033,5255,6027e" filled="t" fillcolor="#FFF200" stroked="f">
                <v:path arrowok="t"/>
                <v:fill/>
              </v:shape>
              <v:shape style="position:absolute;left:5228;top:6017;width:27;height:26" coordorigin="5228,6017" coordsize="27,26" path="m5248,6036l5242,6036,5250,6042,5248,6036e" filled="t" fillcolor="#FFF200" stroked="f">
                <v:path arrowok="t"/>
                <v:fill/>
              </v:shape>
              <v:shape style="position:absolute;left:5228;top:6017;width:27;height:26" coordorigin="5228,6017" coordsize="27,26" path="m5241,6017l5239,6027,5245,6027,5241,6017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8.851013pt;margin-top:298.115021pt;width:28.2839pt;height:10.668pt;mso-position-horizontal-relative:page;mso-position-vertical-relative:page;z-index:-3973" coordorigin="6377,5962" coordsize="566,213">
            <v:group style="position:absolute;left:6380;top:5965;width:282;height:208" coordorigin="6380,5965" coordsize="282,208">
              <v:shape style="position:absolute;left:6380;top:5965;width:282;height:208" coordorigin="6380,5965" coordsize="282,208" path="m6380,6173l6661,6173,6661,5965,6380,5965,6380,6173e" filled="t" fillcolor="#005E9E" stroked="f">
                <v:path arrowok="t"/>
                <v:fill/>
              </v:shape>
            </v:group>
            <v:group style="position:absolute;left:6706;top:5997;width:71;height:143" coordorigin="6706,5997" coordsize="71,143">
              <v:shape style="position:absolute;left:6706;top:5997;width:71;height:143" coordorigin="6706,5997" coordsize="71,143" path="m6775,5997l6719,6027,6706,6069,6710,6092,6720,6111,6736,6126,6755,6136,6778,6140,6778,6126,6774,6126,6753,6120,6735,6107,6724,6089,6720,6066,6725,6044,6737,6026,6756,6014,6778,6010,6775,5997e" filled="t" fillcolor="#231F20" stroked="f">
                <v:path arrowok="t"/>
                <v:fill/>
              </v:shape>
            </v:group>
            <v:group style="position:absolute;left:6706;top:5997;width:71;height:143" coordorigin="6706,5997" coordsize="71,143">
              <v:shape style="position:absolute;left:6706;top:5997;width:71;height:143" coordorigin="6706,5997" coordsize="71,143" path="m6778,6126l6778,6140,6755,6136,6736,6126,6720,6111,6710,6092,6706,6069,6710,6047,6719,6027,6734,6011,6753,6001,6775,5997,6778,6010,6756,6014,6737,6026,6725,6044,6720,6066,6724,6089,6735,6107,6753,6120,6774,6126,6778,6126xe" filled="f" stroked="t" strokeweight=".352pt" strokecolor="#231F20">
                <v:path arrowok="t"/>
              </v:shape>
            </v:group>
            <v:group style="position:absolute;left:6801;top:5996;width:72;height:143" coordorigin="6801,5996" coordsize="72,143">
              <v:shape style="position:absolute;left:6801;top:5996;width:72;height:143" coordorigin="6801,5996" coordsize="72,143" path="m6872,5996l6814,6027,6801,6069,6805,6092,6815,6111,6830,6126,6850,6136,6872,6140,6855,6123,6836,6113,6822,6097,6815,6077,6872,6077,6872,6063,6814,6063,6819,6043,6832,6026,6850,6014,6872,6010,6872,5996e" filled="t" fillcolor="#231F20" stroked="f">
                <v:path arrowok="t"/>
                <v:fill/>
              </v:shape>
            </v:group>
            <v:group style="position:absolute;left:6801;top:5996;width:72;height:143" coordorigin="6801,5996" coordsize="72,143">
              <v:shape style="position:absolute;left:6801;top:5996;width:72;height:143" coordorigin="6801,5996" coordsize="72,143" path="m6814,6063l6872,6063,6872,6077,6815,6077,6822,6097,6836,6113,6855,6123,6872,6140,6815,6111,6801,6069,6804,6047,6848,6001,6872,5996,6872,6010,6850,6014,6832,6026,6819,6043,6814,6063xe" filled="f" stroked="t" strokeweight=".352pt" strokecolor="#231F20">
                <v:path arrowok="t"/>
              </v:shape>
            </v:group>
            <v:group style="position:absolute;left:6380;top:5965;width:563;height:208" coordorigin="6380,5965" coordsize="563,208">
              <v:shape style="position:absolute;left:6380;top:5965;width:563;height:208" coordorigin="6380,5965" coordsize="563,208" path="m6380,6173l6942,6173,6942,5965,6380,5965,6380,6173xe" filled="f" stroked="t" strokeweight=".053pt" strokecolor="#231F20">
                <v:path arrowok="t"/>
              </v:shape>
            </v:group>
            <v:group style="position:absolute;left:6661;top:5965;width:2;height:208" coordorigin="6661,5965" coordsize="2,208">
              <v:shape style="position:absolute;left:6661;top:5965;width:2;height:208" coordorigin="6661,5965" coordsize="0,208" path="m6661,5965l6661,6173e" filled="f" stroked="t" strokeweight=".053pt" strokecolor="#231F20">
                <v:path arrowok="t"/>
              </v:shape>
            </v:group>
            <v:group style="position:absolute;left:6448;top:6066;width:132;height:2" coordorigin="6448,6066" coordsize="132,2">
              <v:shape style="position:absolute;left:6448;top:6066;width:132;height:2" coordorigin="6448,6066" coordsize="132,0" path="m6448,6066l6580,6066e" filled="f" stroked="t" strokeweight=".754pt" strokecolor="#005E9E">
                <v:path arrowok="t"/>
              </v:shape>
            </v:group>
            <v:group style="position:absolute;left:6419;top:6057;width:27;height:25" coordorigin="6419,6057" coordsize="27,25">
              <v:shape style="position:absolute;left:6419;top:6057;width:27;height:25" coordorigin="6419,6057" coordsize="27,25" path="m6446,6067l6419,6067,6428,6073,6425,6082,6433,6076,6439,6076,6438,6073,6446,6067e" filled="t" fillcolor="#FFF200" stroked="f">
                <v:path arrowok="t"/>
                <v:fill/>
              </v:shape>
              <v:shape style="position:absolute;left:6419;top:6057;width:27;height:25" coordorigin="6419,6057" coordsize="27,25" path="m6439,6076l6433,6076,6441,6082,6439,6076e" filled="t" fillcolor="#FFF200" stroked="f">
                <v:path arrowok="t"/>
                <v:fill/>
              </v:shape>
              <v:shape style="position:absolute;left:6419;top:6057;width:27;height:25" coordorigin="6419,6057" coordsize="27,25" path="m6433,6057l6430,6067,6436,6067,6433,6057e" filled="t" fillcolor="#FFF200" stroked="f">
                <v:path arrowok="t"/>
                <v:fill/>
              </v:shape>
            </v:group>
            <v:group style="position:absolute;left:6431;top:6097;width:27;height:26" coordorigin="6431,6097" coordsize="27,26">
              <v:shape style="position:absolute;left:6431;top:6097;width:27;height:26" coordorigin="6431,6097" coordsize="27,26" path="m6458,6107l6431,6107,6440,6113,6436,6123,6445,6117,6451,6117,6450,6113,6458,6107e" filled="t" fillcolor="#FFF200" stroked="f">
                <v:path arrowok="t"/>
                <v:fill/>
              </v:shape>
              <v:shape style="position:absolute;left:6431;top:6097;width:27;height:26" coordorigin="6431,6097" coordsize="27,26" path="m6451,6117l6445,6117,6453,6122,6451,6117e" filled="t" fillcolor="#FFF200" stroked="f">
                <v:path arrowok="t"/>
                <v:fill/>
              </v:shape>
              <v:shape style="position:absolute;left:6431;top:6097;width:27;height:26" coordorigin="6431,6097" coordsize="27,26" path="m6445,6097l6441,6107,6448,6107,6445,6097e" filled="t" fillcolor="#FFF200" stroked="f">
                <v:path arrowok="t"/>
                <v:fill/>
              </v:shape>
            </v:group>
            <v:group style="position:absolute;left:6461;top:6126;width:21;height:25" coordorigin="6461,6126" coordsize="21,25">
              <v:shape style="position:absolute;left:6461;top:6126;width:21;height:25" coordorigin="6461,6126" coordsize="21,25" path="m6481,6145l6475,6145,6483,6151,6481,6145e" filled="t" fillcolor="#FFF200" stroked="f">
                <v:path arrowok="t"/>
                <v:fill/>
              </v:shape>
              <v:shape style="position:absolute;left:6461;top:6126;width:21;height:25" coordorigin="6461,6126" coordsize="21,25" path="m6475,6126l6472,6135,6461,6135,6470,6141,6466,6151,6475,6145,6481,6145,6480,6142,6489,6136,6478,6136,6475,6126e" filled="t" fillcolor="#FFF200" stroked="f">
                <v:path arrowok="t"/>
                <v:fill/>
              </v:shape>
            </v:group>
            <v:group style="position:absolute;left:6502;top:6136;width:27;height:25" coordorigin="6502,6136" coordsize="27,25">
              <v:shape style="position:absolute;left:6502;top:6136;width:27;height:25" coordorigin="6502,6136" coordsize="27,25" path="m6529,6146l6519,6146,6502,6146,6510,6152,6507,6162,6516,6156,6522,6156,6521,6152,6529,6146e" filled="t" fillcolor="#FFF200" stroked="f">
                <v:path arrowok="t"/>
                <v:fill/>
              </v:shape>
              <v:shape style="position:absolute;left:6502;top:6136;width:27;height:25" coordorigin="6502,6136" coordsize="27,25" path="m6522,6156l6516,6156,6524,6162,6522,6156e" filled="t" fillcolor="#FFF200" stroked="f">
                <v:path arrowok="t"/>
                <v:fill/>
              </v:shape>
              <v:shape style="position:absolute;left:6502;top:6136;width:27;height:25" coordorigin="6502,6136" coordsize="27,25" path="m6515,6136l6512,6146,6519,6146,6515,6136e" filled="t" fillcolor="#FFF200" stroked="f">
                <v:path arrowok="t"/>
                <v:fill/>
              </v:shape>
            </v:group>
            <v:group style="position:absolute;left:6543;top:6125;width:27;height:25" coordorigin="6543,6125" coordsize="27,25">
              <v:shape style="position:absolute;left:6543;top:6125;width:27;height:25" coordorigin="6543,6125" coordsize="27,25" path="m6569,6134l6543,6134,6551,6140,6548,6150,6556,6144,6562,6144,6561,6140,6569,6134e" filled="t" fillcolor="#FFF200" stroked="f">
                <v:path arrowok="t"/>
                <v:fill/>
              </v:shape>
              <v:shape style="position:absolute;left:6543;top:6125;width:27;height:25" coordorigin="6543,6125" coordsize="27,25" path="m6562,6144l6556,6144,6564,6150,6562,6144e" filled="t" fillcolor="#FFF200" stroked="f">
                <v:path arrowok="t"/>
                <v:fill/>
              </v:shape>
              <v:shape style="position:absolute;left:6543;top:6125;width:27;height:25" coordorigin="6543,6125" coordsize="27,25" path="m6556,6125l6553,6134,6559,6134,6556,6125e" filled="t" fillcolor="#FFF200" stroked="f">
                <v:path arrowok="t"/>
                <v:fill/>
              </v:shape>
            </v:group>
            <v:group style="position:absolute;left:6572;top:6095;width:27;height:25" coordorigin="6572,6095" coordsize="27,25">
              <v:shape style="position:absolute;left:6572;top:6095;width:27;height:25" coordorigin="6572,6095" coordsize="27,25" path="m6572,6104l6580,6111,6577,6120,6585,6114,6592,6114,6590,6111,6599,6105,6582,6105,6572,6104e" filled="t" fillcolor="#FFF200" stroked="f">
                <v:path arrowok="t"/>
                <v:fill/>
              </v:shape>
              <v:shape style="position:absolute;left:6572;top:6095;width:27;height:25" coordorigin="6572,6095" coordsize="27,25" path="m6592,6114l6585,6114,6594,6120,6592,6114e" filled="t" fillcolor="#FFF200" stroked="f">
                <v:path arrowok="t"/>
                <v:fill/>
              </v:shape>
              <v:shape style="position:absolute;left:6572;top:6095;width:27;height:25" coordorigin="6572,6095" coordsize="27,25" path="m6585,6095l6582,6105,6589,6105,6585,6095e" filled="t" fillcolor="#FFF200" stroked="f">
                <v:path arrowok="t"/>
                <v:fill/>
              </v:shape>
            </v:group>
            <v:group style="position:absolute;left:6582;top:6055;width:27;height:25" coordorigin="6582,6055" coordsize="27,25">
              <v:shape style="position:absolute;left:6582;top:6055;width:27;height:25" coordorigin="6582,6055" coordsize="27,25" path="m6595,6055l6592,6064,6582,6064,6590,6070,6587,6080,6595,6074,6602,6074,6600,6070,6609,6065,6599,6064,6595,6055e" filled="t" fillcolor="#FFF200" stroked="f">
                <v:path arrowok="t"/>
                <v:fill/>
              </v:shape>
              <v:shape style="position:absolute;left:6582;top:6055;width:27;height:25" coordorigin="6582,6055" coordsize="27,25" path="m6602,6074l6595,6074,6604,6080,6602,6074e" filled="t" fillcolor="#FFF200" stroked="f">
                <v:path arrowok="t"/>
                <v:fill/>
              </v:shape>
            </v:group>
            <v:group style="position:absolute;left:6570;top:6015;width:22;height:25" coordorigin="6570,6015" coordsize="22,25">
              <v:shape style="position:absolute;left:6570;top:6015;width:22;height:25" coordorigin="6570,6015" coordsize="22,25" path="m6590,6034l6584,6034,6592,6040,6590,6034e" filled="t" fillcolor="#FFF200" stroked="f">
                <v:path arrowok="t"/>
                <v:fill/>
              </v:shape>
              <v:shape style="position:absolute;left:6570;top:6015;width:22;height:25" coordorigin="6570,6015" coordsize="22,25" path="m6570,6024l6579,6030,6575,6040,6584,6034,6590,6034,6589,6030,6598,6024,6587,6024,6581,6024,6570,6024e" filled="t" fillcolor="#FFF200" stroked="f">
                <v:path arrowok="t"/>
                <v:fill/>
              </v:shape>
              <v:shape style="position:absolute;left:6570;top:6015;width:22;height:25" coordorigin="6570,6015" coordsize="22,25" path="m6584,6015l6581,6024,6587,6024,6584,6015e" filled="t" fillcolor="#FFF200" stroked="f">
                <v:path arrowok="t"/>
                <v:fill/>
              </v:shape>
            </v:group>
            <v:group style="position:absolute;left:6540;top:5986;width:27;height:25" coordorigin="6540,5986" coordsize="27,25">
              <v:shape style="position:absolute;left:6540;top:5986;width:27;height:25" coordorigin="6540,5986" coordsize="27,25" path="m6554,5986l6550,5995,6540,5995,6548,6001,6545,6011,6554,6005,6560,6005,6559,6001,6567,5996,6557,5995,6554,5986e" filled="t" fillcolor="#FFF200" stroked="f">
                <v:path arrowok="t"/>
                <v:fill/>
              </v:shape>
              <v:shape style="position:absolute;left:6540;top:5986;width:27;height:25" coordorigin="6540,5986" coordsize="27,25" path="m6560,6005l6554,6005,6562,6011,6560,6005e" filled="t" fillcolor="#FFF200" stroked="f">
                <v:path arrowok="t"/>
                <v:fill/>
              </v:shape>
            </v:group>
            <v:group style="position:absolute;left:6499;top:5975;width:27;height:25" coordorigin="6499,5975" coordsize="27,25">
              <v:shape style="position:absolute;left:6499;top:5975;width:27;height:25" coordorigin="6499,5975" coordsize="27,25" path="m6499,5985l6508,5991,6504,6001,6513,5995,6519,5995,6518,5991,6526,5985,6510,5985,6499,5985e" filled="t" fillcolor="#FFF200" stroked="f">
                <v:path arrowok="t"/>
                <v:fill/>
              </v:shape>
              <v:shape style="position:absolute;left:6499;top:5975;width:27;height:25" coordorigin="6499,5975" coordsize="27,25" path="m6519,5995l6513,5995,6521,6001,6519,5995e" filled="t" fillcolor="#FFF200" stroked="f">
                <v:path arrowok="t"/>
                <v:fill/>
              </v:shape>
              <v:shape style="position:absolute;left:6499;top:5975;width:27;height:25" coordorigin="6499,5975" coordsize="27,25" path="m6513,5975l6510,5985,6516,5985,6513,5975e" filled="t" fillcolor="#FFF200" stroked="f">
                <v:path arrowok="t"/>
                <v:fill/>
              </v:shape>
            </v:group>
            <v:group style="position:absolute;left:6459;top:5987;width:22;height:25" coordorigin="6459,5987" coordsize="22,25">
              <v:shape style="position:absolute;left:6459;top:5987;width:22;height:25" coordorigin="6459,5987" coordsize="22,25" path="m6479,6006l6472,6006,6481,6012,6479,6006e" filled="t" fillcolor="#FFF200" stroked="f">
                <v:path arrowok="t"/>
                <v:fill/>
              </v:shape>
              <v:shape style="position:absolute;left:6459;top:5987;width:22;height:25" coordorigin="6459,5987" coordsize="22,25" path="m6486,5997l6459,5997,6467,6003,6464,6012,6472,6006,6479,6006,6477,6003,6486,5997e" filled="t" fillcolor="#FFF200" stroked="f">
                <v:path arrowok="t"/>
                <v:fill/>
              </v:shape>
              <v:shape style="position:absolute;left:6459;top:5987;width:22;height:25" coordorigin="6459,5987" coordsize="22,25" path="m6472,5987l6469,5997,6476,5997,6472,5987e" filled="t" fillcolor="#FFF200" stroked="f">
                <v:path arrowok="t"/>
                <v:fill/>
              </v:shape>
            </v:group>
            <v:group style="position:absolute;left:6430;top:6017;width:27;height:26" coordorigin="6430,6017" coordsize="27,26">
              <v:shape style="position:absolute;left:6430;top:6017;width:27;height:26" coordorigin="6430,6017" coordsize="27,26" path="m6456,6027l6430,6027,6438,6033,6435,6042,6443,6036,6449,6036,6448,6033,6456,6027e" filled="t" fillcolor="#FFF200" stroked="f">
                <v:path arrowok="t"/>
                <v:fill/>
              </v:shape>
              <v:shape style="position:absolute;left:6430;top:6017;width:27;height:26" coordorigin="6430,6017" coordsize="27,26" path="m6449,6036l6443,6036,6451,6042,6449,6036e" filled="t" fillcolor="#FFF200" stroked="f">
                <v:path arrowok="t"/>
                <v:fill/>
              </v:shape>
              <v:shape style="position:absolute;left:6430;top:6017;width:27;height:26" coordorigin="6430,6017" coordsize="27,26" path="m6443,6017l6440,6027,6446,6027,6443,6017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67099pt;margin-top:298.115021pt;width:28.2828pt;height:10.668pt;mso-position-horizontal-relative:page;mso-position-vertical-relative:page;z-index:-3972" coordorigin="7553,5962" coordsize="566,213">
            <v:group style="position:absolute;left:7556;top:5965;width:282;height:208" coordorigin="7556,5965" coordsize="282,208">
              <v:shape style="position:absolute;left:7556;top:5965;width:282;height:208" coordorigin="7556,5965" coordsize="282,208" path="m7556,6173l7838,6173,7838,5965,7556,5965,7556,6173e" filled="t" fillcolor="#005E9E" stroked="f">
                <v:path arrowok="t"/>
                <v:fill/>
              </v:shape>
            </v:group>
            <v:group style="position:absolute;left:7883;top:5997;width:71;height:143" coordorigin="7883,5997" coordsize="71,143">
              <v:shape style="position:absolute;left:7883;top:5997;width:71;height:143" coordorigin="7883,5997" coordsize="71,143" path="m7952,5997l7896,6027,7883,6069,7887,6092,7897,6111,7912,6126,7932,6136,7954,6140,7954,6126,7950,6126,7929,6120,7912,6107,7900,6089,7896,6066,7901,6044,7914,6026,7932,6014,7954,6010,7952,5997e" filled="t" fillcolor="#231F20" stroked="f">
                <v:path arrowok="t"/>
                <v:fill/>
              </v:shape>
            </v:group>
            <v:group style="position:absolute;left:7883;top:5997;width:71;height:143" coordorigin="7883,5997" coordsize="71,143">
              <v:shape style="position:absolute;left:7883;top:5997;width:71;height:143" coordorigin="7883,5997" coordsize="71,143" path="m7954,6126l7954,6140,7932,6136,7912,6126,7897,6111,7887,6092,7883,6069,7886,6047,7896,6027,7911,6011,7930,6001,7952,5997,7954,6010,7932,6014,7914,6026,7901,6044,7896,6066,7900,6089,7912,6107,7929,6120,7950,6126,7954,6126xe" filled="f" stroked="t" strokeweight=".352pt" strokecolor="#231F20">
                <v:path arrowok="t"/>
              </v:shape>
            </v:group>
            <v:group style="position:absolute;left:7977;top:5996;width:72;height:143" coordorigin="7977,5996" coordsize="72,143">
              <v:shape style="position:absolute;left:7977;top:5996;width:72;height:143" coordorigin="7977,5996" coordsize="72,143" path="m8048,5996l7990,6027,7977,6069,7981,6092,7991,6111,8007,6126,8026,6136,8048,6140,8031,6123,8012,6113,7998,6097,7991,6077,8049,6077,8049,6063,7991,6063,7996,6043,8008,6026,8027,6014,8048,6010,8048,5996e" filled="t" fillcolor="#231F20" stroked="f">
                <v:path arrowok="t"/>
                <v:fill/>
              </v:shape>
            </v:group>
            <v:group style="position:absolute;left:7977;top:5996;width:72;height:143" coordorigin="7977,5996" coordsize="72,143">
              <v:shape style="position:absolute;left:7977;top:5996;width:72;height:143" coordorigin="7977,5996" coordsize="72,143" path="m7991,6063l8049,6063,8049,6077,7991,6077,7998,6097,8012,6113,8031,6123,8048,6140,7991,6111,7977,6069,7980,6047,8024,6001,8048,5996,8048,6010,8027,6014,8008,6026,7996,6043,7991,6063xe" filled="f" stroked="t" strokeweight=".352pt" strokecolor="#231F20">
                <v:path arrowok="t"/>
              </v:shape>
            </v:group>
            <v:group style="position:absolute;left:7556;top:5965;width:563;height:208" coordorigin="7556,5965" coordsize="563,208">
              <v:shape style="position:absolute;left:7556;top:5965;width:563;height:208" coordorigin="7556,5965" coordsize="563,208" path="m7556,6173l8119,6173,8119,5965,7556,5965,7556,6173xe" filled="f" stroked="t" strokeweight=".053pt" strokecolor="#231F20">
                <v:path arrowok="t"/>
              </v:shape>
            </v:group>
            <v:group style="position:absolute;left:7838;top:5965;width:2;height:208" coordorigin="7838,5965" coordsize="2,208">
              <v:shape style="position:absolute;left:7838;top:5965;width:2;height:208" coordorigin="7838,5965" coordsize="0,208" path="m7838,5965l7838,6173e" filled="f" stroked="t" strokeweight=".053pt" strokecolor="#231F20">
                <v:path arrowok="t"/>
              </v:shape>
            </v:group>
            <v:group style="position:absolute;left:7625;top:6066;width:132;height:2" coordorigin="7625,6066" coordsize="132,2">
              <v:shape style="position:absolute;left:7625;top:6066;width:132;height:2" coordorigin="7625,6066" coordsize="132,0" path="m7625,6066l7756,6066e" filled="f" stroked="t" strokeweight=".754pt" strokecolor="#005E9E">
                <v:path arrowok="t"/>
              </v:shape>
            </v:group>
            <v:group style="position:absolute;left:7596;top:6057;width:27;height:25" coordorigin="7596,6057" coordsize="27,25">
              <v:shape style="position:absolute;left:7596;top:6057;width:27;height:25" coordorigin="7596,6057" coordsize="27,25" path="m7623,6067l7596,6067,7604,6073,7601,6082,7609,6076,7616,6076,7615,6073,7623,6067e" filled="t" fillcolor="#FFF200" stroked="f">
                <v:path arrowok="t"/>
                <v:fill/>
              </v:shape>
              <v:shape style="position:absolute;left:7596;top:6057;width:27;height:25" coordorigin="7596,6057" coordsize="27,25" path="m7616,6076l7609,6076,7618,6082,7616,6076e" filled="t" fillcolor="#FFF200" stroked="f">
                <v:path arrowok="t"/>
                <v:fill/>
              </v:shape>
              <v:shape style="position:absolute;left:7596;top:6057;width:27;height:25" coordorigin="7596,6057" coordsize="27,25" path="m7609,6057l7606,6067,7612,6067,7609,6057e" filled="t" fillcolor="#FFF200" stroked="f">
                <v:path arrowok="t"/>
                <v:fill/>
              </v:shape>
            </v:group>
            <v:group style="position:absolute;left:7607;top:6097;width:27;height:26" coordorigin="7607,6097" coordsize="27,26">
              <v:shape style="position:absolute;left:7607;top:6097;width:27;height:26" coordorigin="7607,6097" coordsize="27,26" path="m7635,6107l7607,6107,7616,6113,7613,6123,7621,6117,7628,6117,7626,6113,7635,6107e" filled="t" fillcolor="#FFF200" stroked="f">
                <v:path arrowok="t"/>
                <v:fill/>
              </v:shape>
              <v:shape style="position:absolute;left:7607;top:6097;width:27;height:26" coordorigin="7607,6097" coordsize="27,26" path="m7628,6117l7621,6117,7630,6122,7628,6117e" filled="t" fillcolor="#FFF200" stroked="f">
                <v:path arrowok="t"/>
                <v:fill/>
              </v:shape>
              <v:shape style="position:absolute;left:7607;top:6097;width:27;height:26" coordorigin="7607,6097" coordsize="27,26" path="m7621,6097l7618,6107,7624,6107,7621,6097e" filled="t" fillcolor="#FFF200" stroked="f">
                <v:path arrowok="t"/>
                <v:fill/>
              </v:shape>
            </v:group>
            <v:group style="position:absolute;left:7638;top:6126;width:21;height:25" coordorigin="7638,6126" coordsize="21,25">
              <v:shape style="position:absolute;left:7638;top:6126;width:21;height:25" coordorigin="7638,6126" coordsize="21,25" path="m7657,6145l7651,6145,7659,6151,7657,6145e" filled="t" fillcolor="#FFF200" stroked="f">
                <v:path arrowok="t"/>
                <v:fill/>
              </v:shape>
              <v:shape style="position:absolute;left:7638;top:6126;width:21;height:25" coordorigin="7638,6126" coordsize="21,25" path="m7651,6126l7648,6135,7638,6135,7646,6141,7642,6151,7651,6145,7657,6145,7656,6142,7665,6136,7655,6136,7651,6126e" filled="t" fillcolor="#FFF200" stroked="f">
                <v:path arrowok="t"/>
                <v:fill/>
              </v:shape>
            </v:group>
            <v:group style="position:absolute;left:7678;top:6136;width:27;height:25" coordorigin="7678,6136" coordsize="27,25">
              <v:shape style="position:absolute;left:7678;top:6136;width:27;height:25" coordorigin="7678,6136" coordsize="27,25" path="m7705,6146l7695,6146,7678,6146,7687,6152,7684,6162,7692,6156,7698,6156,7697,6152,7705,6146e" filled="t" fillcolor="#FFF200" stroked="f">
                <v:path arrowok="t"/>
                <v:fill/>
              </v:shape>
              <v:shape style="position:absolute;left:7678;top:6136;width:27;height:25" coordorigin="7678,6136" coordsize="27,25" path="m7698,6156l7692,6156,7700,6162,7698,6156e" filled="t" fillcolor="#FFF200" stroked="f">
                <v:path arrowok="t"/>
                <v:fill/>
              </v:shape>
              <v:shape style="position:absolute;left:7678;top:6136;width:27;height:25" coordorigin="7678,6136" coordsize="27,25" path="m7692,6136l7689,6146,7695,6146,7692,6136e" filled="t" fillcolor="#FFF200" stroked="f">
                <v:path arrowok="t"/>
                <v:fill/>
              </v:shape>
            </v:group>
            <v:group style="position:absolute;left:7719;top:6125;width:27;height:25" coordorigin="7719,6125" coordsize="27,25">
              <v:shape style="position:absolute;left:7719;top:6125;width:27;height:25" coordorigin="7719,6125" coordsize="27,25" path="m7746,6134l7719,6134,7727,6140,7724,6150,7732,6144,7739,6144,7737,6140,7746,6134e" filled="t" fillcolor="#FFF200" stroked="f">
                <v:path arrowok="t"/>
                <v:fill/>
              </v:shape>
              <v:shape style="position:absolute;left:7719;top:6125;width:27;height:25" coordorigin="7719,6125" coordsize="27,25" path="m7739,6144l7732,6144,7741,6150,7739,6144e" filled="t" fillcolor="#FFF200" stroked="f">
                <v:path arrowok="t"/>
                <v:fill/>
              </v:shape>
              <v:shape style="position:absolute;left:7719;top:6125;width:27;height:25" coordorigin="7719,6125" coordsize="27,25" path="m7732,6125l7729,6134,7736,6134,7732,6125e" filled="t" fillcolor="#FFF200" stroked="f">
                <v:path arrowok="t"/>
                <v:fill/>
              </v:shape>
            </v:group>
            <v:group style="position:absolute;left:7748;top:6095;width:27;height:25" coordorigin="7748,6095" coordsize="27,25">
              <v:shape style="position:absolute;left:7748;top:6095;width:27;height:25" coordorigin="7748,6095" coordsize="27,25" path="m7748,6104l7756,6111,7753,6120,7762,6114,7768,6114,7767,6111,7775,6105,7759,6105,7748,6104e" filled="t" fillcolor="#FFF200" stroked="f">
                <v:path arrowok="t"/>
                <v:fill/>
              </v:shape>
              <v:shape style="position:absolute;left:7748;top:6095;width:27;height:25" coordorigin="7748,6095" coordsize="27,25" path="m7768,6114l7762,6114,7770,6120,7768,6114e" filled="t" fillcolor="#FFF200" stroked="f">
                <v:path arrowok="t"/>
                <v:fill/>
              </v:shape>
              <v:shape style="position:absolute;left:7748;top:6095;width:27;height:25" coordorigin="7748,6095" coordsize="27,25" path="m7762,6095l7759,6105,7765,6105,7762,6095e" filled="t" fillcolor="#FFF200" stroked="f">
                <v:path arrowok="t"/>
                <v:fill/>
              </v:shape>
            </v:group>
            <v:group style="position:absolute;left:7758;top:6055;width:27;height:25" coordorigin="7758,6055" coordsize="27,25">
              <v:shape style="position:absolute;left:7758;top:6055;width:27;height:25" coordorigin="7758,6055" coordsize="27,25" path="m7772,6055l7769,6064,7758,6064,7766,6070,7763,6080,7771,6074,7778,6074,7777,6070,7785,6065,7775,6064,7772,6055e" filled="t" fillcolor="#FFF200" stroked="f">
                <v:path arrowok="t"/>
                <v:fill/>
              </v:shape>
              <v:shape style="position:absolute;left:7758;top:6055;width:27;height:25" coordorigin="7758,6055" coordsize="27,25" path="m7778,6074l7771,6074,7780,6080,7778,6074e" filled="t" fillcolor="#FFF200" stroked="f">
                <v:path arrowok="t"/>
                <v:fill/>
              </v:shape>
            </v:group>
            <v:group style="position:absolute;left:7747;top:6015;width:22;height:25" coordorigin="7747,6015" coordsize="22,25">
              <v:shape style="position:absolute;left:7747;top:6015;width:22;height:25" coordorigin="7747,6015" coordsize="22,25" path="m7767,6034l7760,6034,7769,6040,7767,6034e" filled="t" fillcolor="#FFF200" stroked="f">
                <v:path arrowok="t"/>
                <v:fill/>
              </v:shape>
              <v:shape style="position:absolute;left:7747;top:6015;width:22;height:25" coordorigin="7747,6015" coordsize="22,25" path="m7747,6024l7755,6030,7752,6040,7760,6034,7767,6034,7765,6030,7774,6024,7764,6024,7757,6024,7747,6024e" filled="t" fillcolor="#FFF200" stroked="f">
                <v:path arrowok="t"/>
                <v:fill/>
              </v:shape>
              <v:shape style="position:absolute;left:7747;top:6015;width:22;height:25" coordorigin="7747,6015" coordsize="22,25" path="m7760,6015l7757,6024,7764,6024,7760,6015e" filled="t" fillcolor="#FFF200" stroked="f">
                <v:path arrowok="t"/>
                <v:fill/>
              </v:shape>
            </v:group>
            <v:group style="position:absolute;left:7716;top:5986;width:27;height:25" coordorigin="7716,5986" coordsize="27,25">
              <v:shape style="position:absolute;left:7716;top:5986;width:27;height:25" coordorigin="7716,5986" coordsize="27,25" path="m7730,5986l7727,5995,7716,5995,7725,6001,7721,6011,7730,6005,7736,6005,7735,6001,7744,5996,7733,5995,7730,5986e" filled="t" fillcolor="#FFF200" stroked="f">
                <v:path arrowok="t"/>
                <v:fill/>
              </v:shape>
              <v:shape style="position:absolute;left:7716;top:5986;width:27;height:25" coordorigin="7716,5986" coordsize="27,25" path="m7736,6005l7730,6005,7738,6011,7736,6005e" filled="t" fillcolor="#FFF200" stroked="f">
                <v:path arrowok="t"/>
                <v:fill/>
              </v:shape>
            </v:group>
            <v:group style="position:absolute;left:7676;top:5975;width:27;height:25" coordorigin="7676,5975" coordsize="27,25">
              <v:shape style="position:absolute;left:7676;top:5975;width:27;height:25" coordorigin="7676,5975" coordsize="27,25" path="m7676,5985l7684,5991,7681,6001,7689,5995,7695,5995,7694,5991,7703,5985,7686,5985,7676,5985e" filled="t" fillcolor="#FFF200" stroked="f">
                <v:path arrowok="t"/>
                <v:fill/>
              </v:shape>
              <v:shape style="position:absolute;left:7676;top:5975;width:27;height:25" coordorigin="7676,5975" coordsize="27,25" path="m7695,5995l7689,5995,7697,6001,7695,5995e" filled="t" fillcolor="#FFF200" stroked="f">
                <v:path arrowok="t"/>
                <v:fill/>
              </v:shape>
              <v:shape style="position:absolute;left:7676;top:5975;width:27;height:25" coordorigin="7676,5975" coordsize="27,25" path="m7689,5975l7686,5985,7692,5985,7689,5975e" filled="t" fillcolor="#FFF200" stroked="f">
                <v:path arrowok="t"/>
                <v:fill/>
              </v:shape>
            </v:group>
            <v:group style="position:absolute;left:7635;top:5987;width:22;height:25" coordorigin="7635,5987" coordsize="22,25">
              <v:shape style="position:absolute;left:7635;top:5987;width:22;height:25" coordorigin="7635,5987" coordsize="22,25" path="m7655,6006l7649,6006,7657,6012,7655,6006e" filled="t" fillcolor="#FFF200" stroked="f">
                <v:path arrowok="t"/>
                <v:fill/>
              </v:shape>
              <v:shape style="position:absolute;left:7635;top:5987;width:22;height:25" coordorigin="7635,5987" coordsize="22,25" path="m7662,5997l7635,5997,7643,6003,7640,6012,7649,6006,7655,6006,7654,6003,7662,5997e" filled="t" fillcolor="#FFF200" stroked="f">
                <v:path arrowok="t"/>
                <v:fill/>
              </v:shape>
              <v:shape style="position:absolute;left:7635;top:5987;width:22;height:25" coordorigin="7635,5987" coordsize="22,25" path="m7649,5987l7646,5997,7652,5997,7649,5987e" filled="t" fillcolor="#FFF200" stroked="f">
                <v:path arrowok="t"/>
                <v:fill/>
              </v:shape>
            </v:group>
            <v:group style="position:absolute;left:7606;top:6017;width:27;height:26" coordorigin="7606,6017" coordsize="27,26">
              <v:shape style="position:absolute;left:7606;top:6017;width:27;height:26" coordorigin="7606,6017" coordsize="27,26" path="m7633,6027l7606,6027,7614,6033,7611,6042,7620,6036,7626,6036,7625,6033,7633,6027e" filled="t" fillcolor="#FFF200" stroked="f">
                <v:path arrowok="t"/>
                <v:fill/>
              </v:shape>
              <v:shape style="position:absolute;left:7606;top:6017;width:27;height:26" coordorigin="7606,6017" coordsize="27,26" path="m7626,6036l7620,6036,7628,6042,7626,6036e" filled="t" fillcolor="#FFF200" stroked="f">
                <v:path arrowok="t"/>
                <v:fill/>
              </v:shape>
              <v:shape style="position:absolute;left:7606;top:6017;width:27;height:26" coordorigin="7606,6017" coordsize="27,26" path="m7619,6017l7616,6027,7622,6027,7619,6017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6.489014pt;margin-top:298.115021pt;width:28.2837pt;height:10.668pt;mso-position-horizontal-relative:page;mso-position-vertical-relative:page;z-index:-3971" coordorigin="8730,5962" coordsize="566,213">
            <v:group style="position:absolute;left:8732;top:5965;width:282;height:208" coordorigin="8732,5965" coordsize="282,208">
              <v:shape style="position:absolute;left:8732;top:5965;width:282;height:208" coordorigin="8732,5965" coordsize="282,208" path="m8732,6173l9014,6173,9014,5965,8732,5965,8732,6173e" filled="t" fillcolor="#005E9E" stroked="f">
                <v:path arrowok="t"/>
                <v:fill/>
              </v:shape>
            </v:group>
            <v:group style="position:absolute;left:9059;top:5997;width:71;height:143" coordorigin="9059,5997" coordsize="71,143">
              <v:shape style="position:absolute;left:9059;top:5997;width:71;height:143" coordorigin="9059,5997" coordsize="71,143" path="m9128,5997l9072,6027,9059,6069,9063,6092,9073,6111,9089,6126,9108,6136,9130,6140,9130,6126,9126,6126,9105,6120,9088,6107,9077,6089,9073,6066,9078,6044,9090,6026,9108,6014,9130,6010,9128,5997e" filled="t" fillcolor="#231F20" stroked="f">
                <v:path arrowok="t"/>
                <v:fill/>
              </v:shape>
            </v:group>
            <v:group style="position:absolute;left:9059;top:5997;width:71;height:143" coordorigin="9059,5997" coordsize="71,143">
              <v:shape style="position:absolute;left:9059;top:5997;width:71;height:143" coordorigin="9059,5997" coordsize="71,143" path="m9130,6126l9130,6140,9108,6136,9089,6126,9073,6111,9063,6092,9059,6069,9062,6047,9072,6027,9087,6011,9106,6001,9128,5997,9130,6010,9108,6014,9090,6026,9078,6044,9073,6066,9077,6089,9088,6107,9105,6120,9126,6126,9130,6126xe" filled="f" stroked="t" strokeweight=".352pt" strokecolor="#231F20">
                <v:path arrowok="t"/>
              </v:shape>
            </v:group>
            <v:group style="position:absolute;left:9153;top:5996;width:72;height:143" coordorigin="9153,5996" coordsize="72,143">
              <v:shape style="position:absolute;left:9153;top:5996;width:72;height:143" coordorigin="9153,5996" coordsize="72,143" path="m9225,5996l9167,6027,9153,6069,9157,6092,9168,6111,9183,6126,9202,6136,9225,6140,9208,6123,9189,6113,9175,6097,9168,6077,9225,6077,9225,6063,9167,6063,9172,6043,9185,6026,9203,6014,9225,6010,9225,5996e" filled="t" fillcolor="#231F20" stroked="f">
                <v:path arrowok="t"/>
                <v:fill/>
              </v:shape>
            </v:group>
            <v:group style="position:absolute;left:9153;top:5996;width:72;height:143" coordorigin="9153,5996" coordsize="72,143">
              <v:shape style="position:absolute;left:9153;top:5996;width:72;height:143" coordorigin="9153,5996" coordsize="72,143" path="m9167,6063l9225,6063,9225,6077,9168,6077,9175,6097,9189,6113,9208,6123,9225,6140,9168,6111,9153,6069,9157,6047,9200,6001,9225,5996,9225,6010,9203,6014,9185,6026,9172,6043,9167,6063xe" filled="f" stroked="t" strokeweight=".352pt" strokecolor="#231F20">
                <v:path arrowok="t"/>
              </v:shape>
            </v:group>
            <v:group style="position:absolute;left:8732;top:5965;width:563;height:208" coordorigin="8732,5965" coordsize="563,208">
              <v:shape style="position:absolute;left:8732;top:5965;width:563;height:208" coordorigin="8732,5965" coordsize="563,208" path="m8732,6173l9295,6173,9295,5965,8732,5965,8732,6173xe" filled="f" stroked="t" strokeweight=".053pt" strokecolor="#231F20">
                <v:path arrowok="t"/>
              </v:shape>
            </v:group>
            <v:group style="position:absolute;left:9014;top:5965;width:2;height:208" coordorigin="9014,5965" coordsize="2,208">
              <v:shape style="position:absolute;left:9014;top:5965;width:2;height:208" coordorigin="9014,5965" coordsize="0,208" path="m9014,5965l9014,6173e" filled="f" stroked="t" strokeweight=".053pt" strokecolor="#231F20">
                <v:path arrowok="t"/>
              </v:shape>
            </v:group>
            <v:group style="position:absolute;left:8801;top:6066;width:132;height:2" coordorigin="8801,6066" coordsize="132,2">
              <v:shape style="position:absolute;left:8801;top:6066;width:132;height:2" coordorigin="8801,6066" coordsize="132,0" path="m8801,6066l8933,6066e" filled="f" stroked="t" strokeweight=".754pt" strokecolor="#005E9E">
                <v:path arrowok="t"/>
              </v:shape>
            </v:group>
            <v:group style="position:absolute;left:8772;top:6057;width:27;height:25" coordorigin="8772,6057" coordsize="27,25">
              <v:shape style="position:absolute;left:8772;top:6057;width:27;height:25" coordorigin="8772,6057" coordsize="27,25" path="m8799,6067l8772,6067,8781,6073,8777,6082,8786,6076,8792,6076,8791,6073,8799,6067e" filled="t" fillcolor="#FFF200" stroked="f">
                <v:path arrowok="t"/>
                <v:fill/>
              </v:shape>
              <v:shape style="position:absolute;left:8772;top:6057;width:27;height:25" coordorigin="8772,6057" coordsize="27,25" path="m8792,6076l8786,6076,8794,6082,8792,6076e" filled="t" fillcolor="#FFF200" stroked="f">
                <v:path arrowok="t"/>
                <v:fill/>
              </v:shape>
              <v:shape style="position:absolute;left:8772;top:6057;width:27;height:25" coordorigin="8772,6057" coordsize="27,25" path="m8786,6057l8782,6067,8789,6067,8786,6057e" filled="t" fillcolor="#FFF200" stroked="f">
                <v:path arrowok="t"/>
                <v:fill/>
              </v:shape>
            </v:group>
            <v:group style="position:absolute;left:8784;top:6097;width:27;height:26" coordorigin="8784,6097" coordsize="27,26">
              <v:shape style="position:absolute;left:8784;top:6097;width:27;height:26" coordorigin="8784,6097" coordsize="27,26" path="m8811,6107l8784,6107,8792,6113,8789,6123,8798,6117,8804,6117,8803,6113,8811,6107e" filled="t" fillcolor="#FFF200" stroked="f">
                <v:path arrowok="t"/>
                <v:fill/>
              </v:shape>
              <v:shape style="position:absolute;left:8784;top:6097;width:27;height:26" coordorigin="8784,6097" coordsize="27,26" path="m8804,6117l8798,6117,8806,6122,8804,6117e" filled="t" fillcolor="#FFF200" stroked="f">
                <v:path arrowok="t"/>
                <v:fill/>
              </v:shape>
              <v:shape style="position:absolute;left:8784;top:6097;width:27;height:26" coordorigin="8784,6097" coordsize="27,26" path="m8797,6097l8794,6107,8801,6107,8797,6097e" filled="t" fillcolor="#FFF200" stroked="f">
                <v:path arrowok="t"/>
                <v:fill/>
              </v:shape>
            </v:group>
            <v:group style="position:absolute;left:8814;top:6126;width:21;height:25" coordorigin="8814,6126" coordsize="21,25">
              <v:shape style="position:absolute;left:8814;top:6126;width:21;height:25" coordorigin="8814,6126" coordsize="21,25" path="m8834,6145l8827,6145,8836,6151,8834,6145e" filled="t" fillcolor="#FFF200" stroked="f">
                <v:path arrowok="t"/>
                <v:fill/>
              </v:shape>
              <v:shape style="position:absolute;left:8814;top:6126;width:21;height:25" coordorigin="8814,6126" coordsize="21,25" path="m8828,6126l8825,6135,8814,6135,8822,6141,8819,6151,8827,6145,8834,6145,8833,6142,8841,6136,8831,6136,8828,6126e" filled="t" fillcolor="#FFF200" stroked="f">
                <v:path arrowok="t"/>
                <v:fill/>
              </v:shape>
            </v:group>
            <v:group style="position:absolute;left:8855;top:6136;width:27;height:25" coordorigin="8855,6136" coordsize="27,25">
              <v:shape style="position:absolute;left:8855;top:6136;width:27;height:25" coordorigin="8855,6136" coordsize="27,25" path="m8882,6146l8871,6146,8855,6146,8863,6152,8860,6162,8868,6156,8875,6156,8873,6152,8882,6146e" filled="t" fillcolor="#FFF200" stroked="f">
                <v:path arrowok="t"/>
                <v:fill/>
              </v:shape>
              <v:shape style="position:absolute;left:8855;top:6136;width:27;height:25" coordorigin="8855,6136" coordsize="27,25" path="m8875,6156l8868,6156,8877,6162,8875,6156e" filled="t" fillcolor="#FFF200" stroked="f">
                <v:path arrowok="t"/>
                <v:fill/>
              </v:shape>
              <v:shape style="position:absolute;left:8855;top:6136;width:27;height:25" coordorigin="8855,6136" coordsize="27,25" path="m8868,6136l8865,6146,8871,6146,8868,6136e" filled="t" fillcolor="#FFF200" stroked="f">
                <v:path arrowok="t"/>
                <v:fill/>
              </v:shape>
            </v:group>
            <v:group style="position:absolute;left:8895;top:6125;width:27;height:25" coordorigin="8895,6125" coordsize="27,25">
              <v:shape style="position:absolute;left:8895;top:6125;width:27;height:25" coordorigin="8895,6125" coordsize="27,25" path="m8922,6134l8895,6134,8904,6140,8900,6150,8909,6144,8915,6144,8914,6140,8922,6134e" filled="t" fillcolor="#FFF200" stroked="f">
                <v:path arrowok="t"/>
                <v:fill/>
              </v:shape>
              <v:shape style="position:absolute;left:8895;top:6125;width:27;height:25" coordorigin="8895,6125" coordsize="27,25" path="m8915,6144l8909,6144,8917,6150,8915,6144e" filled="t" fillcolor="#FFF200" stroked="f">
                <v:path arrowok="t"/>
                <v:fill/>
              </v:shape>
              <v:shape style="position:absolute;left:8895;top:6125;width:27;height:25" coordorigin="8895,6125" coordsize="27,25" path="m8909,6125l8906,6134,8912,6134,8909,6125e" filled="t" fillcolor="#FFF200" stroked="f">
                <v:path arrowok="t"/>
                <v:fill/>
              </v:shape>
            </v:group>
            <v:group style="position:absolute;left:8925;top:6095;width:27;height:25" coordorigin="8925,6095" coordsize="27,25">
              <v:shape style="position:absolute;left:8925;top:6095;width:27;height:25" coordorigin="8925,6095" coordsize="27,25" path="m8925,6104l8933,6111,8930,6120,8938,6114,8944,6114,8943,6111,8952,6105,8935,6105,8925,6104e" filled="t" fillcolor="#FFF200" stroked="f">
                <v:path arrowok="t"/>
                <v:fill/>
              </v:shape>
              <v:shape style="position:absolute;left:8925;top:6095;width:27;height:25" coordorigin="8925,6095" coordsize="27,25" path="m8944,6114l8938,6114,8946,6120,8944,6114e" filled="t" fillcolor="#FFF200" stroked="f">
                <v:path arrowok="t"/>
                <v:fill/>
              </v:shape>
              <v:shape style="position:absolute;left:8925;top:6095;width:27;height:25" coordorigin="8925,6095" coordsize="27,25" path="m8938,6095l8935,6105,8941,6105,8938,6095e" filled="t" fillcolor="#FFF200" stroked="f">
                <v:path arrowok="t"/>
                <v:fill/>
              </v:shape>
            </v:group>
            <v:group style="position:absolute;left:8935;top:6055;width:27;height:25" coordorigin="8935,6055" coordsize="27,25">
              <v:shape style="position:absolute;left:8935;top:6055;width:27;height:25" coordorigin="8935,6055" coordsize="27,25" path="m8948,6055l8945,6064,8935,6064,8943,6070,8940,6080,8948,6074,8954,6074,8953,6070,8962,6065,8951,6064,8948,6055e" filled="t" fillcolor="#FFF200" stroked="f">
                <v:path arrowok="t"/>
                <v:fill/>
              </v:shape>
              <v:shape style="position:absolute;left:8935;top:6055;width:27;height:25" coordorigin="8935,6055" coordsize="27,25" path="m8954,6074l8948,6074,8956,6080,8954,6074e" filled="t" fillcolor="#FFF200" stroked="f">
                <v:path arrowok="t"/>
                <v:fill/>
              </v:shape>
            </v:group>
            <v:group style="position:absolute;left:8923;top:6015;width:22;height:25" coordorigin="8923,6015" coordsize="22,25">
              <v:shape style="position:absolute;left:8923;top:6015;width:22;height:25" coordorigin="8923,6015" coordsize="22,25" path="m8943,6034l8936,6034,8945,6040,8943,6034e" filled="t" fillcolor="#FFF200" stroked="f">
                <v:path arrowok="t"/>
                <v:fill/>
              </v:shape>
              <v:shape style="position:absolute;left:8923;top:6015;width:22;height:25" coordorigin="8923,6015" coordsize="22,25" path="m8923,6024l8931,6030,8928,6040,8936,6034,8943,6034,8942,6030,8950,6024,8940,6024,8934,6024,8923,6024e" filled="t" fillcolor="#FFF200" stroked="f">
                <v:path arrowok="t"/>
                <v:fill/>
              </v:shape>
              <v:shape style="position:absolute;left:8923;top:6015;width:22;height:25" coordorigin="8923,6015" coordsize="22,25" path="m8937,6015l8934,6024,8940,6024,8937,6015e" filled="t" fillcolor="#FFF200" stroked="f">
                <v:path arrowok="t"/>
                <v:fill/>
              </v:shape>
            </v:group>
            <v:group style="position:absolute;left:8893;top:5986;width:27;height:25" coordorigin="8893,5986" coordsize="27,25">
              <v:shape style="position:absolute;left:8893;top:5986;width:27;height:25" coordorigin="8893,5986" coordsize="27,25" path="m8906,5986l8903,5995,8893,5995,8901,6001,8898,6011,8906,6005,8913,6005,8911,6001,8920,5996,8910,5995,8906,5986e" filled="t" fillcolor="#FFF200" stroked="f">
                <v:path arrowok="t"/>
                <v:fill/>
              </v:shape>
              <v:shape style="position:absolute;left:8893;top:5986;width:27;height:25" coordorigin="8893,5986" coordsize="27,25" path="m8913,6005l8906,6005,8915,6011,8913,6005e" filled="t" fillcolor="#FFF200" stroked="f">
                <v:path arrowok="t"/>
                <v:fill/>
              </v:shape>
            </v:group>
            <v:group style="position:absolute;left:8852;top:5975;width:27;height:25" coordorigin="8852,5975" coordsize="27,25">
              <v:shape style="position:absolute;left:8852;top:5975;width:27;height:25" coordorigin="8852,5975" coordsize="27,25" path="m8852,5985l8860,5991,8857,6001,8866,5995,8872,5995,8871,5991,8879,5985,8862,5985,8852,5985e" filled="t" fillcolor="#FFF200" stroked="f">
                <v:path arrowok="t"/>
                <v:fill/>
              </v:shape>
              <v:shape style="position:absolute;left:8852;top:5975;width:27;height:25" coordorigin="8852,5975" coordsize="27,25" path="m8872,5995l8866,5995,8874,6001,8872,5995e" filled="t" fillcolor="#FFF200" stroked="f">
                <v:path arrowok="t"/>
                <v:fill/>
              </v:shape>
              <v:shape style="position:absolute;left:8852;top:5975;width:27;height:25" coordorigin="8852,5975" coordsize="27,25" path="m8866,5975l8862,5985,8869,5985,8866,5975e" filled="t" fillcolor="#FFF200" stroked="f">
                <v:path arrowok="t"/>
                <v:fill/>
              </v:shape>
            </v:group>
            <v:group style="position:absolute;left:8812;top:5987;width:22;height:25" coordorigin="8812,5987" coordsize="22,25">
              <v:shape style="position:absolute;left:8812;top:5987;width:22;height:25" coordorigin="8812,5987" coordsize="22,25" path="m8831,6006l8825,6006,8833,6012,8831,6006e" filled="t" fillcolor="#FFF200" stroked="f">
                <v:path arrowok="t"/>
                <v:fill/>
              </v:shape>
              <v:shape style="position:absolute;left:8812;top:5987;width:22;height:25" coordorigin="8812,5987" coordsize="22,25" path="m8839,5997l8812,5997,8820,6003,8817,6012,8825,6006,8831,6006,8830,6003,8839,5997e" filled="t" fillcolor="#FFF200" stroked="f">
                <v:path arrowok="t"/>
                <v:fill/>
              </v:shape>
              <v:shape style="position:absolute;left:8812;top:5987;width:22;height:25" coordorigin="8812,5987" coordsize="22,25" path="m8825,5987l8822,5997,8828,5997,8825,5987e" filled="t" fillcolor="#FFF200" stroked="f">
                <v:path arrowok="t"/>
                <v:fill/>
              </v:shape>
            </v:group>
            <v:group style="position:absolute;left:8782;top:6017;width:27;height:26" coordorigin="8782,6017" coordsize="27,26">
              <v:shape style="position:absolute;left:8782;top:6017;width:27;height:26" coordorigin="8782,6017" coordsize="27,26" path="m8809,6027l8782,6027,8791,6033,8787,6042,8796,6036,8802,6036,8801,6033,8809,6027e" filled="t" fillcolor="#FFF200" stroked="f">
                <v:path arrowok="t"/>
                <v:fill/>
              </v:shape>
              <v:shape style="position:absolute;left:8782;top:6017;width:27;height:26" coordorigin="8782,6017" coordsize="27,26" path="m8802,6036l8796,6036,8804,6042,8802,6036e" filled="t" fillcolor="#FFF200" stroked="f">
                <v:path arrowok="t"/>
                <v:fill/>
              </v:shape>
              <v:shape style="position:absolute;left:8782;top:6017;width:27;height:26" coordorigin="8782,6017" coordsize="27,26" path="m8796,6017l8793,6027,8799,6027,8796,6017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279999pt;margin-top:298.115021pt;width:28.2833pt;height:10.668pt;mso-position-horizontal-relative:page;mso-position-vertical-relative:page;z-index:-3970" coordorigin="9906,5962" coordsize="566,213">
            <v:group style="position:absolute;left:9908;top:5965;width:282;height:208" coordorigin="9908,5965" coordsize="282,208">
              <v:shape style="position:absolute;left:9908;top:5965;width:282;height:208" coordorigin="9908,5965" coordsize="282,208" path="m9908,6173l10190,6173,10190,5965,9908,5965,9908,6173e" filled="t" fillcolor="#005E9E" stroked="f">
                <v:path arrowok="t"/>
                <v:fill/>
              </v:shape>
            </v:group>
            <v:group style="position:absolute;left:10235;top:5997;width:71;height:143" coordorigin="10235,5997" coordsize="71,143">
              <v:shape style="position:absolute;left:10235;top:5997;width:71;height:143" coordorigin="10235,5997" coordsize="71,143" path="m10304,5997l10248,6027,10235,6069,10239,6092,10249,6111,10264,6126,10284,6136,10306,6140,10306,6126,10302,6126,10281,6120,10264,6107,10253,6089,10248,6066,10254,6044,10266,6026,10284,6014,10306,6010,10304,5997e" filled="t" fillcolor="#231F20" stroked="f">
                <v:path arrowok="t"/>
                <v:fill/>
              </v:shape>
            </v:group>
            <v:group style="position:absolute;left:10235;top:5997;width:71;height:143" coordorigin="10235,5997" coordsize="71,143">
              <v:shape style="position:absolute;left:10235;top:5997;width:71;height:143" coordorigin="10235,5997" coordsize="71,143" path="m10306,6126l10306,6140,10284,6136,10264,6126,10249,6111,10239,6092,10235,6069,10238,6047,10248,6027,10263,6011,10282,6001,10304,5997,10306,6010,10284,6014,10266,6026,10254,6044,10248,6066,10253,6089,10264,6107,10281,6120,10302,6126,10306,6126xe" filled="f" stroked="t" strokeweight=".352pt" strokecolor="#231F20">
                <v:path arrowok="t"/>
              </v:shape>
            </v:group>
            <v:group style="position:absolute;left:10329;top:5996;width:72;height:143" coordorigin="10329,5996" coordsize="72,143">
              <v:shape style="position:absolute;left:10329;top:5996;width:72;height:143" coordorigin="10329,5996" coordsize="72,143" path="m10401,5996l10342,6027,10329,6069,10333,6092,10343,6111,10359,6126,10378,6136,10401,6140,10384,6123,10365,6113,10351,6097,10343,6077,10401,6077,10401,6063,10343,6063,10348,6043,10361,6026,10379,6014,10401,6010,10401,5996e" filled="t" fillcolor="#231F20" stroked="f">
                <v:path arrowok="t"/>
                <v:fill/>
              </v:shape>
            </v:group>
            <v:group style="position:absolute;left:10329;top:5996;width:72;height:143" coordorigin="10329,5996" coordsize="72,143">
              <v:shape style="position:absolute;left:10329;top:5996;width:72;height:143" coordorigin="10329,5996" coordsize="72,143" path="m10343,6063l10401,6063,10401,6077,10343,6077,10351,6097,10365,6113,10384,6123,10401,6140,10343,6111,10329,6069,10333,6047,10376,6001,10401,5996,10401,6010,10379,6014,10361,6026,10348,6043,10343,6063xe" filled="f" stroked="t" strokeweight=".352pt" strokecolor="#231F20">
                <v:path arrowok="t"/>
              </v:shape>
            </v:group>
            <v:group style="position:absolute;left:9908;top:5965;width:563;height:208" coordorigin="9908,5965" coordsize="563,208">
              <v:shape style="position:absolute;left:9908;top:5965;width:563;height:208" coordorigin="9908,5965" coordsize="563,208" path="m9908,6173l10471,6173,10471,5965,9908,5965,9908,6173xe" filled="f" stroked="t" strokeweight=".053pt" strokecolor="#231F20">
                <v:path arrowok="t"/>
              </v:shape>
            </v:group>
            <v:group style="position:absolute;left:10190;top:5965;width:2;height:208" coordorigin="10190,5965" coordsize="2,208">
              <v:shape style="position:absolute;left:10190;top:5965;width:2;height:208" coordorigin="10190,5965" coordsize="0,208" path="m10190,5965l10190,6173e" filled="f" stroked="t" strokeweight=".053pt" strokecolor="#231F20">
                <v:path arrowok="t"/>
              </v:shape>
            </v:group>
            <v:group style="position:absolute;left:9977;top:6066;width:132;height:2" coordorigin="9977,6066" coordsize="132,2">
              <v:shape style="position:absolute;left:9977;top:6066;width:132;height:2" coordorigin="9977,6066" coordsize="132,0" path="m9977,6066l10109,6066e" filled="f" stroked="t" strokeweight=".754pt" strokecolor="#005E9E">
                <v:path arrowok="t"/>
              </v:shape>
            </v:group>
            <v:group style="position:absolute;left:9948;top:6057;width:27;height:25" coordorigin="9948,6057" coordsize="27,25">
              <v:shape style="position:absolute;left:9948;top:6057;width:27;height:25" coordorigin="9948,6057" coordsize="27,25" path="m9975,6067l9948,6067,9956,6073,9953,6082,9961,6076,9968,6076,9967,6073,9975,6067e" filled="t" fillcolor="#FFF200" stroked="f">
                <v:path arrowok="t"/>
                <v:fill/>
              </v:shape>
              <v:shape style="position:absolute;left:9948;top:6057;width:27;height:25" coordorigin="9948,6057" coordsize="27,25" path="m9968,6076l9961,6076,9970,6082,9968,6076e" filled="t" fillcolor="#FFF200" stroked="f">
                <v:path arrowok="t"/>
                <v:fill/>
              </v:shape>
              <v:shape style="position:absolute;left:9948;top:6057;width:27;height:25" coordorigin="9948,6057" coordsize="27,25" path="m9961,6057l9958,6067,9965,6067,9961,6057e" filled="t" fillcolor="#FFF200" stroked="f">
                <v:path arrowok="t"/>
                <v:fill/>
              </v:shape>
            </v:group>
            <v:group style="position:absolute;left:9960;top:6097;width:27;height:26" coordorigin="9960,6097" coordsize="27,26">
              <v:shape style="position:absolute;left:9960;top:6097;width:27;height:26" coordorigin="9960,6097" coordsize="27,26" path="m9987,6107l9960,6107,9968,6113,9965,6123,9974,6117,9980,6117,9979,6113,9987,6107e" filled="t" fillcolor="#FFF200" stroked="f">
                <v:path arrowok="t"/>
                <v:fill/>
              </v:shape>
              <v:shape style="position:absolute;left:9960;top:6097;width:27;height:26" coordorigin="9960,6097" coordsize="27,26" path="m9980,6117l9974,6117,9982,6122,9980,6117e" filled="t" fillcolor="#FFF200" stroked="f">
                <v:path arrowok="t"/>
                <v:fill/>
              </v:shape>
              <v:shape style="position:absolute;left:9960;top:6097;width:27;height:26" coordorigin="9960,6097" coordsize="27,26" path="m9973,6097l9970,6107,9976,6107,9973,6097e" filled="t" fillcolor="#FFF200" stroked="f">
                <v:path arrowok="t"/>
                <v:fill/>
              </v:shape>
            </v:group>
            <v:group style="position:absolute;left:9990;top:6126;width:21;height:25" coordorigin="9990,6126" coordsize="21,25">
              <v:shape style="position:absolute;left:9990;top:6126;width:21;height:25" coordorigin="9990,6126" coordsize="21,25" path="m10010,6145l10003,6145,10011,6151,10010,6145e" filled="t" fillcolor="#FFF200" stroked="f">
                <v:path arrowok="t"/>
                <v:fill/>
              </v:shape>
              <v:shape style="position:absolute;left:9990;top:6126;width:21;height:25" coordorigin="9990,6126" coordsize="21,25" path="m10004,6126l10000,6135,9990,6135,9998,6141,9995,6151,10003,6145,10010,6145,10009,6142,10017,6136,10007,6136,10004,6126e" filled="t" fillcolor="#FFF200" stroked="f">
                <v:path arrowok="t"/>
                <v:fill/>
              </v:shape>
            </v:group>
            <v:group style="position:absolute;left:10030;top:6136;width:27;height:25" coordorigin="10030,6136" coordsize="27,25">
              <v:shape style="position:absolute;left:10030;top:6136;width:27;height:25" coordorigin="10030,6136" coordsize="27,25" path="m10058,6146l10047,6146,10030,6146,10039,6152,10036,6162,10044,6156,10050,6156,10049,6152,10058,6146e" filled="t" fillcolor="#FFF200" stroked="f">
                <v:path arrowok="t"/>
                <v:fill/>
              </v:shape>
              <v:shape style="position:absolute;left:10030;top:6136;width:27;height:25" coordorigin="10030,6136" coordsize="27,25" path="m10050,6156l10044,6156,10052,6162,10050,6156e" filled="t" fillcolor="#FFF200" stroked="f">
                <v:path arrowok="t"/>
                <v:fill/>
              </v:shape>
              <v:shape style="position:absolute;left:10030;top:6136;width:27;height:25" coordorigin="10030,6136" coordsize="27,25" path="m10044,6136l10041,6146,10047,6146,10044,6136e" filled="t" fillcolor="#FFF200" stroked="f">
                <v:path arrowok="t"/>
                <v:fill/>
              </v:shape>
            </v:group>
            <v:group style="position:absolute;left:10071;top:6125;width:27;height:25" coordorigin="10071,6125" coordsize="27,25">
              <v:shape style="position:absolute;left:10071;top:6125;width:27;height:25" coordorigin="10071,6125" coordsize="27,25" path="m10098,6134l10071,6134,10079,6140,10076,6150,10084,6144,10091,6144,10090,6140,10098,6134e" filled="t" fillcolor="#FFF200" stroked="f">
                <v:path arrowok="t"/>
                <v:fill/>
              </v:shape>
              <v:shape style="position:absolute;left:10071;top:6125;width:27;height:25" coordorigin="10071,6125" coordsize="27,25" path="m10091,6144l10084,6144,10093,6150,10091,6144e" filled="t" fillcolor="#FFF200" stroked="f">
                <v:path arrowok="t"/>
                <v:fill/>
              </v:shape>
              <v:shape style="position:absolute;left:10071;top:6125;width:27;height:25" coordorigin="10071,6125" coordsize="27,25" path="m10085,6125l10081,6134,10088,6134,10085,6125e" filled="t" fillcolor="#FFF200" stroked="f">
                <v:path arrowok="t"/>
                <v:fill/>
              </v:shape>
            </v:group>
            <v:group style="position:absolute;left:10100;top:6095;width:27;height:25" coordorigin="10100,6095" coordsize="27,25">
              <v:shape style="position:absolute;left:10100;top:6095;width:27;height:25" coordorigin="10100,6095" coordsize="27,25" path="m10100,6104l10109,6111,10105,6120,10114,6114,10120,6114,10119,6111,10128,6105,10111,6105,10100,6104e" filled="t" fillcolor="#FFF200" stroked="f">
                <v:path arrowok="t"/>
                <v:fill/>
              </v:shape>
              <v:shape style="position:absolute;left:10100;top:6095;width:27;height:25" coordorigin="10100,6095" coordsize="27,25" path="m10120,6114l10114,6114,10122,6120,10120,6114e" filled="t" fillcolor="#FFF200" stroked="f">
                <v:path arrowok="t"/>
                <v:fill/>
              </v:shape>
              <v:shape style="position:absolute;left:10100;top:6095;width:27;height:25" coordorigin="10100,6095" coordsize="27,25" path="m10114,6095l10111,6105,10117,6105,10114,6095e" filled="t" fillcolor="#FFF200" stroked="f">
                <v:path arrowok="t"/>
                <v:fill/>
              </v:shape>
            </v:group>
            <v:group style="position:absolute;left:10110;top:6055;width:27;height:25" coordorigin="10110,6055" coordsize="27,25">
              <v:shape style="position:absolute;left:10110;top:6055;width:27;height:25" coordorigin="10110,6055" coordsize="27,25" path="m10124,6055l10121,6064,10110,6064,10119,6070,10115,6080,10124,6074,10130,6074,10129,6070,10138,6065,10127,6064,10124,6055e" filled="t" fillcolor="#FFF200" stroked="f">
                <v:path arrowok="t"/>
                <v:fill/>
              </v:shape>
              <v:shape style="position:absolute;left:10110;top:6055;width:27;height:25" coordorigin="10110,6055" coordsize="27,25" path="m10130,6074l10124,6074,10132,6080,10130,6074e" filled="t" fillcolor="#FFF200" stroked="f">
                <v:path arrowok="t"/>
                <v:fill/>
              </v:shape>
            </v:group>
            <v:group style="position:absolute;left:10099;top:6015;width:22;height:25" coordorigin="10099,6015" coordsize="22,25">
              <v:shape style="position:absolute;left:10099;top:6015;width:22;height:25" coordorigin="10099,6015" coordsize="22,25" path="m10119,6034l10112,6034,10121,6040,10119,6034e" filled="t" fillcolor="#FFF200" stroked="f">
                <v:path arrowok="t"/>
                <v:fill/>
              </v:shape>
              <v:shape style="position:absolute;left:10099;top:6015;width:22;height:25" coordorigin="10099,6015" coordsize="22,25" path="m10099,6024l10107,6030,10104,6040,10112,6034,10119,6034,10118,6030,10126,6024,10116,6024,10109,6024,10099,6024e" filled="t" fillcolor="#FFF200" stroked="f">
                <v:path arrowok="t"/>
                <v:fill/>
              </v:shape>
              <v:shape style="position:absolute;left:10099;top:6015;width:22;height:25" coordorigin="10099,6015" coordsize="22,25" path="m10113,6015l10109,6024,10116,6024,10113,6015e" filled="t" fillcolor="#FFF200" stroked="f">
                <v:path arrowok="t"/>
                <v:fill/>
              </v:shape>
            </v:group>
            <v:group style="position:absolute;left:10069;top:5986;width:27;height:25" coordorigin="10069,5986" coordsize="27,25">
              <v:shape style="position:absolute;left:10069;top:5986;width:27;height:25" coordorigin="10069,5986" coordsize="27,25" path="m10082,5986l10079,5995,10069,5995,10077,6001,10074,6011,10082,6005,10088,6005,10087,6001,10096,5996,10085,5995,10082,5986e" filled="t" fillcolor="#FFF200" stroked="f">
                <v:path arrowok="t"/>
                <v:fill/>
              </v:shape>
              <v:shape style="position:absolute;left:10069;top:5986;width:27;height:25" coordorigin="10069,5986" coordsize="27,25" path="m10088,6005l10082,6005,10090,6011,10088,6005e" filled="t" fillcolor="#FFF200" stroked="f">
                <v:path arrowok="t"/>
                <v:fill/>
              </v:shape>
            </v:group>
            <v:group style="position:absolute;left:10028;top:5975;width:27;height:25" coordorigin="10028,5975" coordsize="27,25">
              <v:shape style="position:absolute;left:10028;top:5975;width:27;height:25" coordorigin="10028,5975" coordsize="27,25" path="m10028,5985l10036,5991,10033,6001,10041,5995,10048,5995,10046,5991,10055,5985,10038,5985,10028,5985e" filled="t" fillcolor="#FFF200" stroked="f">
                <v:path arrowok="t"/>
                <v:fill/>
              </v:shape>
              <v:shape style="position:absolute;left:10028;top:5975;width:27;height:25" coordorigin="10028,5975" coordsize="27,25" path="m10048,5995l10041,5995,10050,6001,10048,5995e" filled="t" fillcolor="#FFF200" stroked="f">
                <v:path arrowok="t"/>
                <v:fill/>
              </v:shape>
              <v:shape style="position:absolute;left:10028;top:5975;width:27;height:25" coordorigin="10028,5975" coordsize="27,25" path="m10041,5975l10038,5985,10045,5985,10041,5975e" filled="t" fillcolor="#FFF200" stroked="f">
                <v:path arrowok="t"/>
                <v:fill/>
              </v:shape>
            </v:group>
            <v:group style="position:absolute;left:9987;top:5987;width:22;height:25" coordorigin="9987,5987" coordsize="22,25">
              <v:shape style="position:absolute;left:9987;top:5987;width:22;height:25" coordorigin="9987,5987" coordsize="22,25" path="m10007,6006l10001,6006,10009,6012,10007,6006e" filled="t" fillcolor="#FFF200" stroked="f">
                <v:path arrowok="t"/>
                <v:fill/>
              </v:shape>
              <v:shape style="position:absolute;left:9987;top:5987;width:22;height:25" coordorigin="9987,5987" coordsize="22,25" path="m10015,5997l9987,5997,9996,6003,9992,6012,10001,6006,10007,6006,10006,6003,10015,5997e" filled="t" fillcolor="#FFF200" stroked="f">
                <v:path arrowok="t"/>
                <v:fill/>
              </v:shape>
              <v:shape style="position:absolute;left:9987;top:5987;width:22;height:25" coordorigin="9987,5987" coordsize="22,25" path="m10001,5987l9998,5997,10004,5997,10001,5987e" filled="t" fillcolor="#FFF200" stroked="f">
                <v:path arrowok="t"/>
                <v:fill/>
              </v:shape>
            </v:group>
            <v:group style="position:absolute;left:9958;top:6017;width:27;height:26" coordorigin="9958,6017" coordsize="27,26">
              <v:shape style="position:absolute;left:9958;top:6017;width:27;height:26" coordorigin="9958,6017" coordsize="27,26" path="m9985,6027l9958,6027,9966,6033,9963,6042,9972,6036,9978,6036,9977,6033,9985,6027e" filled="t" fillcolor="#FFF200" stroked="f">
                <v:path arrowok="t"/>
                <v:fill/>
              </v:shape>
              <v:shape style="position:absolute;left:9958;top:6017;width:27;height:26" coordorigin="9958,6017" coordsize="27,26" path="m9978,6036l9972,6036,9980,6042,9978,6036e" filled="t" fillcolor="#FFF200" stroked="f">
                <v:path arrowok="t"/>
                <v:fill/>
              </v:shape>
              <v:shape style="position:absolute;left:9958;top:6017;width:27;height:26" coordorigin="9958,6017" coordsize="27,26" path="m9971,6017l9969,6027,9975,6027,9971,6017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516174pt;margin-top:332.976501pt;width:10.0pt;height:33.479201pt;mso-position-horizontal-relative:page;mso-position-vertical-relative:page;z-index:-3969" type="#_x0000_t202" filled="f" stroked="f">
            <v:textbox inset="0,0,0,0" style="layout-flow:vertical;mso-layout-flow-alt:bottom-to-top">
              <w:txbxContent>
                <w:p>
                  <w:pPr>
                    <w:spacing w:before="1" w:after="0" w:line="240" w:lineRule="auto"/>
                    <w:ind w:left="20" w:right="-4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FFFFFF"/>
                      <w:w w:val="8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FFFFFF"/>
                      <w:spacing w:val="-11"/>
                      <w:w w:val="8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FFFFFF"/>
                      <w:spacing w:val="0"/>
                      <w:w w:val="75"/>
                    </w:rPr>
                    <w:t>TERIÁL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5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74" w:right="-20"/>
        <w:jc w:val="left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7"/>
          <w:b/>
          <w:bCs/>
        </w:rPr>
        <w:t>PROFESIONÁLNÍ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7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VOL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3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27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–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6"/>
          <w:b/>
          <w:bCs/>
        </w:rPr>
        <w:t>UPEVŇO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8"/>
          <w:w w:val="96"/>
          <w:b/>
          <w:bCs/>
        </w:rPr>
        <w:t>V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3"/>
          <w:w w:val="96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6"/>
          <w:b/>
          <w:bCs/>
        </w:rPr>
        <w:t>CÍ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17"/>
          <w:w w:val="96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6"/>
          <w:b/>
          <w:bCs/>
        </w:rPr>
        <w:t>TECHNIKA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14"/>
          <w:w w:val="96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PRO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18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7"/>
          <w:b/>
          <w:bCs/>
        </w:rPr>
        <w:t>IZOL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3"/>
          <w:w w:val="97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7"/>
          <w:b/>
          <w:bCs/>
        </w:rPr>
        <w:t>ČNÍ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97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6"/>
          <w:w w:val="100"/>
          <w:b/>
          <w:bCs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-6"/>
          <w:w w:val="100"/>
          <w:b/>
          <w:bCs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FFFFFF"/>
          <w:spacing w:val="0"/>
          <w:w w:val="100"/>
          <w:b/>
          <w:bCs/>
        </w:rPr>
        <w:t>TÉMY</w:t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196503" w:type="dxa"/>
      </w:tblPr>
      <w:tblGrid/>
      <w:tr>
        <w:trPr>
          <w:trHeight w:val="2173" w:hRule="exact"/>
        </w:trPr>
        <w:tc>
          <w:tcPr>
            <w:tcW w:w="3705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</w:tcPr>
          <w:p>
            <w:pPr/>
            <w:rPr/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</w:tcPr>
          <w:p>
            <w:pPr>
              <w:spacing w:before="90" w:after="0" w:line="240" w:lineRule="auto"/>
              <w:ind w:left="382" w:right="36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PTH-S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7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33.441903pt;height:55.5pt;mso-position-horizontal-relative:char;mso-position-vertical-relative:line" type="#_x0000_t75">
                  <v:imagedata r:id="rId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83" w:right="650"/>
              <w:jc w:val="center"/>
              <w:rPr>
                <w:rFonts w:ascii="Arial" w:hAnsi="Arial" w:cs="Arial" w:eastAsia="Arial"/>
                <w:sz w:val="5"/>
                <w:szCs w:val="5"/>
              </w:rPr>
            </w:pPr>
            <w:rPr/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E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-5"/>
                <w:w w:val="114"/>
              </w:rPr>
              <w:t>T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5"/>
                <w:szCs w:val="5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</w:tcPr>
          <w:p>
            <w:pPr>
              <w:spacing w:before="90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PTH-SX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43.78319pt;height:54.75pt;mso-position-horizontal-relative:char;mso-position-vertical-relative:line" type="#_x0000_t75">
                  <v:imagedata r:id="rId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2" w:right="628"/>
              <w:jc w:val="center"/>
              <w:rPr>
                <w:rFonts w:ascii="Arial" w:hAnsi="Arial" w:cs="Arial" w:eastAsia="Arial"/>
                <w:sz w:val="5"/>
                <w:szCs w:val="5"/>
              </w:rPr>
            </w:pPr>
            <w:rPr/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E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-5"/>
                <w:w w:val="114"/>
              </w:rPr>
              <w:t>T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5"/>
                <w:szCs w:val="5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</w:tcPr>
          <w:p>
            <w:pPr>
              <w:spacing w:before="90" w:after="0" w:line="240" w:lineRule="auto"/>
              <w:ind w:left="3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0"/>
              </w:rPr>
              <w:t>PTH-KZ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3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45.144002pt;height:56.43pt;mso-position-horizontal-relative:char;mso-position-vertical-relative:line" type="#_x0000_t75">
                  <v:imagedata r:id="rId2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368" w:right="632"/>
              <w:jc w:val="center"/>
              <w:rPr>
                <w:rFonts w:ascii="Arial" w:hAnsi="Arial" w:cs="Arial" w:eastAsia="Arial"/>
                <w:sz w:val="5"/>
                <w:szCs w:val="5"/>
              </w:rPr>
            </w:pPr>
            <w:rPr/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E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-5"/>
                <w:w w:val="114"/>
              </w:rPr>
              <w:t>T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5"/>
                <w:szCs w:val="5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</w:tcPr>
          <w:p>
            <w:pPr>
              <w:spacing w:before="90" w:after="0" w:line="240" w:lineRule="auto"/>
              <w:ind w:left="366" w:right="34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0"/>
              </w:rPr>
              <w:t>PTH-X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45.143856pt;height:56.43pt;mso-position-horizontal-relative:char;mso-position-vertical-relative:line" type="#_x0000_t75">
                  <v:imagedata r:id="rId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388" w:right="-2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Pr/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E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-5"/>
                <w:w w:val="114"/>
              </w:rPr>
              <w:t>T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5"/>
                <w:szCs w:val="5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</w:tcPr>
          <w:p>
            <w:pPr>
              <w:spacing w:before="90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71"/>
              </w:rPr>
              <w:t>TIT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32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27.724309pt;height:37.875pt;mso-position-horizontal-relative:char;mso-position-vertical-relative:line" type="#_x0000_t75">
                  <v:imagedata r:id="rId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84" w:right="-2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Pr/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E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-5"/>
                <w:w w:val="114"/>
              </w:rPr>
              <w:t>T</w:t>
            </w:r>
            <w:r>
              <w:rPr>
                <w:rFonts w:ascii="Arial" w:hAnsi="Arial" w:cs="Arial" w:eastAsia="Arial"/>
                <w:sz w:val="5"/>
                <w:szCs w:val="5"/>
                <w:color w:val="FFFFFF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5"/>
                <w:szCs w:val="5"/>
                <w:color w:val="000000"/>
                <w:spacing w:val="0"/>
                <w:w w:val="100"/>
              </w:rPr>
            </w:r>
          </w:p>
        </w:tc>
      </w:tr>
      <w:tr>
        <w:trPr>
          <w:trHeight w:val="572" w:hRule="exact"/>
        </w:trPr>
        <w:tc>
          <w:tcPr>
            <w:tcW w:w="716" w:type="dxa"/>
            <w:textDirection w:val="btLr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197" w:right="-20"/>
              <w:jc w:val="left"/>
              <w:tabs>
                <w:tab w:pos="4680" w:val="left"/>
                <w:tab w:pos="782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TECHNICKÉ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11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-2"/>
                <w:w w:val="78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2"/>
                <w:w w:val="78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-8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PODKLADOVÉ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22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-9"/>
                <w:w w:val="78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TERIÁ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-12"/>
                <w:w w:val="78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8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5"/>
                <w:position w:val="8"/>
              </w:rPr>
              <w:t>IZOL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-1"/>
                <w:w w:val="75"/>
                <w:position w:val="8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FFFFFF"/>
                <w:spacing w:val="0"/>
                <w:w w:val="79"/>
                <w:position w:val="8"/>
              </w:rPr>
              <w:t>ČNÍ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Pevn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izolačn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materiá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EPS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6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6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6" w:after="0" w:line="240" w:lineRule="auto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46" w:after="0" w:line="240" w:lineRule="auto"/>
              <w:ind w:left="471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>
              <w:spacing w:before="46" w:after="0" w:line="240" w:lineRule="auto"/>
              <w:ind w:left="464" w:right="443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  <w:tr>
        <w:trPr>
          <w:trHeight w:val="769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Pružn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izolačn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materiá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MW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0" w:after="0" w:line="444" w:lineRule="exact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  <w:position w:val="-2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1" w:lineRule="exact"/>
              <w:ind w:left="242" w:right="222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100"/>
              </w:rPr>
              <w:t>(s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87"/>
              </w:rPr>
              <w:t>přídavným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372" w:right="352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90"/>
              </w:rPr>
              <w:t>talířem)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0" w:after="0" w:line="444" w:lineRule="exact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  <w:position w:val="-2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1" w:lineRule="exact"/>
              <w:ind w:left="226" w:right="20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100"/>
              </w:rPr>
              <w:t>(s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87"/>
              </w:rPr>
              <w:t>přídavným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356" w:right="33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90"/>
              </w:rPr>
              <w:t>talířem)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0" w:after="0" w:line="444" w:lineRule="exact"/>
              <w:ind w:left="463" w:right="443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  <w:position w:val="-2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1" w:lineRule="exact"/>
              <w:ind w:left="219" w:right="199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100"/>
              </w:rPr>
              <w:t>(s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87"/>
              </w:rPr>
              <w:t>přídavným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350" w:right="33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1F20"/>
                <w:spacing w:val="0"/>
                <w:w w:val="90"/>
              </w:rPr>
              <w:t>talířem)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1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8"/>
              </w:rPr>
              <w:t>Pln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8"/>
              </w:rPr>
              <w:t>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1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Dut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1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84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ehčen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0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71" w:right="450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6"/>
              </w:rPr>
              <w:t>Pórovit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86" w:right="466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15" w:after="0" w:line="240" w:lineRule="auto"/>
              <w:ind w:left="470" w:right="451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/>
            <w:rPr/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/>
            <w:rPr/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6"/>
              </w:rPr>
              <w:t>Dřev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0"/>
              </w:rPr>
              <w:t>Ocelov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0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82"/>
              </w:rPr>
              <w:t>profil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/>
            <w:rPr/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15" w:after="0" w:line="240" w:lineRule="auto"/>
              <w:ind w:left="464" w:right="444"/>
              <w:jc w:val="center"/>
              <w:rPr>
                <w:rFonts w:ascii="Atrament Medium" w:hAnsi="Atrament Medium" w:cs="Atrament Medium" w:eastAsia="Atrament Medium"/>
                <w:sz w:val="40"/>
                <w:szCs w:val="40"/>
              </w:rPr>
            </w:pPr>
            <w:rPr/>
            <w:r>
              <w:rPr>
                <w:rFonts w:ascii="Atrament Medium" w:hAnsi="Atrament Medium" w:cs="Atrament Medium" w:eastAsia="Atrament Medium"/>
                <w:sz w:val="40"/>
                <w:szCs w:val="40"/>
                <w:color w:val="ED1B2D"/>
                <w:spacing w:val="0"/>
                <w:w w:val="100"/>
              </w:rPr>
              <w:t>•</w:t>
            </w:r>
            <w:r>
              <w:rPr>
                <w:rFonts w:ascii="Atrament Medium" w:hAnsi="Atrament Medium" w:cs="Atrament Medium" w:eastAsia="Atrament Medium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  <w:tr>
        <w:trPr>
          <w:trHeight w:val="792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8"/>
                <w:w w:val="82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2"/>
              </w:rPr>
              <w:t>valitativn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2"/>
              </w:rPr>
              <w:t>tříd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2"/>
              </w:rPr>
              <w:t>dl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2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2"/>
              </w:rPr>
              <w:t>CZB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5"/>
              </w:rPr>
              <w:t>skupin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5"/>
              </w:rPr>
              <w:t>podkladovýc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5"/>
              </w:rPr>
              <w:t>materiál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ů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1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85"/>
              </w:rPr>
              <w:t>dl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5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76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76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7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79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105"/>
              </w:rPr>
              <w:t>014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A,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9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5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A,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9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8" w:right="39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A,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9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/>
            <w:rPr/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Tloušťk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izolačníh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materiálu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3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320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1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210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1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280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260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160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95"/>
              </w:rPr>
              <w:t>Průmě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tání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29" w:right="51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13" w:right="49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13" w:right="49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13" w:right="49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Bez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tání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84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otevn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hloubk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(A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4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78"/>
              </w:rPr>
              <w:t>E)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4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67" w:right="44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67" w:right="44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04" w:right="4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–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9"/>
              </w:rPr>
              <w:t>Způso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montáže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Šroubovací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4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Šroubovací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Zatloukací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Zatloukací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4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Šroubovací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9"/>
              </w:rPr>
              <w:t>Rozpěrn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é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96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74"/>
              </w:rPr>
              <w:t>vky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67" w:after="0" w:line="240" w:lineRule="auto"/>
              <w:ind w:left="360" w:right="3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75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ovový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394" w:right="37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67" w:after="0" w:line="240" w:lineRule="auto"/>
              <w:ind w:left="297" w:right="27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Plastový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378" w:right="35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67" w:after="0" w:line="240" w:lineRule="auto"/>
              <w:ind w:left="342" w:right="32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75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ovový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461" w:right="4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trn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67" w:after="0" w:line="240" w:lineRule="auto"/>
              <w:ind w:left="296" w:right="2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Plastový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461" w:right="4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5"/>
              </w:rPr>
              <w:t>trn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6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75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4"/>
              </w:rPr>
              <w:t>ovový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371" w:right="35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šroub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Bodov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2"/>
              </w:rPr>
              <w:t>činite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93"/>
              </w:rPr>
              <w:t>prostup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93"/>
              </w:rPr>
              <w:t>tepl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6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χ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(W/K)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0,002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W/K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0,000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W/K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0,002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W/K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0,000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W/K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716" w:type="dxa"/>
            <w:textDirection w:val="btLr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textFlow w:val="bt-lr"/>
            <w:shd w:val="clear" w:color="auto" w:fill="8F9194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2.000063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7"/>
                <w:w w:val="74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95"/>
              </w:rPr>
              <w:t>uhos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1"/>
              </w:rPr>
              <w:t>talířk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1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6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1"/>
              </w:rPr>
              <w:t>(k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1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100"/>
              </w:rPr>
              <w:t>mm)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44" w:right="4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44" w:right="4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44" w:right="42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EBEBEC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38" w:right="41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71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DCDDDE"/>
            </w:tcBorders>
            <w:shd w:val="clear" w:color="auto" w:fill="DCDDDE"/>
          </w:tcPr>
          <w:p>
            <w:pPr/>
            <w:rPr/>
          </w:p>
        </w:tc>
        <w:tc>
          <w:tcPr>
            <w:tcW w:w="2989" w:type="dxa"/>
            <w:tcBorders>
              <w:top w:val="nil" w:sz="6" w:space="0" w:color="auto"/>
              <w:bottom w:val="nil" w:sz="6" w:space="0" w:color="auto"/>
              <w:left w:val="single" w:sz=".808" w:space="0" w:color="DCDDDE"/>
              <w:right w:val="single" w:sz="2.000063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87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7"/>
              </w:rPr>
              <w:t>vropsk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é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7"/>
              </w:rPr>
              <w:t>technick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é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1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87"/>
              </w:rPr>
              <w:t>schválen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76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76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7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2" w:type="dxa"/>
            <w:tcBorders>
              <w:top w:val="nil" w:sz="6" w:space="0" w:color="auto"/>
              <w:bottom w:val="nil" w:sz="6" w:space="0" w:color="auto"/>
              <w:left w:val="single" w:sz="2.000063" w:space="0" w:color="ED1B2D"/>
              <w:right w:val="single" w:sz="2.00138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0"/>
              </w:rPr>
              <w:t>08/0267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385" w:space="0" w:color="ED1B2D"/>
              <w:right w:val="single" w:sz="2.001512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0"/>
              </w:rPr>
              <w:t>10/0028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1512" w:space="0" w:color="ED1B2D"/>
              <w:right w:val="single" w:sz="2.000014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0"/>
              </w:rPr>
              <w:t>05/0055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0" w:type="dxa"/>
            <w:tcBorders>
              <w:top w:val="nil" w:sz="6" w:space="0" w:color="auto"/>
              <w:bottom w:val="nil" w:sz="6" w:space="0" w:color="auto"/>
              <w:left w:val="single" w:sz="2.000014" w:space="0" w:color="ED1B2D"/>
              <w:right w:val="single" w:sz="2.001695" w:space="0" w:color="ED1B2D"/>
            </w:tcBorders>
            <w:shd w:val="clear" w:color="auto" w:fill="DCDDDE"/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0"/>
              </w:rPr>
              <w:t>13/0951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7" w:type="dxa"/>
            <w:tcBorders>
              <w:top w:val="nil" w:sz="6" w:space="0" w:color="auto"/>
              <w:bottom w:val="nil" w:sz="6" w:space="0" w:color="auto"/>
              <w:left w:val="single" w:sz="2.001695" w:space="0" w:color="ED1B2D"/>
              <w:right w:val="single" w:sz="2.002798" w:space="0" w:color="ED1B2D"/>
            </w:tcBorders>
            <w:shd w:val="clear" w:color="auto" w:fill="DCDDDE"/>
          </w:tcPr>
          <w:p>
            <w:pPr/>
            <w:rPr/>
          </w:p>
        </w:tc>
      </w:tr>
    </w:tbl>
    <w:p>
      <w:pPr>
        <w:spacing w:after="0"/>
        <w:sectPr>
          <w:pgMar w:header="0" w:footer="0" w:top="280" w:bottom="280" w:left="1040" w:right="180"/>
          <w:headerReference w:type="default" r:id="rId19"/>
          <w:pgSz w:w="11920" w:h="16840"/>
        </w:sectPr>
      </w:pPr>
      <w:rPr/>
    </w:p>
    <w:p>
      <w:pPr>
        <w:spacing w:before="71" w:after="0" w:line="223" w:lineRule="exact"/>
        <w:ind w:left="108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6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3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50" w:lineRule="auto"/>
        <w:ind w:left="954" w:right="491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74.536011pt;margin-top:18.708561pt;width:120.882pt;height:367.951549pt;mso-position-horizontal-relative:page;mso-position-vertical-relative:paragraph;z-index:-3967" type="#_x0000_t75">
            <v:imagedata r:id="rId30" o:title=""/>
          </v:shape>
        </w:pict>
      </w:r>
      <w:r>
        <w:rPr/>
        <w:pict>
          <v:group style="position:absolute;margin-left:56.193001pt;margin-top:-27.77389pt;width:482.639798pt;height:23.677pt;mso-position-horizontal-relative:page;mso-position-vertical-relative:paragraph;z-index:-3966" coordorigin="1124,-555" coordsize="9653,474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Šroubovací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ocelovým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kotvení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pěnového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polystyrenu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(EPS)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minerální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vlny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(MW)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vnějších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(ETICS).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Možnost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povrchové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4" w:right="491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54" w:right="528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valitativní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třída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CZB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kategorii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115" w:right="5174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silné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tloušťce,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zvláště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vhodná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renovaci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vrstvy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vrstvu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starou.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564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galvanizované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oceli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plastovou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hlavou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omezení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vzniku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tepelných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mostů.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668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0,002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position w:val="0"/>
        </w:rPr>
        <w:t>W/K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position w:val="0"/>
        </w:rPr>
        <w:t>povrchové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montáži.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557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position w:val="0"/>
        </w:rPr>
        <w:t>0,0016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position w:val="0"/>
        </w:rPr>
        <w:t>W/K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zápustné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montáži.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077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Předmontovaná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hmoždinka,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hlava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8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orx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T30.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494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Vysoká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(150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kg)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cihle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kg).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515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Malá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úspora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času.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4" w:lineRule="auto"/>
        <w:ind w:left="1115" w:right="5216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Možnost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povrchové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použitím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montážního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XPS,PIR.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tifikovaná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pomocí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499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použít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kombinaci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rozšiřujícími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talíři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PTH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90/140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1"/>
        </w:rPr>
        <w:t>ZT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100.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280" w:bottom="280" w:left="180" w:right="1100"/>
          <w:headerReference w:type="default" r:id="rId29"/>
          <w:pgSz w:w="11920" w:h="16840"/>
        </w:sectPr>
      </w:pPr>
      <w:rPr/>
    </w:p>
    <w:p>
      <w:pPr>
        <w:spacing w:before="31" w:after="0" w:line="240" w:lineRule="auto"/>
        <w:ind w:left="954" w:right="-76"/>
        <w:jc w:val="left"/>
        <w:tabs>
          <w:tab w:pos="5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15" w:right="166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zašroubováním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pomocí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elektrického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šroubováku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montážního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Rozšiřující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talířek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080" w:right="229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minerální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vln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-20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Hmoždink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přek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yt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izolačn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zátkou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dispozic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jso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izolačn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zátk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proveden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bílý/šed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neb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mineráln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vlna.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6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310.677002pt;margin-top:-73.266449pt;width:227.483pt;height:69.36pt;mso-position-horizontal-relative:page;mso-position-vertical-relative:paragraph;z-index:-3960" coordorigin="6214,-1465" coordsize="4550,1387">
            <v:shape style="position:absolute;left:8520;top:-1458;width:2243;height:1380" type="#_x0000_t75">
              <v:imagedata r:id="rId31" o:title=""/>
            </v:shape>
            <v:shape style="position:absolute;left:6214;top:-1465;width:2251;height:1387" type="#_x0000_t75">
              <v:imagedata r:id="rId3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9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ti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ikovaná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zápustná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pomocí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přípravku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SDS.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Povrchová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pomocí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přípravku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MPS.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  <w:cols w:num="3" w:equalWidth="0">
            <w:col w:w="5653" w:space="380"/>
            <w:col w:w="1903" w:space="403"/>
            <w:col w:w="2301"/>
          </w:cols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40" w:lineRule="auto"/>
        <w:ind w:left="954" w:right="-20"/>
        <w:jc w:val="left"/>
        <w:tabs>
          <w:tab w:pos="105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Ů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DLE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G: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4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692501pt;margin-top:10.525275pt;width:65.914pt;height:50.534pt;mso-position-horizontal-relative:page;mso-position-vertical-relative:paragraph;z-index:-3965" coordorigin="1134,211" coordsize="1318,1011">
            <v:shape style="position:absolute;left:1241;top:276;width:1105;height:880" type="#_x0000_t75">
              <v:imagedata r:id="rId33" o:title=""/>
            </v:shape>
            <v:group style="position:absolute;left:1142;top:218;width:1303;height:995" coordorigin="1142,218" coordsize="1303,995">
              <v:shape style="position:absolute;left:1142;top:218;width:1303;height:995" coordorigin="1142,218" coordsize="1303,995" path="m1142,1213l2444,1213,2444,218,1142,218,1142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759506pt;margin-top:10.525275pt;width:65.914pt;height:50.534pt;mso-position-horizontal-relative:page;mso-position-vertical-relative:paragraph;z-index:-3964" coordorigin="2575,211" coordsize="1318,1011">
            <v:shape style="position:absolute;left:2763;top:376;width:931;height:772" type="#_x0000_t75">
              <v:imagedata r:id="rId34" o:title=""/>
            </v:shape>
            <v:shape style="position:absolute;left:3311;top:284;width:395;height:571" type="#_x0000_t75">
              <v:imagedata r:id="rId35" o:title=""/>
            </v:shape>
            <v:group style="position:absolute;left:2583;top:218;width:1303;height:995" coordorigin="2583,218" coordsize="1303,995">
              <v:shape style="position:absolute;left:2583;top:218;width:1303;height:995" coordorigin="2583,218" coordsize="1303,995" path="m2583,1213l3886,1213,3886,218,2583,218,2583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507507pt;margin-top:10.525275pt;width:65.914pt;height:50.534pt;mso-position-horizontal-relative:page;mso-position-vertical-relative:paragraph;z-index:-3963" coordorigin="3990,211" coordsize="1318,1011">
            <v:shape style="position:absolute;left:4209;top:258;width:880;height:916" type="#_x0000_t75">
              <v:imagedata r:id="rId36" o:title=""/>
            </v:shape>
            <v:group style="position:absolute;left:3998;top:218;width:1303;height:995" coordorigin="3998,218" coordsize="1303,995">
              <v:shape style="position:absolute;left:3998;top:218;width:1303;height:995" coordorigin="3998,218" coordsize="1303,995" path="m3998,1213l5301,1213,5301,218,3998,218,3998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684509pt;margin-top:10.525275pt;width:65.914pt;height:50.534pt;mso-position-horizontal-relative:page;mso-position-vertical-relative:paragraph;z-index:-3962" coordorigin="6794,211" coordsize="1318,1011">
            <v:shape style="position:absolute;left:7321;top:1127;width:127;height:48" type="#_x0000_t75">
              <v:imagedata r:id="rId37" o:title=""/>
            </v:shape>
            <v:shape style="position:absolute;left:7144;top:1016;width:414;height:141" type="#_x0000_t75">
              <v:imagedata r:id="rId38" o:title=""/>
            </v:shape>
            <v:shape style="position:absolute;left:6933;top:256;width:1039;height:783" type="#_x0000_t75">
              <v:imagedata r:id="rId39" o:title=""/>
            </v:shape>
            <v:group style="position:absolute;left:6801;top:218;width:1303;height:995" coordorigin="6801,218" coordsize="1303,995">
              <v:shape style="position:absolute;left:6801;top:218;width:1303;height:995" coordorigin="6801,218" coordsize="1303,995" path="m6801,1213l8104,1213,8104,218,6801,218,6801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0.606506pt;margin-top:10.525275pt;width:65.914pt;height:50.534pt;mso-position-horizontal-relative:page;mso-position-vertical-relative:paragraph;z-index:-3961" coordorigin="5412,211" coordsize="1318,1011">
            <v:shape style="position:absolute;left:5714;top:913;width:532;height:252" type="#_x0000_t75">
              <v:imagedata r:id="rId40" o:title=""/>
            </v:shape>
            <v:shape style="position:absolute;left:5510;top:267;width:1121;height:683" type="#_x0000_t75">
              <v:imagedata r:id="rId41" o:title=""/>
            </v:shape>
            <v:shape style="position:absolute;left:6219;top:318;width:413;height:617" type="#_x0000_t75">
              <v:imagedata r:id="rId42" o:title=""/>
            </v:shape>
            <v:group style="position:absolute;left:5420;top:218;width:1303;height:995" coordorigin="5420,218" coordsize="1303,995">
              <v:shape style="position:absolute;left:5420;top:218;width:1303;height:995" coordorigin="5420,218" coordsize="1303,995" path="m5420,1213l6723,1213,6723,218,5420,218,5420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003998pt;margin-top:43.549774pt;width:51.6693pt;height:19.606pt;mso-position-horizontal-relative:page;mso-position-vertical-relative:paragraph;z-index:-3959" coordorigin="9460,871" coordsize="1033,392">
            <v:group style="position:absolute;left:9466;top:877;width:514;height:380" coordorigin="9466,877" coordsize="514,380">
              <v:shape style="position:absolute;left:9466;top:877;width:514;height:380" coordorigin="9466,877" coordsize="514,380" path="m9466,1257l9980,1257,9980,877,9466,877,9466,1257e" filled="t" fillcolor="#005E9E" stroked="f">
                <v:path arrowok="t"/>
                <v:fill/>
              </v:shape>
            </v:group>
            <v:group style="position:absolute;left:10062;top:935;width:130;height:261" coordorigin="10062,935" coordsize="130,261">
              <v:shape style="position:absolute;left:10062;top:935;width:130;height:261" coordorigin="10062,935" coordsize="130,261" path="m10183,935l10122,956,10078,1004,10062,1071,10065,1093,10094,1151,10148,1188,10193,1196,10193,1171,10173,1169,10153,1163,10105,1122,10087,1054,10092,1032,10130,980,10193,959,10183,935e" filled="t" fillcolor="#231F20" stroked="f">
                <v:path arrowok="t"/>
                <v:fill/>
              </v:shape>
            </v:group>
            <v:group style="position:absolute;left:10062;top:935;width:130;height:261" coordorigin="10062,935" coordsize="130,261">
              <v:shape style="position:absolute;left:10062;top:935;width:130;height:261" coordorigin="10062,935" coordsize="130,261" path="m10193,1171l10193,1196,10170,1194,10110,1166,10072,1114,10062,1071,10064,1047,10090,985,10140,946,10183,935,10193,959,10170,962,10149,969,10101,1012,10087,1054,10089,1080,10119,1139,10173,1169,10193,1171xe" filled="f" stroked="t" strokeweight=".642pt" strokecolor="#231F20">
                <v:path arrowok="t"/>
              </v:shape>
            </v:group>
            <v:group style="position:absolute;left:10234;top:934;width:131;height:262" coordorigin="10234,934" coordsize="131,262">
              <v:shape style="position:absolute;left:10234;top:934;width:131;height:262" coordorigin="10234,934" coordsize="131,262" path="m10365,934l10294,956,10251,1004,10234,1071,10237,1093,10267,1152,10320,1188,10365,1196,10345,1169,10324,1163,10305,1152,10289,1138,10275,1122,10266,1102,10260,1081,10365,1081,10365,1056,10259,1056,10259,1053,10286,994,10342,962,10365,959,10365,934e" filled="t" fillcolor="#231F20" stroked="f">
                <v:path arrowok="t"/>
                <v:fill/>
              </v:shape>
            </v:group>
            <v:group style="position:absolute;left:10234;top:934;width:131;height:262" coordorigin="10234,934" coordsize="131,262">
              <v:shape style="position:absolute;left:10234;top:934;width:131;height:262" coordorigin="10234,934" coordsize="131,262" path="m10259,1056l10365,1056,10365,1081,10260,1081,10266,1102,10305,1152,10345,1169,10365,1196,10300,1179,10254,1134,10234,1071,10236,1047,10262,985,10312,946,10365,934,10365,959,10342,962,10321,969,10274,1011,10259,1053,10259,1056xe" filled="f" stroked="t" strokeweight=".642pt" strokecolor="#231F20">
                <v:path arrowok="t"/>
              </v:shape>
            </v:group>
            <v:group style="position:absolute;left:9466;top:877;width:1026;height:380" coordorigin="9466,877" coordsize="1026,380">
              <v:shape style="position:absolute;left:9466;top:877;width:1026;height:380" coordorigin="9466,877" coordsize="1026,380" path="m9466,1257l10492,1257,10492,877,9466,877,9466,1257xe" filled="f" stroked="t" strokeweight=".098pt" strokecolor="#231F20">
                <v:path arrowok="t"/>
              </v:shape>
            </v:group>
            <v:group style="position:absolute;left:9980;top:877;width:2;height:380" coordorigin="9980,877" coordsize="2,380">
              <v:shape style="position:absolute;left:9980;top:877;width:2;height:380" coordorigin="9980,877" coordsize="0,380" path="m9980,877l9980,1257e" filled="f" stroked="t" strokeweight=".098pt" strokecolor="#231F20">
                <v:path arrowok="t"/>
              </v:shape>
            </v:group>
            <v:group style="position:absolute;left:9591;top:1062;width:241;height:2" coordorigin="9591,1062" coordsize="241,2">
              <v:shape style="position:absolute;left:9591;top:1062;width:241;height:2" coordorigin="9591,1062" coordsize="241,0" path="m9591,1062l9832,1062e" filled="f" stroked="t" strokeweight="1.292pt" strokecolor="#005E9E">
                <v:path arrowok="t"/>
              </v:shape>
            </v:group>
            <v:group style="position:absolute;left:9538;top:1045;width:50;height:46" coordorigin="9538,1045" coordsize="50,46">
              <v:shape style="position:absolute;left:9538;top:1045;width:50;height:46" coordorigin="9538,1045" coordsize="50,46" path="m9588,1063l9538,1063,9554,1074,9548,1092,9563,1081,9575,1081,9573,1074,9588,1063e" filled="t" fillcolor="#FFF200" stroked="f">
                <v:path arrowok="t"/>
                <v:fill/>
              </v:shape>
              <v:shape style="position:absolute;left:9538;top:1045;width:50;height:46" coordorigin="9538,1045" coordsize="50,46" path="m9575,1081l9563,1081,9579,1092,9575,1081e" filled="t" fillcolor="#FFF200" stroked="f">
                <v:path arrowok="t"/>
                <v:fill/>
              </v:shape>
              <v:shape style="position:absolute;left:9538;top:1045;width:50;height:46" coordorigin="9538,1045" coordsize="50,46" path="m9563,1045l9557,1063,9569,1063,9563,1045e" filled="t" fillcolor="#FFF200" stroked="f">
                <v:path arrowok="t"/>
                <v:fill/>
              </v:shape>
            </v:group>
            <v:group style="position:absolute;left:9560;top:1118;width:50;height:47" coordorigin="9560,1118" coordsize="50,47">
              <v:shape style="position:absolute;left:9560;top:1118;width:50;height:47" coordorigin="9560,1118" coordsize="50,47" path="m9610,1136l9560,1136,9576,1147,9570,1165,9585,1154,9597,1154,9595,1147,9610,1136e" filled="t" fillcolor="#FFF200" stroked="f">
                <v:path arrowok="t"/>
                <v:fill/>
              </v:shape>
              <v:shape style="position:absolute;left:9560;top:1118;width:50;height:47" coordorigin="9560,1118" coordsize="50,47" path="m9597,1154l9585,1154,9600,1164,9597,1154e" filled="t" fillcolor="#FFF200" stroked="f">
                <v:path arrowok="t"/>
                <v:fill/>
              </v:shape>
              <v:shape style="position:absolute;left:9560;top:1118;width:50;height:47" coordorigin="9560,1118" coordsize="50,47" path="m9585,1118l9579,1136,9591,1136,9585,1118e" filled="t" fillcolor="#FFF200" stroked="f">
                <v:path arrowok="t"/>
                <v:fill/>
              </v:shape>
            </v:group>
            <v:group style="position:absolute;left:9615;top:1171;width:39;height:46" coordorigin="9615,1171" coordsize="39,46">
              <v:shape style="position:absolute;left:9615;top:1171;width:39;height:46" coordorigin="9615,1171" coordsize="39,46" path="m9651,1206l9640,1206,9655,1217,9651,1206e" filled="t" fillcolor="#FFF200" stroked="f">
                <v:path arrowok="t"/>
                <v:fill/>
              </v:shape>
              <v:shape style="position:absolute;left:9615;top:1171;width:39;height:46" coordorigin="9615,1171" coordsize="39,46" path="m9640,1171l9634,1188,9615,1188,9630,1199,9624,1217,9640,1206,9651,1206,9649,1200,9665,1189,9646,1189,9640,1171e" filled="t" fillcolor="#FFF200" stroked="f">
                <v:path arrowok="t"/>
                <v:fill/>
              </v:shape>
            </v:group>
            <v:group style="position:absolute;left:9689;top:1189;width:50;height:46" coordorigin="9689,1189" coordsize="50,46">
              <v:shape style="position:absolute;left:9689;top:1189;width:50;height:46" coordorigin="9689,1189" coordsize="50,46" path="m9739,1207l9720,1208,9689,1208,9705,1218,9699,1236,9715,1225,9726,1225,9724,1218,9739,1207e" filled="t" fillcolor="#FFF200" stroked="f">
                <v:path arrowok="t"/>
                <v:fill/>
              </v:shape>
              <v:shape style="position:absolute;left:9689;top:1189;width:50;height:46" coordorigin="9689,1189" coordsize="50,46" path="m9726,1225l9715,1225,9730,1236,9726,1225e" filled="t" fillcolor="#FFF200" stroked="f">
                <v:path arrowok="t"/>
                <v:fill/>
              </v:shape>
              <v:shape style="position:absolute;left:9689;top:1189;width:50;height:46" coordorigin="9689,1189" coordsize="50,46" path="m9714,1189l9708,1208,9720,1208,9714,1189e" filled="t" fillcolor="#FFF200" stroked="f">
                <v:path arrowok="t"/>
                <v:fill/>
              </v:shape>
            </v:group>
            <v:group style="position:absolute;left:9763;top:1169;width:49;height:46" coordorigin="9763,1169" coordsize="49,46">
              <v:shape style="position:absolute;left:9763;top:1169;width:49;height:46" coordorigin="9763,1169" coordsize="49,46" path="m9812,1186l9763,1186,9778,1197,9773,1215,9788,1204,9800,1204,9797,1197,9812,1186e" filled="t" fillcolor="#FFF200" stroked="f">
                <v:path arrowok="t"/>
                <v:fill/>
              </v:shape>
              <v:shape style="position:absolute;left:9763;top:1169;width:49;height:46" coordorigin="9763,1169" coordsize="49,46" path="m9800,1204l9788,1204,9803,1215,9800,1204e" filled="t" fillcolor="#FFF200" stroked="f">
                <v:path arrowok="t"/>
                <v:fill/>
              </v:shape>
              <v:shape style="position:absolute;left:9763;top:1169;width:49;height:46" coordorigin="9763,1169" coordsize="49,46" path="m9788,1169l9782,1186,9794,1186,9788,1169e" filled="t" fillcolor="#FFF200" stroked="f">
                <v:path arrowok="t"/>
                <v:fill/>
              </v:shape>
            </v:group>
            <v:group style="position:absolute;left:9817;top:1114;width:50;height:46" coordorigin="9817,1114" coordsize="50,46">
              <v:shape style="position:absolute;left:9817;top:1114;width:50;height:46" coordorigin="9817,1114" coordsize="50,46" path="m9817,1131l9832,1143,9826,1160,9842,1150,9853,1150,9851,1143,9866,1132,9836,1132,9817,1131e" filled="t" fillcolor="#FFF200" stroked="f">
                <v:path arrowok="t"/>
                <v:fill/>
              </v:shape>
              <v:shape style="position:absolute;left:9817;top:1114;width:50;height:46" coordorigin="9817,1114" coordsize="50,46" path="m9853,1150l9842,1150,9857,1160,9853,1150e" filled="t" fillcolor="#FFF200" stroked="f">
                <v:path arrowok="t"/>
                <v:fill/>
              </v:shape>
              <v:shape style="position:absolute;left:9817;top:1114;width:50;height:46" coordorigin="9817,1114" coordsize="50,46" path="m9842,1114l9836,1132,9848,1132,9842,1114e" filled="t" fillcolor="#FFF200" stroked="f">
                <v:path arrowok="t"/>
                <v:fill/>
              </v:shape>
            </v:group>
            <v:group style="position:absolute;left:9835;top:1041;width:50;height:46" coordorigin="9835,1041" coordsize="50,46">
              <v:shape style="position:absolute;left:9835;top:1041;width:50;height:46" coordorigin="9835,1041" coordsize="50,46" path="m9860,1041l9854,1059,9835,1059,9850,1070,9844,1088,9859,1077,9871,1077,9869,1070,9885,1059,9866,1059,9860,1041e" filled="t" fillcolor="#FFF200" stroked="f">
                <v:path arrowok="t"/>
                <v:fill/>
              </v:shape>
              <v:shape style="position:absolute;left:9835;top:1041;width:50;height:46" coordorigin="9835,1041" coordsize="50,46" path="m9871,1077l9859,1077,9875,1088,9871,1077e" filled="t" fillcolor="#FFF200" stroked="f">
                <v:path arrowok="t"/>
                <v:fill/>
              </v:shape>
            </v:group>
            <v:group style="position:absolute;left:9814;top:968;width:40;height:46" coordorigin="9814,968" coordsize="40,46">
              <v:shape style="position:absolute;left:9814;top:968;width:40;height:46" coordorigin="9814,968" coordsize="40,46" path="m9851,1003l9838,1003,9854,1014,9851,1003e" filled="t" fillcolor="#FFF200" stroked="f">
                <v:path arrowok="t"/>
                <v:fill/>
              </v:shape>
              <v:shape style="position:absolute;left:9814;top:968;width:40;height:46" coordorigin="9814,968" coordsize="40,46" path="m9814,985l9829,996,9823,1014,9838,1003,9851,1003,9848,996,9864,986,9845,985,9833,985,9814,985e" filled="t" fillcolor="#FFF200" stroked="f">
                <v:path arrowok="t"/>
                <v:fill/>
              </v:shape>
              <v:shape style="position:absolute;left:9814;top:968;width:40;height:46" coordorigin="9814,968" coordsize="40,46" path="m9839,968l9833,985,9845,985,9839,968e" filled="t" fillcolor="#FFF200" stroked="f">
                <v:path arrowok="t"/>
                <v:fill/>
              </v:shape>
            </v:group>
            <v:group style="position:absolute;left:9759;top:915;width:50;height:46" coordorigin="9759,915" coordsize="50,46">
              <v:shape style="position:absolute;left:9759;top:915;width:50;height:46" coordorigin="9759,915" coordsize="50,46" path="m9784,915l9778,932,9759,932,9774,943,9768,961,9784,950,9795,950,9793,943,9808,933,9790,932,9784,915e" filled="t" fillcolor="#FFF200" stroked="f">
                <v:path arrowok="t"/>
                <v:fill/>
              </v:shape>
              <v:shape style="position:absolute;left:9759;top:915;width:50;height:46" coordorigin="9759,915" coordsize="50,46" path="m9795,950l9784,950,9799,961,9795,950e" filled="t" fillcolor="#FFF200" stroked="f">
                <v:path arrowok="t"/>
                <v:fill/>
              </v:shape>
            </v:group>
            <v:group style="position:absolute;left:9685;top:896;width:50;height:46" coordorigin="9685,896" coordsize="50,46">
              <v:shape style="position:absolute;left:9685;top:896;width:50;height:46" coordorigin="9685,896" coordsize="50,46" path="m9685,914l9700,925,9694,943,9709,932,9721,932,9718,925,9734,914,9703,914,9685,914e" filled="t" fillcolor="#FFF200" stroked="f">
                <v:path arrowok="t"/>
                <v:fill/>
              </v:shape>
              <v:shape style="position:absolute;left:9685;top:896;width:50;height:46" coordorigin="9685,896" coordsize="50,46" path="m9721,932l9709,932,9724,943,9721,932e" filled="t" fillcolor="#FFF200" stroked="f">
                <v:path arrowok="t"/>
                <v:fill/>
              </v:shape>
              <v:shape style="position:absolute;left:9685;top:896;width:50;height:46" coordorigin="9685,896" coordsize="50,46" path="m9709,896l9703,914,9715,914,9709,896e" filled="t" fillcolor="#FFF200" stroked="f">
                <v:path arrowok="t"/>
                <v:fill/>
              </v:shape>
            </v:group>
            <v:group style="position:absolute;left:9611;top:918;width:40;height:46" coordorigin="9611,918" coordsize="40,46">
              <v:shape style="position:absolute;left:9611;top:918;width:40;height:46" coordorigin="9611,918" coordsize="40,46" path="m9647,953l9636,953,9651,964,9647,953e" filled="t" fillcolor="#FFF200" stroked="f">
                <v:path arrowok="t"/>
                <v:fill/>
              </v:shape>
              <v:shape style="position:absolute;left:9611;top:918;width:40;height:46" coordorigin="9611,918" coordsize="40,46" path="m9660,935l9611,935,9626,946,9620,963,9636,953,9647,953,9645,946,9660,935e" filled="t" fillcolor="#FFF200" stroked="f">
                <v:path arrowok="t"/>
                <v:fill/>
              </v:shape>
              <v:shape style="position:absolute;left:9611;top:918;width:40;height:46" coordorigin="9611,918" coordsize="40,46" path="m9636,918l9630,935,9641,935,9636,918e" filled="t" fillcolor="#FFF200" stroked="f">
                <v:path arrowok="t"/>
                <v:fill/>
              </v:shape>
            </v:group>
            <v:group style="position:absolute;left:9557;top:972;width:49;height:47" coordorigin="9557,972" coordsize="49,47">
              <v:shape style="position:absolute;left:9557;top:972;width:49;height:47" coordorigin="9557,972" coordsize="49,47" path="m9606,990l9557,990,9572,1001,9566,1019,9582,1007,9593,1007,9591,1001,9606,990e" filled="t" fillcolor="#FFF200" stroked="f">
                <v:path arrowok="t"/>
                <v:fill/>
              </v:shape>
              <v:shape style="position:absolute;left:9557;top:972;width:49;height:47" coordorigin="9557,972" coordsize="49,47" path="m9593,1007l9582,1007,9597,1018,9593,1007e" filled="t" fillcolor="#FFF200" stroked="f">
                <v:path arrowok="t"/>
                <v:fill/>
              </v:shape>
              <v:shape style="position:absolute;left:9557;top:972;width:49;height:47" coordorigin="9557,972" coordsize="49,47" path="m9581,972l9576,990,9587,990,9581,972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36.849324pt;height:36.7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3" w:lineRule="exact"/>
        <w:ind w:right="978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FFFF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-7"/>
          <w:w w:val="101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9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</w:sectPr>
      </w:pPr>
      <w:rPr/>
    </w:p>
    <w:p>
      <w:pPr>
        <w:spacing w:before="33" w:after="0" w:line="240" w:lineRule="auto"/>
        <w:ind w:left="954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68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4.222992pt;margin-top:-18.17837pt;width:51.616pt;height:19.935pt;mso-position-horizontal-relative:page;mso-position-vertical-relative:paragraph;z-index:-3958" coordorigin="9484,-364" coordsize="1032,399">
            <v:group style="position:absolute;left:9490;top:-358;width:1020;height:387" coordorigin="9490,-358" coordsize="1020,387">
              <v:shape style="position:absolute;left:9490;top:-358;width:1020;height:387" coordorigin="9490,-358" coordsize="1020,387" path="m9490,-358l10511,-358,10511,29,9490,29,9490,-358e" filled="t" fillcolor="#3160AD" stroked="f">
                <v:path arrowok="t"/>
                <v:fill/>
              </v:shape>
            </v:group>
            <v:group style="position:absolute;left:10193;top:-312;width:258;height:286" coordorigin="10193,-312" coordsize="258,286">
              <v:shape style="position:absolute;left:10193;top:-312;width:258;height:286" coordorigin="10193,-312" coordsize="258,286" path="m10323,-312l10193,-26,10230,-26,10260,-95,10421,-95,10323,-312e" filled="t" fillcolor="#FFFFFF" stroked="f">
                <v:path arrowok="t"/>
                <v:fill/>
              </v:shape>
              <v:shape style="position:absolute;left:10193;top:-312;width:258;height:286" coordorigin="10193,-312" coordsize="258,286" path="m10421,-95l10385,-95,10415,-26,10451,-26,10421,-95e" filled="t" fillcolor="#FFFFFF" stroked="f">
                <v:path arrowok="t"/>
                <v:fill/>
              </v:shape>
            </v:group>
            <v:group style="position:absolute;left:10274;top:-237;width:96;height:110" coordorigin="10274,-237" coordsize="96,110">
              <v:shape style="position:absolute;left:10274;top:-237;width:96;height:110" coordorigin="10274,-237" coordsize="96,110" path="m10323,-237l10274,-127,10370,-127,10323,-237e" filled="t" fillcolor="#3160AD" stroked="f">
                <v:path arrowok="t"/>
                <v:fill/>
              </v:shape>
            </v:group>
            <v:group style="position:absolute;left:10029;top:-301;width:98;height:274" coordorigin="10029,-301" coordsize="98,274">
              <v:shape style="position:absolute;left:10029;top:-301;width:98;height:274" coordorigin="10029,-301" coordsize="98,274" path="m10126,-269l10093,-269,10093,-26,10126,-26,10126,-269e" filled="t" fillcolor="#FFFFFF" stroked="f">
                <v:path arrowok="t"/>
                <v:fill/>
              </v:shape>
              <v:shape style="position:absolute;left:10029;top:-301;width:98;height:274" coordorigin="10029,-301" coordsize="98,274" path="m10190,-301l10029,-301,10029,-269,10190,-269,10190,-301e" filled="t" fillcolor="#FFFFFF" stroked="f">
                <v:path arrowok="t"/>
                <v:fill/>
              </v:shape>
            </v:group>
            <v:group style="position:absolute;left:9555;top:-301;width:145;height:274" coordorigin="9555,-301" coordsize="145,274">
              <v:shape style="position:absolute;left:9555;top:-301;width:145;height:274" coordorigin="9555,-301" coordsize="145,274" path="m9700,-301l9555,-301,9555,-26,9700,-26,9700,-58,9588,-58,9588,-161,9697,-161,9697,-193,9588,-193,9588,-269,9700,-269,9700,-301e" filled="t" fillcolor="#FFFFFF" stroked="f">
                <v:path arrowok="t"/>
                <v:fill/>
              </v:shape>
            </v:group>
            <v:group style="position:absolute;left:9987;top:-181;width:37;height:37" coordorigin="9987,-181" coordsize="37,37">
              <v:shape style="position:absolute;left:9987;top:-181;width:37;height:37" coordorigin="9987,-181" coordsize="37,37" path="m10024,-168l9987,-168,9999,-159,9994,-144,10006,-154,10015,-154,10013,-159,10024,-168e" filled="t" fillcolor="#FFFFFF" stroked="f">
                <v:path arrowok="t"/>
                <v:fill/>
              </v:shape>
              <v:shape style="position:absolute;left:9987;top:-181;width:37;height:37" coordorigin="9987,-181" coordsize="37,37" path="m10015,-154l10006,-154,10017,-145,10015,-154e" filled="t" fillcolor="#FFFFFF" stroked="f">
                <v:path arrowok="t"/>
                <v:fill/>
              </v:shape>
              <v:shape style="position:absolute;left:9987;top:-181;width:37;height:37" coordorigin="9987,-181" coordsize="37,37" path="m10006,-181l10001,-168,10010,-168,10006,-181e" filled="t" fillcolor="#FFFFFF" stroked="f">
                <v:path arrowok="t"/>
                <v:fill/>
              </v:shape>
            </v:group>
            <v:group style="position:absolute;left:9990;top:-179;width:31;height:31" coordorigin="9990,-179" coordsize="31,31">
              <v:shape style="position:absolute;left:9990;top:-179;width:31;height:31" coordorigin="9990,-179" coordsize="31,31" path="m9996,-149l10000,-161,9990,-169,10002,-169,10006,-179,10009,-169,10021,-169,10012,-161,10015,-149,10006,-156,9996,-149xe" filled="f" stroked="t" strokeweight=".627pt" strokecolor="#FFFFFF">
                <v:path arrowok="t"/>
              </v:shape>
            </v:group>
            <v:group style="position:absolute;left:9749;top:-181;width:37;height:37" coordorigin="9749,-181" coordsize="37,37">
              <v:shape style="position:absolute;left:9749;top:-181;width:37;height:37" coordorigin="9749,-181" coordsize="37,37" path="m9786,-168l9749,-168,9760,-159,9756,-144,9767,-154,9776,-154,9775,-159,9786,-168e" filled="t" fillcolor="#FFFFFF" stroked="f">
                <v:path arrowok="t"/>
                <v:fill/>
              </v:shape>
              <v:shape style="position:absolute;left:9749;top:-181;width:37;height:37" coordorigin="9749,-181" coordsize="37,37" path="m9776,-154l9767,-154,9779,-145,9776,-154e" filled="t" fillcolor="#FFFFFF" stroked="f">
                <v:path arrowok="t"/>
                <v:fill/>
              </v:shape>
              <v:shape style="position:absolute;left:9749;top:-181;width:37;height:37" coordorigin="9749,-181" coordsize="37,37" path="m9767,-181l9763,-168,9772,-168,9767,-181e" filled="t" fillcolor="#FFFFFF" stroked="f">
                <v:path arrowok="t"/>
                <v:fill/>
              </v:shape>
            </v:group>
            <v:group style="position:absolute;left:9763;top:-236;width:38;height:37" coordorigin="9763,-236" coordsize="38,37">
              <v:shape style="position:absolute;left:9763;top:-236;width:38;height:37" coordorigin="9763,-236" coordsize="38,37" path="m9801,-223l9763,-223,9775,-214,9770,-200,9782,-209,9791,-209,9789,-214,9801,-223e" filled="t" fillcolor="#FFFFFF" stroked="f">
                <v:path arrowok="t"/>
                <v:fill/>
              </v:shape>
              <v:shape style="position:absolute;left:9763;top:-236;width:38;height:37" coordorigin="9763,-236" coordsize="38,37" path="m9791,-209l9782,-209,9794,-200,9791,-209e" filled="t" fillcolor="#FFFFFF" stroked="f">
                <v:path arrowok="t"/>
                <v:fill/>
              </v:shape>
              <v:shape style="position:absolute;left:9763;top:-236;width:38;height:37" coordorigin="9763,-236" coordsize="38,37" path="m9782,-236l9778,-223,9786,-223,9782,-236e" filled="t" fillcolor="#FFFFFF" stroked="f">
                <v:path arrowok="t"/>
                <v:fill/>
              </v:shape>
            </v:group>
            <v:group style="position:absolute;left:9868;top:-301;width:38;height:37" coordorigin="9868,-301" coordsize="38,37">
              <v:shape style="position:absolute;left:9868;top:-301;width:38;height:37" coordorigin="9868,-301" coordsize="38,37" path="m9906,-288l9868,-288,9880,-279,9875,-265,9887,-274,9896,-274,9894,-279,9906,-288e" filled="t" fillcolor="#FFFFFF" stroked="f">
                <v:path arrowok="t"/>
                <v:fill/>
              </v:shape>
              <v:shape style="position:absolute;left:9868;top:-301;width:38;height:37" coordorigin="9868,-301" coordsize="38,37" path="m9896,-274l9887,-274,9898,-265,9896,-274e" filled="t" fillcolor="#FFFFFF" stroked="f">
                <v:path arrowok="t"/>
                <v:fill/>
              </v:shape>
              <v:shape style="position:absolute;left:9868;top:-301;width:38;height:37" coordorigin="9868,-301" coordsize="38,37" path="m9887,-301l9882,-288,9891,-288,9887,-301e" filled="t" fillcolor="#FFFFFF" stroked="f">
                <v:path arrowok="t"/>
                <v:fill/>
              </v:shape>
            </v:group>
            <v:group style="position:absolute;left:9803;top:-283;width:37;height:37" coordorigin="9803,-283" coordsize="37,37">
              <v:shape style="position:absolute;left:9803;top:-283;width:37;height:37" coordorigin="9803,-283" coordsize="37,37" path="m9840,-270l9803,-270,9814,-261,9809,-247,9821,-256,9830,-256,9829,-261,9840,-270e" filled="t" fillcolor="#FFFFFF" stroked="f">
                <v:path arrowok="t"/>
                <v:fill/>
              </v:shape>
              <v:shape style="position:absolute;left:9803;top:-283;width:37;height:37" coordorigin="9803,-283" coordsize="37,37" path="m9830,-256l9821,-256,9833,-248,9830,-256e" filled="t" fillcolor="#FFFFFF" stroked="f">
                <v:path arrowok="t"/>
                <v:fill/>
              </v:shape>
              <v:shape style="position:absolute;left:9803;top:-283;width:37;height:37" coordorigin="9803,-283" coordsize="37,37" path="m9821,-283l9817,-270,9825,-270,9821,-283e" filled="t" fillcolor="#FFFFFF" stroked="f">
                <v:path arrowok="t"/>
                <v:fill/>
              </v:shape>
            </v:group>
            <v:group style="position:absolute;left:9933;top:-283;width:38;height:37" coordorigin="9933,-283" coordsize="38,37">
              <v:shape style="position:absolute;left:9933;top:-283;width:38;height:37" coordorigin="9933,-283" coordsize="38,37" path="m9971,-270l9933,-270,9945,-261,9940,-247,9952,-256,9961,-256,9959,-261,9971,-270e" filled="t" fillcolor="#FFFFFF" stroked="f">
                <v:path arrowok="t"/>
                <v:fill/>
              </v:shape>
              <v:shape style="position:absolute;left:9933;top:-283;width:38;height:37" coordorigin="9933,-283" coordsize="38,37" path="m9961,-256l9952,-256,9964,-248,9961,-256e" filled="t" fillcolor="#FFFFFF" stroked="f">
                <v:path arrowok="t"/>
                <v:fill/>
              </v:shape>
              <v:shape style="position:absolute;left:9933;top:-283;width:38;height:37" coordorigin="9933,-283" coordsize="38,37" path="m9952,-283l9948,-270,9956,-270,9952,-283e" filled="t" fillcolor="#FFFFFF" stroked="f">
                <v:path arrowok="t"/>
                <v:fill/>
              </v:shape>
            </v:group>
            <v:group style="position:absolute;left:9973;top:-236;width:38;height:37" coordorigin="9973,-236" coordsize="38,37">
              <v:shape style="position:absolute;left:9973;top:-236;width:38;height:37" coordorigin="9973,-236" coordsize="38,37" path="m10010,-223l9973,-223,9984,-214,9980,-200,9991,-209,10000,-209,9999,-214,10010,-223e" filled="t" fillcolor="#FFFFFF" stroked="f">
                <v:path arrowok="t"/>
                <v:fill/>
              </v:shape>
              <v:shape style="position:absolute;left:9973;top:-236;width:38;height:37" coordorigin="9973,-236" coordsize="38,37" path="m10000,-209l9991,-209,10003,-200,10000,-209e" filled="t" fillcolor="#FFFFFF" stroked="f">
                <v:path arrowok="t"/>
                <v:fill/>
              </v:shape>
              <v:shape style="position:absolute;left:9973;top:-236;width:38;height:37" coordorigin="9973,-236" coordsize="38,37" path="m9991,-236l9987,-223,9996,-223,9991,-236e" filled="t" fillcolor="#FFFFFF" stroked="f">
                <v:path arrowok="t"/>
                <v:fill/>
              </v:shape>
            </v:group>
            <v:group style="position:absolute;left:9976;top:-235;width:31;height:31" coordorigin="9976,-235" coordsize="31,31">
              <v:shape style="position:absolute;left:9976;top:-235;width:31;height:31" coordorigin="9976,-235" coordsize="31,31" path="m9982,-204l9986,-216,9976,-224,9988,-224,9991,-235,9995,-224,10007,-224,9997,-216,10001,-204,9991,-211,9982,-204xe" filled="f" stroked="t" strokeweight=".627pt" strokecolor="#FFFFFF">
                <v:path arrowok="t"/>
              </v:shape>
            </v:group>
            <v:group style="position:absolute;left:9763;top:-123;width:38;height:37" coordorigin="9763,-123" coordsize="38,37">
              <v:shape style="position:absolute;left:9763;top:-123;width:38;height:37" coordorigin="9763,-123" coordsize="38,37" path="m9801,-110l9763,-110,9775,-101,9770,-87,9782,-96,9791,-96,9789,-101,9801,-110e" filled="t" fillcolor="#FFFFFF" stroked="f">
                <v:path arrowok="t"/>
                <v:fill/>
              </v:shape>
              <v:shape style="position:absolute;left:9763;top:-123;width:38;height:37" coordorigin="9763,-123" coordsize="38,37" path="m9791,-96l9782,-96,9794,-87,9791,-96e" filled="t" fillcolor="#FFFFFF" stroked="f">
                <v:path arrowok="t"/>
                <v:fill/>
              </v:shape>
              <v:shape style="position:absolute;left:9763;top:-123;width:38;height:37" coordorigin="9763,-123" coordsize="38,37" path="m9782,-123l9778,-110,9786,-110,9782,-123e" filled="t" fillcolor="#FFFFFF" stroked="f">
                <v:path arrowok="t"/>
                <v:fill/>
              </v:shape>
            </v:group>
            <v:group style="position:absolute;left:9868;top:-63;width:38;height:37" coordorigin="9868,-63" coordsize="38,37">
              <v:shape style="position:absolute;left:9868;top:-63;width:38;height:37" coordorigin="9868,-63" coordsize="38,37" path="m9906,-50l9868,-50,9880,-41,9875,-27,9887,-36,9896,-36,9894,-41,9906,-50e" filled="t" fillcolor="#FFFFFF" stroked="f">
                <v:path arrowok="t"/>
                <v:fill/>
              </v:shape>
              <v:shape style="position:absolute;left:9868;top:-63;width:38;height:37" coordorigin="9868,-63" coordsize="38,37" path="m9896,-36l9887,-36,9898,-27,9896,-36e" filled="t" fillcolor="#FFFFFF" stroked="f">
                <v:path arrowok="t"/>
                <v:fill/>
              </v:shape>
              <v:shape style="position:absolute;left:9868;top:-63;width:38;height:37" coordorigin="9868,-63" coordsize="38,37" path="m9887,-63l9882,-50,9891,-50,9887,-63e" filled="t" fillcolor="#FFFFFF" stroked="f">
                <v:path arrowok="t"/>
                <v:fill/>
              </v:shape>
            </v:group>
            <v:group style="position:absolute;left:9803;top:-81;width:37;height:37" coordorigin="9803,-81" coordsize="37,37">
              <v:shape style="position:absolute;left:9803;top:-81;width:37;height:37" coordorigin="9803,-81" coordsize="37,37" path="m9840,-68l9803,-68,9814,-59,9809,-44,9821,-54,9830,-54,9829,-59,9840,-68e" filled="t" fillcolor="#FFFFFF" stroked="f">
                <v:path arrowok="t"/>
                <v:fill/>
              </v:shape>
              <v:shape style="position:absolute;left:9803;top:-81;width:37;height:37" coordorigin="9803,-81" coordsize="37,37" path="m9830,-54l9821,-54,9833,-45,9830,-54e" filled="t" fillcolor="#FFFFFF" stroked="f">
                <v:path arrowok="t"/>
                <v:fill/>
              </v:shape>
              <v:shape style="position:absolute;left:9803;top:-81;width:37;height:37" coordorigin="9803,-81" coordsize="37,37" path="m9821,-81l9817,-68,9825,-68,9821,-81e" filled="t" fillcolor="#FFFFFF" stroked="f">
                <v:path arrowok="t"/>
                <v:fill/>
              </v:shape>
            </v:group>
            <v:group style="position:absolute;left:9933;top:-81;width:38;height:37" coordorigin="9933,-81" coordsize="38,37">
              <v:shape style="position:absolute;left:9933;top:-81;width:38;height:37" coordorigin="9933,-81" coordsize="38,37" path="m9971,-68l9933,-68,9945,-59,9940,-44,9952,-54,9961,-54,9959,-59,9971,-68e" filled="t" fillcolor="#FFFFFF" stroked="f">
                <v:path arrowok="t"/>
                <v:fill/>
              </v:shape>
              <v:shape style="position:absolute;left:9933;top:-81;width:38;height:37" coordorigin="9933,-81" coordsize="38,37" path="m9961,-54l9952,-54,9964,-45,9961,-54e" filled="t" fillcolor="#FFFFFF" stroked="f">
                <v:path arrowok="t"/>
                <v:fill/>
              </v:shape>
              <v:shape style="position:absolute;left:9933;top:-81;width:38;height:37" coordorigin="9933,-81" coordsize="38,37" path="m9952,-81l9948,-68,9956,-68,9952,-81e" filled="t" fillcolor="#FFFFFF" stroked="f">
                <v:path arrowok="t"/>
                <v:fill/>
              </v:shape>
            </v:group>
            <v:group style="position:absolute;left:9973;top:-123;width:38;height:37" coordorigin="9973,-123" coordsize="38,37">
              <v:shape style="position:absolute;left:9973;top:-123;width:38;height:37" coordorigin="9973,-123" coordsize="38,37" path="m10010,-110l9973,-110,9984,-101,9980,-87,9991,-96,10000,-96,9999,-101,10010,-110e" filled="t" fillcolor="#FFFFFF" stroked="f">
                <v:path arrowok="t"/>
                <v:fill/>
              </v:shape>
              <v:shape style="position:absolute;left:9973;top:-123;width:38;height:37" coordorigin="9973,-123" coordsize="38,37" path="m10000,-96l9991,-96,10003,-87,10000,-96e" filled="t" fillcolor="#FFFFFF" stroked="f">
                <v:path arrowok="t"/>
                <v:fill/>
              </v:shape>
              <v:shape style="position:absolute;left:9973;top:-123;width:38;height:37" coordorigin="9973,-123" coordsize="38,37" path="m9991,-123l9987,-110,9996,-110,9991,-123e" filled="t" fillcolor="#FFFFFF" stroked="f">
                <v:path arrowok="t"/>
                <v:fill/>
              </v:shape>
            </v:group>
            <v:group style="position:absolute;left:9976;top:-122;width:31;height:31" coordorigin="9976,-122" coordsize="31,31">
              <v:shape style="position:absolute;left:9976;top:-122;width:31;height:31" coordorigin="9976,-122" coordsize="31,31" path="m9982,-91l9986,-103,9976,-111,9988,-111,9991,-122,9995,-111,10007,-111,9997,-103,10001,-91,9991,-98,9982,-91xe" filled="f" stroked="t" strokeweight=".627pt" strokecolor="#FFFFFF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89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D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Pórobeton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4"/>
          <w:w w:val="100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67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18/1102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  <w:cols w:num="2" w:equalWidth="0">
            <w:col w:w="6988" w:space="2141"/>
            <w:col w:w="1511"/>
          </w:cols>
        </w:sectPr>
      </w:pPr>
      <w:rPr/>
    </w:p>
    <w:p>
      <w:pPr>
        <w:spacing w:before="71" w:after="0" w:line="223" w:lineRule="exact"/>
        <w:ind w:right="88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7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6" w:right="-20"/>
        <w:jc w:val="left"/>
        <w:tabs>
          <w:tab w:pos="98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9855" w:type="dxa"/>
      </w:tblPr>
      <w:tblGrid/>
      <w:tr>
        <w:trPr>
          <w:trHeight w:val="794" w:hRule="exact"/>
        </w:trPr>
        <w:tc>
          <w:tcPr>
            <w:tcW w:w="46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808285"/>
            </w:tcBorders>
            <w:shd w:val="clear" w:color="auto" w:fill="808285"/>
          </w:tcPr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54" w:lineRule="auto"/>
              <w:ind w:left="225" w:right="23" w:firstLine="21"/>
              <w:jc w:val="left"/>
              <w:tabs>
                <w:tab w:pos="1740" w:val="left"/>
                <w:tab w:pos="3220" w:val="left"/>
                <w:tab w:pos="3880" w:val="left"/>
                <w:tab w:pos="40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č.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0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ů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mě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r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Délka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Označení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28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hmoždinky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22" w:lineRule="exact"/>
              <w:ind w:right="234"/>
              <w:jc w:val="right"/>
              <w:tabs>
                <w:tab w:pos="7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b/>
                <w:bCs/>
                <w:position w:val="1"/>
              </w:rPr>
              <w:t>(mm)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1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45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single" w:sz=".808" w:space="0" w:color="808285"/>
            </w:tcBorders>
            <w:shd w:val="clear" w:color="auto" w:fill="808285"/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134" w:lineRule="auto"/>
              <w:ind w:left="167" w:right="58" w:firstLine="-73"/>
              <w:jc w:val="both"/>
              <w:tabs>
                <w:tab w:pos="78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růměr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    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6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Tloušťka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talíře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8"/>
              </w:rPr>
              <w:t>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otevní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izolačního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kotvy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7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materiálu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7" w:lineRule="exact"/>
              <w:ind w:left="180" w:right="218"/>
              <w:jc w:val="both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2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(mm)*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880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nil" w:sz="6" w:space="0" w:color="auto"/>
            </w:tcBorders>
            <w:shd w:val="clear" w:color="auto" w:fill="808285"/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12" w:lineRule="exact"/>
              <w:ind w:left="87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2"/>
                <w:w w:val="100"/>
                <w:b/>
                <w:bCs/>
                <w:position w:val="4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4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154" w:right="-20"/>
              <w:jc w:val="left"/>
              <w:tabs>
                <w:tab w:pos="840" w:val="left"/>
                <w:tab w:pos="20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balení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EAN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16" w:lineRule="exact"/>
              <w:ind w:left="185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2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nil" w:sz="6" w:space="0" w:color="auto"/>
              <w:bottom w:val="single" w:sz="2.0010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140" w:val="left"/>
                <w:tab w:pos="4900" w:val="left"/>
                <w:tab w:pos="5420" w:val="left"/>
                <w:tab w:pos="6360" w:val="left"/>
                <w:tab w:pos="698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PTH-S_8_95_60_BOX_200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3439510548707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19" w:space="0" w:color="ED1B2D"/>
              <w:bottom w:val="single" w:sz="2.001531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60" w:val="left"/>
                <w:tab w:pos="698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PTH-S_8_115_80_BOX_200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3439510548714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531" w:space="0" w:color="ED1B2D"/>
              <w:bottom w:val="single" w:sz="2.0012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PTH-S_8_135_100_BOX_200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3439510548721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237" w:space="0" w:color="ED1B2D"/>
              <w:bottom w:val="single" w:sz="2.000100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PTH-S_8_155_120_BOX_200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3439510548738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100" w:space="0" w:color="ED1B2D"/>
              <w:bottom w:val="single" w:sz="2.0010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PTH-S_8_175_140_BOX_100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3439510548745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7" w:space="0" w:color="ED1B2D"/>
              <w:bottom w:val="single" w:sz="2.000319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PTH-S_8_195_160_BOX_100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3439510548752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319" w:space="0" w:color="ED1B2D"/>
              <w:bottom w:val="single" w:sz="2.0008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PTH-S_8_215_180_BOX_100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3439510548769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819" w:space="0" w:color="ED1B2D"/>
              <w:bottom w:val="single" w:sz="2.00195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PTH-S_8_235_200_BOX_100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3439510548776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95" w:space="0" w:color="ED1B2D"/>
              <w:bottom w:val="single" w:sz="2.000813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PTH-S_8_255_220_BOX_100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3439510548783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813" w:space="0" w:color="ED1B2D"/>
              <w:bottom w:val="single" w:sz="2.001738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054879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PTH-S_8_275_240_BOX_100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3439510548790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738" w:space="0" w:color="ED1B2D"/>
              <w:bottom w:val="single" w:sz="2.001031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PTH-S_8_295_260_BOX_100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3439510548806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1" w:space="0" w:color="ED1B2D"/>
              <w:bottom w:val="single" w:sz="2.000434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054881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PTH-S_8_315_280_BOX_100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3439510548813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434" w:space="0" w:color="ED1B2D"/>
              <w:bottom w:val="single" w:sz="2.000703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054882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PTH-S_8_335_300_BOX_100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3439510548820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703" w:space="0" w:color="ED1B2D"/>
              <w:bottom w:val="single" w:sz="2.00011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054883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PTH-S_8_355_320_BOX_100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3439510548837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21" w:after="0" w:line="179" w:lineRule="exact"/>
        <w:ind w:left="11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285.432007pt;margin-top:-198.871948pt;width:.601pt;height:199.025pt;mso-position-horizontal-relative:page;mso-position-vertical-relative:paragraph;z-index:-3956" coordorigin="5709,-3977" coordsize="12,3981">
            <v:group style="position:absolute;left:5715;top:-3971;width:2;height:283" coordorigin="5715,-3971" coordsize="2,283">
              <v:shape style="position:absolute;left:5715;top:-3971;width:2;height:283" coordorigin="5715,-3971" coordsize="0,283" path="m5715,-3971l5715,-3688,5715,-3971e" filled="t" fillcolor="#DCDDDE" stroked="f">
                <v:path arrowok="t"/>
                <v:fill/>
              </v:shape>
            </v:group>
            <v:group style="position:absolute;left:5715;top:-3405;width:2;height:283" coordorigin="5715,-3405" coordsize="2,283">
              <v:shape style="position:absolute;left:5715;top:-3405;width:2;height:283" coordorigin="5715,-3405" coordsize="0,283" path="m5715,-3405l5715,-3121,5715,-3405e" filled="t" fillcolor="#DCDDDE" stroked="f">
                <v:path arrowok="t"/>
                <v:fill/>
              </v:shape>
            </v:group>
            <v:group style="position:absolute;left:5715;top:-3688;width:2;height:283" coordorigin="5715,-3688" coordsize="2,283">
              <v:shape style="position:absolute;left:5715;top:-3688;width:2;height:283" coordorigin="5715,-3688" coordsize="0,283" path="m5715,-3688l5715,-3405,5715,-3688e" filled="t" fillcolor="#EBEBEC" stroked="f">
                <v:path arrowok="t"/>
                <v:fill/>
              </v:shape>
            </v:group>
            <v:group style="position:absolute;left:5715;top:-2838;width:2;height:283" coordorigin="5715,-2838" coordsize="2,283">
              <v:shape style="position:absolute;left:5715;top:-2838;width:2;height:283" coordorigin="5715,-2838" coordsize="0,283" path="m5715,-2838l5715,-2554,5715,-2838e" filled="t" fillcolor="#DCDDDE" stroked="f">
                <v:path arrowok="t"/>
                <v:fill/>
              </v:shape>
            </v:group>
            <v:group style="position:absolute;left:5715;top:-3121;width:2;height:283" coordorigin="5715,-3121" coordsize="2,283">
              <v:shape style="position:absolute;left:5715;top:-3121;width:2;height:283" coordorigin="5715,-3121" coordsize="0,283" path="m5715,-3121l5715,-2838,5715,-3121e" filled="t" fillcolor="#EBEBEC" stroked="f">
                <v:path arrowok="t"/>
                <v:fill/>
              </v:shape>
            </v:group>
            <v:group style="position:absolute;left:5715;top:-2271;width:2;height:283" coordorigin="5715,-2271" coordsize="2,283">
              <v:shape style="position:absolute;left:5715;top:-2271;width:2;height:283" coordorigin="5715,-2271" coordsize="0,283" path="m5715,-2271l5715,-1987,5715,-2271e" filled="t" fillcolor="#DCDDDE" stroked="f">
                <v:path arrowok="t"/>
                <v:fill/>
              </v:shape>
            </v:group>
            <v:group style="position:absolute;left:5715;top:-2554;width:2;height:283" coordorigin="5715,-2554" coordsize="2,283">
              <v:shape style="position:absolute;left:5715;top:-2554;width:2;height:283" coordorigin="5715,-2554" coordsize="0,283" path="m5715,-2554l5715,-2271,5715,-2554e" filled="t" fillcolor="#EBEBEC" stroked="f">
                <v:path arrowok="t"/>
                <v:fill/>
              </v:shape>
            </v:group>
            <v:group style="position:absolute;left:5715;top:-1704;width:2;height:283" coordorigin="5715,-1704" coordsize="2,283">
              <v:shape style="position:absolute;left:5715;top:-1704;width:2;height:283" coordorigin="5715,-1704" coordsize="0,283" path="m5715,-1704l5715,-1420,5715,-1704e" filled="t" fillcolor="#DCDDDE" stroked="f">
                <v:path arrowok="t"/>
                <v:fill/>
              </v:shape>
            </v:group>
            <v:group style="position:absolute;left:5715;top:-1987;width:2;height:283" coordorigin="5715,-1987" coordsize="2,283">
              <v:shape style="position:absolute;left:5715;top:-1987;width:2;height:283" coordorigin="5715,-1987" coordsize="0,283" path="m5715,-1987l5715,-1704,5715,-1987e" filled="t" fillcolor="#EBEBEC" stroked="f">
                <v:path arrowok="t"/>
                <v:fill/>
              </v:shape>
            </v:group>
            <v:group style="position:absolute;left:5715;top:-1137;width:2;height:283" coordorigin="5715,-1137" coordsize="2,283">
              <v:shape style="position:absolute;left:5715;top:-1137;width:2;height:283" coordorigin="5715,-1137" coordsize="0,283" path="m5715,-1137l5715,-853,5715,-1137e" filled="t" fillcolor="#DCDDDE" stroked="f">
                <v:path arrowok="t"/>
                <v:fill/>
              </v:shape>
            </v:group>
            <v:group style="position:absolute;left:5715;top:-1420;width:2;height:283" coordorigin="5715,-1420" coordsize="2,283">
              <v:shape style="position:absolute;left:5715;top:-1420;width:2;height:283" coordorigin="5715,-1420" coordsize="0,283" path="m5715,-1420l5715,-1137,5715,-1420e" filled="t" fillcolor="#EBEBEC" stroked="f">
                <v:path arrowok="t"/>
                <v:fill/>
              </v:shape>
            </v:group>
            <v:group style="position:absolute;left:5715;top:-570;width:2;height:283" coordorigin="5715,-570" coordsize="2,283">
              <v:shape style="position:absolute;left:5715;top:-570;width:2;height:283" coordorigin="5715,-570" coordsize="0,283" path="m5715,-570l5715,-286,5715,-570e" filled="t" fillcolor="#DCDDDE" stroked="f">
                <v:path arrowok="t"/>
                <v:fill/>
              </v:shape>
            </v:group>
            <v:group style="position:absolute;left:5715;top:-853;width:2;height:283" coordorigin="5715,-853" coordsize="2,283">
              <v:shape style="position:absolute;left:5715;top:-853;width:2;height:283" coordorigin="5715,-853" coordsize="0,283" path="m5715,-853l5715,-570,5715,-853e" filled="t" fillcolor="#EBEBEC" stroked="f">
                <v:path arrowok="t"/>
                <v:fill/>
              </v:shape>
            </v:group>
            <v:group style="position:absolute;left:5715;top:-286;width:2;height:283" coordorigin="5715,-286" coordsize="2,283">
              <v:shape style="position:absolute;left:5715;top:-286;width:2;height:283" coordorigin="5715,-286" coordsize="0,283" path="m5715,-286l5715,-3,5715,-286e" filled="t" fillcolor="#EBEBE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7.68399pt;margin-top:-198.871948pt;width:.601pt;height:199.025pt;mso-position-horizontal-relative:page;mso-position-vertical-relative:paragraph;z-index:-3955" coordorigin="7954,-3977" coordsize="12,3981">
            <v:group style="position:absolute;left:7960;top:-3971;width:2;height:283" coordorigin="7960,-3971" coordsize="2,283">
              <v:shape style="position:absolute;left:7960;top:-3971;width:2;height:283" coordorigin="7960,-3971" coordsize="0,283" path="m7960,-3971l7960,-3688,7960,-3971e" filled="t" fillcolor="#DCDDDE" stroked="f">
                <v:path arrowok="t"/>
                <v:fill/>
              </v:shape>
            </v:group>
            <v:group style="position:absolute;left:7960;top:-3405;width:2;height:283" coordorigin="7960,-3405" coordsize="2,283">
              <v:shape style="position:absolute;left:7960;top:-3405;width:2;height:283" coordorigin="7960,-3405" coordsize="0,283" path="m7960,-3405l7960,-3121,7960,-3405e" filled="t" fillcolor="#DCDDDE" stroked="f">
                <v:path arrowok="t"/>
                <v:fill/>
              </v:shape>
            </v:group>
            <v:group style="position:absolute;left:7960;top:-3688;width:2;height:283" coordorigin="7960,-3688" coordsize="2,283">
              <v:shape style="position:absolute;left:7960;top:-3688;width:2;height:283" coordorigin="7960,-3688" coordsize="0,283" path="m7960,-3688l7960,-3405,7960,-3688e" filled="t" fillcolor="#EBEBEC" stroked="f">
                <v:path arrowok="t"/>
                <v:fill/>
              </v:shape>
            </v:group>
            <v:group style="position:absolute;left:7960;top:-2838;width:2;height:283" coordorigin="7960,-2838" coordsize="2,283">
              <v:shape style="position:absolute;left:7960;top:-2838;width:2;height:283" coordorigin="7960,-2838" coordsize="0,283" path="m7960,-2838l7960,-2554,7960,-2838e" filled="t" fillcolor="#DCDDDE" stroked="f">
                <v:path arrowok="t"/>
                <v:fill/>
              </v:shape>
            </v:group>
            <v:group style="position:absolute;left:7960;top:-3121;width:2;height:283" coordorigin="7960,-3121" coordsize="2,283">
              <v:shape style="position:absolute;left:7960;top:-3121;width:2;height:283" coordorigin="7960,-3121" coordsize="0,283" path="m7960,-3121l7960,-2838,7960,-3121e" filled="t" fillcolor="#EBEBEC" stroked="f">
                <v:path arrowok="t"/>
                <v:fill/>
              </v:shape>
            </v:group>
            <v:group style="position:absolute;left:7960;top:-2271;width:2;height:283" coordorigin="7960,-2271" coordsize="2,283">
              <v:shape style="position:absolute;left:7960;top:-2271;width:2;height:283" coordorigin="7960,-2271" coordsize="0,283" path="m7960,-2271l7960,-1987,7960,-2271e" filled="t" fillcolor="#DCDDDE" stroked="f">
                <v:path arrowok="t"/>
                <v:fill/>
              </v:shape>
            </v:group>
            <v:group style="position:absolute;left:7960;top:-2554;width:2;height:283" coordorigin="7960,-2554" coordsize="2,283">
              <v:shape style="position:absolute;left:7960;top:-2554;width:2;height:283" coordorigin="7960,-2554" coordsize="0,283" path="m7960,-2554l7960,-2271,7960,-2554e" filled="t" fillcolor="#EBEBEC" stroked="f">
                <v:path arrowok="t"/>
                <v:fill/>
              </v:shape>
            </v:group>
            <v:group style="position:absolute;left:7960;top:-1704;width:2;height:283" coordorigin="7960,-1704" coordsize="2,283">
              <v:shape style="position:absolute;left:7960;top:-1704;width:2;height:283" coordorigin="7960,-1704" coordsize="0,283" path="m7960,-1704l7960,-1420,7960,-1704e" filled="t" fillcolor="#DCDDDE" stroked="f">
                <v:path arrowok="t"/>
                <v:fill/>
              </v:shape>
            </v:group>
            <v:group style="position:absolute;left:7960;top:-1987;width:2;height:283" coordorigin="7960,-1987" coordsize="2,283">
              <v:shape style="position:absolute;left:7960;top:-1987;width:2;height:283" coordorigin="7960,-1987" coordsize="0,283" path="m7960,-1987l7960,-1704,7960,-1987e" filled="t" fillcolor="#EBEBEC" stroked="f">
                <v:path arrowok="t"/>
                <v:fill/>
              </v:shape>
            </v:group>
            <v:group style="position:absolute;left:7960;top:-1137;width:2;height:283" coordorigin="7960,-1137" coordsize="2,283">
              <v:shape style="position:absolute;left:7960;top:-1137;width:2;height:283" coordorigin="7960,-1137" coordsize="0,283" path="m7960,-1137l7960,-853,7960,-1137e" filled="t" fillcolor="#DCDDDE" stroked="f">
                <v:path arrowok="t"/>
                <v:fill/>
              </v:shape>
            </v:group>
            <v:group style="position:absolute;left:7960;top:-1420;width:2;height:283" coordorigin="7960,-1420" coordsize="2,283">
              <v:shape style="position:absolute;left:7960;top:-1420;width:2;height:283" coordorigin="7960,-1420" coordsize="0,283" path="m7960,-1420l7960,-1137,7960,-1420e" filled="t" fillcolor="#EBEBEC" stroked="f">
                <v:path arrowok="t"/>
                <v:fill/>
              </v:shape>
            </v:group>
            <v:group style="position:absolute;left:7960;top:-570;width:2;height:283" coordorigin="7960,-570" coordsize="2,283">
              <v:shape style="position:absolute;left:7960;top:-570;width:2;height:283" coordorigin="7960,-570" coordsize="0,283" path="m7960,-570l7960,-286,7960,-570e" filled="t" fillcolor="#DCDDDE" stroked="f">
                <v:path arrowok="t"/>
                <v:fill/>
              </v:shape>
            </v:group>
            <v:group style="position:absolute;left:7960;top:-853;width:2;height:283" coordorigin="7960,-853" coordsize="2,283">
              <v:shape style="position:absolute;left:7960;top:-853;width:2;height:283" coordorigin="7960,-853" coordsize="0,283" path="m7960,-853l7960,-570,7960,-853e" filled="t" fillcolor="#EBEBEC" stroked="f">
                <v:path arrowok="t"/>
                <v:fill/>
              </v:shape>
            </v:group>
            <v:group style="position:absolute;left:7960;top:-286;width:2;height:283" coordorigin="7960,-286" coordsize="2,283">
              <v:shape style="position:absolute;left:7960;top:-286;width:2;height:283" coordorigin="7960,-286" coordsize="0,283" path="m7960,-286l7960,-3,7960,-286e" filled="t" fillcolor="#EBEBEC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  <w:position w:val="-1"/>
        </w:rPr>
        <w:t>hloubka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4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  <w:position w:val="-1"/>
        </w:rPr>
        <w:t>kotvení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pro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8"/>
          <w:position w:val="-1"/>
        </w:rPr>
        <w:t>materiály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8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pórobeton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3.166pt;margin-top:34.433125pt;width:488.943pt;height:134.696502pt;mso-position-horizontal-relative:page;mso-position-vertical-relative:paragraph;z-index:-3954" coordorigin="1063,689" coordsize="9779,2694">
            <v:group style="position:absolute;left:1066;top:691;width:4887;height:421" coordorigin="1066,691" coordsize="4887,421">
              <v:shape style="position:absolute;left:1066;top:691;width:4887;height:421" coordorigin="1066,691" coordsize="4887,421" path="m5953,691l1066,691,1066,1112,5953,1112,5953,691e" filled="t" fillcolor="#808285" stroked="f">
                <v:path arrowok="t"/>
                <v:fill/>
              </v:shape>
            </v:group>
            <v:group style="position:absolute;left:5953;top:691;width:4887;height:421" coordorigin="5953,691" coordsize="4887,421">
              <v:shape style="position:absolute;left:5953;top:691;width:4887;height:421" coordorigin="5953,691" coordsize="4887,421" path="m10840,691l5953,691,5953,1112,10840,1112,10840,691e" filled="t" fillcolor="#808285" stroked="f">
                <v:path arrowok="t"/>
                <v:fill/>
              </v:shape>
            </v:group>
            <v:group style="position:absolute;left:1066;top:1112;width:4887;height:283" coordorigin="1066,1112" coordsize="4887,283">
              <v:shape style="position:absolute;left:1066;top:1112;width:4887;height:283" coordorigin="1066,1112" coordsize="4887,283" path="m5953,1112l1066,1112,1066,1396,5953,1396,5953,1112e" filled="t" fillcolor="#DCDDDE" stroked="f">
                <v:path arrowok="t"/>
                <v:fill/>
              </v:shape>
            </v:group>
            <v:group style="position:absolute;left:5953;top:1112;width:4887;height:283" coordorigin="5953,1112" coordsize="4887,283">
              <v:shape style="position:absolute;left:5953;top:1112;width:4887;height:283" coordorigin="5953,1112" coordsize="4887,283" path="m10840,1112l5953,1112,5953,1396,10840,1396,10840,1112e" filled="t" fillcolor="#DCDDDE" stroked="f">
                <v:path arrowok="t"/>
                <v:fill/>
              </v:shape>
            </v:group>
            <v:group style="position:absolute;left:1066;top:1679;width:4887;height:283" coordorigin="1066,1679" coordsize="4887,283">
              <v:shape style="position:absolute;left:1066;top:1679;width:4887;height:283" coordorigin="1066,1679" coordsize="4887,283" path="m5953,1679l1066,1679,1066,1963,5953,1963,5953,1679e" filled="t" fillcolor="#DCDDDE" stroked="f">
                <v:path arrowok="t"/>
                <v:fill/>
              </v:shape>
            </v:group>
            <v:group style="position:absolute;left:5953;top:1679;width:4887;height:283" coordorigin="5953,1679" coordsize="4887,283">
              <v:shape style="position:absolute;left:5953;top:1679;width:4887;height:283" coordorigin="5953,1679" coordsize="4887,283" path="m10840,1679l5953,1679,5953,1963,10840,1963,10840,1679e" filled="t" fillcolor="#DCDDDE" stroked="f">
                <v:path arrowok="t"/>
                <v:fill/>
              </v:shape>
            </v:group>
            <v:group style="position:absolute;left:1066;top:1396;width:4887;height:283" coordorigin="1066,1396" coordsize="4887,283">
              <v:shape style="position:absolute;left:1066;top:1396;width:4887;height:283" coordorigin="1066,1396" coordsize="4887,283" path="m5953,1396l1066,1396,1066,1679,5953,1679,5953,1396e" filled="t" fillcolor="#EBEBEC" stroked="f">
                <v:path arrowok="t"/>
                <v:fill/>
              </v:shape>
            </v:group>
            <v:group style="position:absolute;left:5953;top:1396;width:4887;height:283" coordorigin="5953,1396" coordsize="4887,283">
              <v:shape style="position:absolute;left:5953;top:1396;width:4887;height:283" coordorigin="5953,1396" coordsize="4887,283" path="m10840,1396l5953,1396,5953,1679,10840,1679,10840,1396e" filled="t" fillcolor="#EBEBEC" stroked="f">
                <v:path arrowok="t"/>
                <v:fill/>
              </v:shape>
            </v:group>
            <v:group style="position:absolute;left:1066;top:2246;width:4887;height:283" coordorigin="1066,2246" coordsize="4887,283">
              <v:shape style="position:absolute;left:1066;top:2246;width:4887;height:283" coordorigin="1066,2246" coordsize="4887,283" path="m5953,2246l1066,2246,1066,2530,5953,2530,5953,2246e" filled="t" fillcolor="#DCDDDE" stroked="f">
                <v:path arrowok="t"/>
                <v:fill/>
              </v:shape>
            </v:group>
            <v:group style="position:absolute;left:5953;top:2246;width:4887;height:283" coordorigin="5953,2246" coordsize="4887,283">
              <v:shape style="position:absolute;left:5953;top:2246;width:4887;height:283" coordorigin="5953,2246" coordsize="4887,283" path="m10840,2246l5953,2246,5953,2530,10840,2530,10840,2246e" filled="t" fillcolor="#DCDDDE" stroked="f">
                <v:path arrowok="t"/>
                <v:fill/>
              </v:shape>
            </v:group>
            <v:group style="position:absolute;left:1066;top:1963;width:4887;height:283" coordorigin="1066,1963" coordsize="4887,283">
              <v:shape style="position:absolute;left:1066;top:1963;width:4887;height:283" coordorigin="1066,1963" coordsize="4887,283" path="m5953,1963l1066,1963,1066,2246,5953,2246,5953,1963e" filled="t" fillcolor="#EBEBEC" stroked="f">
                <v:path arrowok="t"/>
                <v:fill/>
              </v:shape>
            </v:group>
            <v:group style="position:absolute;left:5953;top:1963;width:4887;height:283" coordorigin="5953,1963" coordsize="4887,283">
              <v:shape style="position:absolute;left:5953;top:1963;width:4887;height:283" coordorigin="5953,1963" coordsize="4887,283" path="m10840,1963l5953,1963,5953,2246,10840,2246,10840,1963e" filled="t" fillcolor="#EBEBEC" stroked="f">
                <v:path arrowok="t"/>
                <v:fill/>
              </v:shape>
            </v:group>
            <v:group style="position:absolute;left:1066;top:2813;width:4887;height:283" coordorigin="1066,2813" coordsize="4887,283">
              <v:shape style="position:absolute;left:1066;top:2813;width:4887;height:283" coordorigin="1066,2813" coordsize="4887,283" path="m5953,2813l1066,2813,1066,3097,5953,3097,5953,2813e" filled="t" fillcolor="#DCDDDE" stroked="f">
                <v:path arrowok="t"/>
                <v:fill/>
              </v:shape>
            </v:group>
            <v:group style="position:absolute;left:5953;top:2813;width:4887;height:283" coordorigin="5953,2813" coordsize="4887,283">
              <v:shape style="position:absolute;left:5953;top:2813;width:4887;height:283" coordorigin="5953,2813" coordsize="4887,283" path="m10840,2813l5953,2813,5953,3097,10840,3097,10840,2813e" filled="t" fillcolor="#DCDDDE" stroked="f">
                <v:path arrowok="t"/>
                <v:fill/>
              </v:shape>
            </v:group>
            <v:group style="position:absolute;left:1066;top:2530;width:4887;height:283" coordorigin="1066,2530" coordsize="4887,283">
              <v:shape style="position:absolute;left:1066;top:2530;width:4887;height:283" coordorigin="1066,2530" coordsize="4887,283" path="m5953,2530l1066,2530,1066,2813,5953,2813,5953,2530e" filled="t" fillcolor="#EBEBEC" stroked="f">
                <v:path arrowok="t"/>
                <v:fill/>
              </v:shape>
            </v:group>
            <v:group style="position:absolute;left:5953;top:2530;width:4887;height:283" coordorigin="5953,2530" coordsize="4887,283">
              <v:shape style="position:absolute;left:5953;top:2530;width:4887;height:283" coordorigin="5953,2530" coordsize="4887,283" path="m10840,2530l5953,2530,5953,2813,10840,2813,10840,2530e" filled="t" fillcolor="#EBEBEC" stroked="f">
                <v:path arrowok="t"/>
                <v:fill/>
              </v:shape>
            </v:group>
            <v:group style="position:absolute;left:1066;top:3097;width:4887;height:283" coordorigin="1066,3097" coordsize="4887,283">
              <v:shape style="position:absolute;left:1066;top:3097;width:4887;height:283" coordorigin="1066,3097" coordsize="4887,283" path="m5953,3097l1066,3097,1066,3380,5953,3380,5953,3097e" filled="t" fillcolor="#EBEBEC" stroked="f">
                <v:path arrowok="t"/>
                <v:fill/>
              </v:shape>
            </v:group>
            <v:group style="position:absolute;left:5953;top:3097;width:4887;height:283" coordorigin="5953,3097" coordsize="4887,283">
              <v:shape style="position:absolute;left:5953;top:3097;width:4887;height:283" coordorigin="5953,3097" coordsize="4887,283" path="m10840,3097l5953,3097,5953,3380,10840,3380,10840,3097e" filled="t" fillcolor="#EBEBEC" stroked="f">
                <v:path arrowok="t"/>
                <v:fill/>
              </v:shape>
            </v:group>
            <v:group style="position:absolute;left:1066;top:1396;width:9774;height:2" coordorigin="1066,1396" coordsize="9774,2">
              <v:shape style="position:absolute;left:1066;top:1396;width:9774;height:2" coordorigin="1066,1396" coordsize="9774,0" path="m1066,1396l10840,1396e" filled="f" stroked="t" strokeweight=".25pt" strokecolor="#ED1B2D">
                <v:path arrowok="t"/>
              </v:shape>
            </v:group>
            <v:group style="position:absolute;left:1066;top:1679;width:9774;height:2" coordorigin="1066,1679" coordsize="9774,2">
              <v:shape style="position:absolute;left:1066;top:1679;width:9774;height:2" coordorigin="1066,1679" coordsize="9774,0" path="m1066,1679l10840,1679e" filled="f" stroked="t" strokeweight=".25pt" strokecolor="#ED1B2D">
                <v:path arrowok="t"/>
              </v:shape>
            </v:group>
            <v:group style="position:absolute;left:1066;top:1963;width:9774;height:2" coordorigin="1066,1963" coordsize="9774,2">
              <v:shape style="position:absolute;left:1066;top:1963;width:9774;height:2" coordorigin="1066,1963" coordsize="9774,0" path="m1066,1963l10840,1963e" filled="f" stroked="t" strokeweight=".25pt" strokecolor="#ED1B2D">
                <v:path arrowok="t"/>
              </v:shape>
            </v:group>
            <v:group style="position:absolute;left:1066;top:2246;width:9774;height:2" coordorigin="1066,2246" coordsize="9774,2">
              <v:shape style="position:absolute;left:1066;top:2246;width:9774;height:2" coordorigin="1066,2246" coordsize="9774,0" path="m1066,2246l10840,2246e" filled="f" stroked="t" strokeweight=".25pt" strokecolor="#ED1B2D">
                <v:path arrowok="t"/>
              </v:shape>
            </v:group>
            <v:group style="position:absolute;left:1066;top:2530;width:9774;height:2" coordorigin="1066,2530" coordsize="9774,2">
              <v:shape style="position:absolute;left:1066;top:2530;width:9774;height:2" coordorigin="1066,2530" coordsize="9774,0" path="m1066,2530l10840,2530e" filled="f" stroked="t" strokeweight=".25pt" strokecolor="#ED1B2D">
                <v:path arrowok="t"/>
              </v:shape>
            </v:group>
            <v:group style="position:absolute;left:1066;top:2813;width:9774;height:2" coordorigin="1066,2813" coordsize="9774,2">
              <v:shape style="position:absolute;left:1066;top:2813;width:9774;height:2" coordorigin="1066,2813" coordsize="9774,0" path="m1066,2813l10840,2813e" filled="f" stroked="t" strokeweight=".25pt" strokecolor="#ED1B2D">
                <v:path arrowok="t"/>
              </v:shape>
            </v:group>
            <v:group style="position:absolute;left:1066;top:3097;width:9774;height:2" coordorigin="1066,3097" coordsize="9774,2">
              <v:shape style="position:absolute;left:1066;top:3097;width:9774;height:2" coordorigin="1066,3097" coordsize="9774,0" path="m1066,3097l10840,3097e" filled="f" stroked="t" strokeweight=".25pt" strokecolor="#ED1B2D">
                <v:path arrowok="t"/>
              </v:shape>
            </v:group>
            <v:group style="position:absolute;left:1066;top:3380;width:9774;height:2" coordorigin="1066,3380" coordsize="9774,2">
              <v:shape style="position:absolute;left:1066;top:3380;width:9774;height:2" coordorigin="1066,3380" coordsize="9774,0" path="m1066,3380l10840,3380e" filled="f" stroked="t" strokeweight=".25pt" strokecolor="#ED1B2D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CHARA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TERI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TICKÁ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ÚNOSNO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12" w:lineRule="exact"/>
        <w:ind w:left="1937" w:right="-20"/>
        <w:jc w:val="left"/>
        <w:tabs>
          <w:tab w:pos="584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-4"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4"/>
        </w:rPr>
        <w:t>odkladní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4"/>
        </w:rPr>
        <w:t>materiál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Cha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4"/>
        </w:rPr>
        <w:t>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akteristická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únosnost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Nrk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(kN)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pro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4"/>
        </w:rPr>
        <w:t>montáž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left="6655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2"/>
        </w:rPr>
        <w:t>povrchovou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2"/>
        </w:rPr>
        <w:t>i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2"/>
        </w:rPr>
        <w:t>zápustnou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12/15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50/60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pálená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7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ápencopísková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Dutinová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tvárnice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lehčeného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9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pórovitým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kamenivem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1520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(L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8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C)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8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2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hliněným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střepem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0,75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9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tikálně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děrovaná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hliněným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střepem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8"/>
        </w:rPr>
        <w:t>ÖNORM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B6124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199" w:lineRule="exact"/>
        <w:ind w:left="333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Pórobeton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(pro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0"/>
          <w:szCs w:val="10"/>
          <w:color w:val="231F20"/>
          <w:spacing w:val="0"/>
          <w:w w:val="100"/>
          <w:position w:val="-2"/>
        </w:rPr>
        <w:t>ef</w:t>
      </w:r>
      <w:r>
        <w:rPr>
          <w:rFonts w:ascii="Times New Roman" w:hAnsi="Times New Roman" w:cs="Times New Roman" w:eastAsia="Times New Roman"/>
          <w:sz w:val="10"/>
          <w:szCs w:val="10"/>
          <w:color w:val="231F20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65)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  <w:position w:val="0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  <w:position w:val="1"/>
        </w:rPr>
        <w:t>0,6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PŘÍS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UŠEN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TVÍ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.676585pt;height:64.387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0" w:top="280" w:bottom="280" w:left="960" w:right="180"/>
          <w:headerReference w:type="default" r:id="rId44"/>
          <w:pgSz w:w="11920" w:h="16840"/>
        </w:sectPr>
      </w:pPr>
      <w:rPr/>
    </w:p>
    <w:p>
      <w:pPr>
        <w:spacing w:before="41" w:after="0" w:line="250" w:lineRule="auto"/>
        <w:ind w:left="813" w:right="-48" w:firstLine="-65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79.242004pt;margin-top:34.013454pt;width:59.242102pt;height:35.19pt;mso-position-horizontal-relative:page;mso-position-vertical-relative:paragraph;z-index:-3953" type="#_x0000_t75">
            <v:imagedata r:id="rId46" o:title=""/>
          </v:shape>
        </w:pict>
      </w:r>
      <w:r>
        <w:rPr/>
        <w:pict>
          <v:shape style="position:absolute;margin-left:264.649994pt;margin-top:29.002666pt;width:62.875091pt;height:45.29250pt;mso-position-horizontal-relative:page;mso-position-vertical-relative:paragraph;z-index:-3952" type="#_x0000_t75">
            <v:imagedata r:id="rId47" o:title=""/>
          </v:shape>
        </w:pict>
      </w:r>
      <w:r>
        <w:rPr/>
        <w:pict>
          <v:shape style="position:absolute;margin-left:207.095993pt;margin-top:-51.119545pt;width:55.245861pt;height:42.75pt;mso-position-horizontal-relative:page;mso-position-vertical-relative:paragraph;z-index:-3951" type="#_x0000_t75">
            <v:imagedata r:id="rId48" o:title=""/>
          </v:shape>
        </w:pict>
      </w:r>
      <w:r>
        <w:rPr/>
        <w:pict>
          <v:shape style="position:absolute;margin-left:343.660217pt;margin-top:-64.595474pt;width:38.734181pt;height:54pt;mso-position-horizontal-relative:page;mso-position-vertical-relative:paragraph;z-index:-3950" type="#_x0000_t75">
            <v:imagedata r:id="rId49" o:title=""/>
          </v:shape>
        </w:pict>
      </w:r>
      <w:r>
        <w:rPr/>
        <w:pict>
          <v:shape style="position:absolute;margin-left:448.84726pt;margin-top:-53.032543pt;width:71.400770pt;height:31.185pt;mso-position-horizontal-relative:page;mso-position-vertical-relative:paragraph;z-index:-3949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MON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84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4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ŽNÍ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PŘÍPR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VEK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1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078137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72" w:right="-48" w:firstLine="-7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1"/>
        </w:rPr>
        <w:t>ZT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2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054957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674" w:right="-48" w:firstLine="-67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MON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8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3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ŽNÍ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PŘÍPR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VEK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054901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248" w:right="1332" w:firstLine="-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200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  <w:cols w:num="4" w:equalWidth="0">
            <w:col w:w="2431" w:space="750"/>
            <w:col w:w="1106" w:space="875"/>
            <w:col w:w="2310" w:space="545"/>
            <w:col w:w="2763"/>
          </w:cols>
        </w:sectPr>
      </w:pPr>
      <w:rPr/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.331787pt;height:43.8075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</w:sectPr>
      </w:pPr>
      <w:rPr/>
    </w:p>
    <w:p>
      <w:pPr>
        <w:spacing w:before="41" w:after="0" w:line="250" w:lineRule="auto"/>
        <w:ind w:left="2122" w:right="-48" w:firstLine="-21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957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IZ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EPS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BÍLÁ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054897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7" w:after="0" w:line="250" w:lineRule="auto"/>
        <w:ind w:left="245" w:right="-48" w:firstLine="-24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IZ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EPS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ŠE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8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1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054898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7" w:after="0" w:line="250" w:lineRule="auto"/>
        <w:ind w:left="206" w:right="2815" w:firstLine="-20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IZ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EPS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MW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054899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  <w:cols w:num="3" w:equalWidth="0">
            <w:col w:w="3297" w:space="936"/>
            <w:col w:w="1453" w:space="843"/>
            <w:col w:w="4251"/>
          </w:cols>
        </w:sectPr>
      </w:pPr>
      <w:rPr/>
    </w:p>
    <w:p>
      <w:pPr>
        <w:spacing w:before="71" w:after="0" w:line="223" w:lineRule="exact"/>
        <w:ind w:left="108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8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3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SX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50" w:lineRule="auto"/>
        <w:ind w:left="954" w:right="491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51.496002pt;margin-top:24.215111pt;width:162.446pt;height:384.714894pt;mso-position-horizontal-relative:page;mso-position-vertical-relative:paragraph;z-index:-3947" type="#_x0000_t75">
            <v:imagedata r:id="rId53" o:title=""/>
          </v:shape>
        </w:pict>
      </w:r>
      <w:r>
        <w:rPr/>
        <w:pict>
          <v:group style="position:absolute;margin-left:56.393002pt;margin-top:-27.573889pt;width:482.439798pt;height:23.277pt;mso-position-horizontal-relative:page;mso-position-vertical-relative:paragraph;z-index:-3946" coordorigin="1128,-551" coordsize="9649,466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Šroubovací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plastovým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kotvení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pěnového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polystyrenu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(EPS)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vnějších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(ETICS).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Možnost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povrchové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4" w:right="491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54" w:right="52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valitativní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třída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CZB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kategorii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619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Jednoduché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ychlé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izolaci.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15" w:right="5268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vysokou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montáži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560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Rozpěrná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zóna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dosažení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maximální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přídržné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síl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54" w:right="524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Polyamidový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vyztužený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skleněným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vláknem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brání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vzniku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tepelného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mostu.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9" w:after="0" w:line="240" w:lineRule="auto"/>
        <w:ind w:left="954" w:right="582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2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0,000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W/K.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15" w:right="5077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Předmontovaná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hmoždinka,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8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orx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T30.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494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Vysoká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kg)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cihle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kg).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4" w:right="515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Malá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úspora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času.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4" w:lineRule="auto"/>
        <w:ind w:left="1115" w:right="5161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Možnost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povrchové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použitím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montážního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XPS,PIR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tifikovaná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pomocí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54" w:right="491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54" w:right="71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15" w:right="5139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0.677002pt;margin-top:24.656994pt;width:227.905pt;height:69.36pt;mso-position-horizontal-relative:page;mso-position-vertical-relative:paragraph;z-index:-3940" coordorigin="6214,493" coordsize="4558,1387">
            <v:shape style="position:absolute;left:6214;top:493;width:2251;height:1387" type="#_x0000_t75">
              <v:imagedata r:id="rId54" o:title=""/>
            </v:shape>
            <v:shape style="position:absolute;left:8520;top:500;width:2251;height:1380" type="#_x0000_t75">
              <v:imagedata r:id="rId55" o:title=""/>
            </v:shape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zašroubováním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pomocí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elektrického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šroubováku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montážního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přípravku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15" w:right="5125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ručně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ytá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zátkou.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dispozici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jsou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zátky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provedení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bílý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EPS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šedý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0" w:top="280" w:bottom="280" w:left="180" w:right="1100"/>
          <w:headerReference w:type="default" r:id="rId52"/>
          <w:pgSz w:w="11920" w:h="16840"/>
        </w:sectPr>
      </w:pPr>
      <w:rPr/>
    </w:p>
    <w:p>
      <w:pPr>
        <w:spacing w:before="41" w:after="0" w:line="240" w:lineRule="auto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9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ti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ikovaná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zápustná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7"/>
        </w:rPr>
        <w:t>montáž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505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pomocí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přípravku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9" w:lineRule="exact"/>
        <w:ind w:right="91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nebo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4"/>
          <w:position w:val="-1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4"/>
          <w:position w:val="-1"/>
        </w:rPr>
        <w:t>SDS.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Povrchová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pomocí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přípravku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MPS.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  <w:cols w:num="2" w:equalWidth="0">
            <w:col w:w="7937" w:space="403"/>
            <w:col w:w="2300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954" w:right="-20"/>
        <w:jc w:val="left"/>
        <w:tabs>
          <w:tab w:pos="105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Ů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DLE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G: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4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692501pt;margin-top:10.525275pt;width:65.914pt;height:50.534pt;mso-position-horizontal-relative:page;mso-position-vertical-relative:paragraph;z-index:-3945" coordorigin="1134,211" coordsize="1318,1011">
            <v:shape style="position:absolute;left:1241;top:276;width:1105;height:880" type="#_x0000_t75">
              <v:imagedata r:id="rId56" o:title=""/>
            </v:shape>
            <v:group style="position:absolute;left:1142;top:218;width:1303;height:995" coordorigin="1142,218" coordsize="1303,995">
              <v:shape style="position:absolute;left:1142;top:218;width:1303;height:995" coordorigin="1142,218" coordsize="1303,995" path="m1142,1213l2444,1213,2444,218,1142,218,1142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759506pt;margin-top:10.525275pt;width:65.914pt;height:50.534pt;mso-position-horizontal-relative:page;mso-position-vertical-relative:paragraph;z-index:-3944" coordorigin="2575,211" coordsize="1318,1011">
            <v:shape style="position:absolute;left:2763;top:376;width:931;height:772" type="#_x0000_t75">
              <v:imagedata r:id="rId57" o:title=""/>
            </v:shape>
            <v:shape style="position:absolute;left:3311;top:284;width:395;height:571" type="#_x0000_t75">
              <v:imagedata r:id="rId58" o:title=""/>
            </v:shape>
            <v:group style="position:absolute;left:2583;top:218;width:1303;height:995" coordorigin="2583,218" coordsize="1303,995">
              <v:shape style="position:absolute;left:2583;top:218;width:1303;height:995" coordorigin="2583,218" coordsize="1303,995" path="m2583,1213l3886,1213,3886,218,2583,218,2583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507507pt;margin-top:10.525275pt;width:65.914pt;height:50.534pt;mso-position-horizontal-relative:page;mso-position-vertical-relative:paragraph;z-index:-3943" coordorigin="3990,211" coordsize="1318,1011">
            <v:shape style="position:absolute;left:4209;top:258;width:880;height:916" type="#_x0000_t75">
              <v:imagedata r:id="rId59" o:title=""/>
            </v:shape>
            <v:group style="position:absolute;left:3998;top:218;width:1303;height:995" coordorigin="3998,218" coordsize="1303,995">
              <v:shape style="position:absolute;left:3998;top:218;width:1303;height:995" coordorigin="3998,218" coordsize="1303,995" path="m3998,1213l5301,1213,5301,218,3998,218,3998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684509pt;margin-top:10.525275pt;width:65.914pt;height:50.534pt;mso-position-horizontal-relative:page;mso-position-vertical-relative:paragraph;z-index:-3942" coordorigin="6794,211" coordsize="1318,1011">
            <v:shape style="position:absolute;left:7321;top:1127;width:127;height:48" type="#_x0000_t75">
              <v:imagedata r:id="rId60" o:title=""/>
            </v:shape>
            <v:shape style="position:absolute;left:7144;top:1016;width:414;height:141" type="#_x0000_t75">
              <v:imagedata r:id="rId61" o:title=""/>
            </v:shape>
            <v:shape style="position:absolute;left:6933;top:256;width:1039;height:783" type="#_x0000_t75">
              <v:imagedata r:id="rId62" o:title=""/>
            </v:shape>
            <v:group style="position:absolute;left:6801;top:218;width:1303;height:995" coordorigin="6801,218" coordsize="1303,995">
              <v:shape style="position:absolute;left:6801;top:218;width:1303;height:995" coordorigin="6801,218" coordsize="1303,995" path="m6801,1213l8104,1213,8104,218,6801,218,6801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0.606506pt;margin-top:10.525275pt;width:65.914pt;height:50.534pt;mso-position-horizontal-relative:page;mso-position-vertical-relative:paragraph;z-index:-3941" coordorigin="5412,211" coordsize="1318,1011">
            <v:shape style="position:absolute;left:5714;top:913;width:532;height:252" type="#_x0000_t75">
              <v:imagedata r:id="rId63" o:title=""/>
            </v:shape>
            <v:shape style="position:absolute;left:5510;top:267;width:1121;height:683" type="#_x0000_t75">
              <v:imagedata r:id="rId64" o:title=""/>
            </v:shape>
            <v:shape style="position:absolute;left:6219;top:318;width:413;height:617" type="#_x0000_t75">
              <v:imagedata r:id="rId65" o:title=""/>
            </v:shape>
            <v:group style="position:absolute;left:5420;top:218;width:1303;height:995" coordorigin="5420,218" coordsize="1303,995">
              <v:shape style="position:absolute;left:5420;top:218;width:1303;height:995" coordorigin="5420,218" coordsize="1303,995" path="m5420,1213l6723,1213,6723,218,5420,218,5420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380005pt;margin-top:43.549774pt;width:51.6696pt;height:19.606pt;mso-position-horizontal-relative:page;mso-position-vertical-relative:paragraph;z-index:-3939" coordorigin="9468,871" coordsize="1033,392">
            <v:group style="position:absolute;left:9474;top:877;width:514;height:380" coordorigin="9474,877" coordsize="514,380">
              <v:shape style="position:absolute;left:9474;top:877;width:514;height:380" coordorigin="9474,877" coordsize="514,380" path="m9474,1257l9987,1257,9987,877,9474,877,9474,1257e" filled="t" fillcolor="#005E9E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191,935l10129,956,10086,1004,10070,1071,10073,1093,10102,1151,10155,1188,10200,1196,10200,1171,10181,1169,10161,1163,10113,1122,10095,1054,10100,1032,10137,980,10200,959,10191,935e" filled="t" fillcolor="#231F20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200,1171l10200,1196,10177,1194,10117,1166,10079,1114,10070,1071,10072,1047,10098,985,10148,946,10191,935,10200,959,10177,962,10156,969,10109,1012,10095,1054,10097,1080,10126,1139,10181,1169,10200,1171xe" filled="f" stroked="t" strokeweight=".642pt" strokecolor="#231F20">
                <v:path arrowok="t"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372,934l10301,956,10258,1004,10242,1071,10245,1093,10274,1152,10328,1188,10372,1196,10353,1169,10331,1163,10312,1152,10296,1138,10283,1122,10273,1102,10268,1081,10373,1081,10373,1056,10267,1056,10267,1053,10294,994,10350,962,10372,959,10372,934e" filled="t" fillcolor="#231F20" stroked="f">
                <v:path arrowok="t"/>
                <v:fill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267,1056l10373,1056,10373,1081,10268,1081,10273,1102,10312,1152,10353,1169,10372,1196,10308,1179,10261,1134,10242,1071,10244,1047,10270,985,10320,946,10372,934,10372,959,10350,962,10329,969,10281,1011,10267,1053,10267,1056xe" filled="f" stroked="t" strokeweight=".642pt" strokecolor="#231F20">
                <v:path arrowok="t"/>
              </v:shape>
            </v:group>
            <v:group style="position:absolute;left:9474;top:877;width:1026;height:380" coordorigin="9474,877" coordsize="1026,380">
              <v:shape style="position:absolute;left:9474;top:877;width:1026;height:380" coordorigin="9474,877" coordsize="1026,380" path="m9474,1257l10500,1257,10500,877,9474,877,9474,1257xe" filled="f" stroked="t" strokeweight=".098pt" strokecolor="#231F20">
                <v:path arrowok="t"/>
              </v:shape>
            </v:group>
            <v:group style="position:absolute;left:9987;top:877;width:2;height:380" coordorigin="9987,877" coordsize="2,380">
              <v:shape style="position:absolute;left:9987;top:877;width:2;height:380" coordorigin="9987,877" coordsize="0,380" path="m9987,877l9987,1257e" filled="f" stroked="t" strokeweight=".098pt" strokecolor="#231F20">
                <v:path arrowok="t"/>
              </v:shape>
            </v:group>
            <v:group style="position:absolute;left:9599;top:1062;width:241;height:2" coordorigin="9599,1062" coordsize="241,2">
              <v:shape style="position:absolute;left:9599;top:1062;width:241;height:2" coordorigin="9599,1062" coordsize="241,0" path="m9599,1062l9839,1062e" filled="f" stroked="t" strokeweight="1.292pt" strokecolor="#005E9E">
                <v:path arrowok="t"/>
              </v:shape>
            </v:group>
            <v:group style="position:absolute;left:9546;top:1045;width:50;height:46" coordorigin="9546,1045" coordsize="50,46">
              <v:shape style="position:absolute;left:9546;top:1045;width:50;height:46" coordorigin="9546,1045" coordsize="50,46" path="m9596,1063l9546,1063,9562,1074,9556,1092,9571,1081,9583,1081,9581,1074,9596,1063e" filled="t" fillcolor="#FFF200" stroked="f">
                <v:path arrowok="t"/>
                <v:fill/>
              </v:shape>
              <v:shape style="position:absolute;left:9546;top:1045;width:50;height:46" coordorigin="9546,1045" coordsize="50,46" path="m9583,1081l9571,1081,9586,1092,9583,1081e" filled="t" fillcolor="#FFF200" stroked="f">
                <v:path arrowok="t"/>
                <v:fill/>
              </v:shape>
              <v:shape style="position:absolute;left:9546;top:1045;width:50;height:46" coordorigin="9546,1045" coordsize="50,46" path="m9571,1045l9565,1063,9577,1063,9571,1045e" filled="t" fillcolor="#FFF200" stroked="f">
                <v:path arrowok="t"/>
                <v:fill/>
              </v:shape>
            </v:group>
            <v:group style="position:absolute;left:9567;top:1118;width:50;height:47" coordorigin="9567,1118" coordsize="50,47">
              <v:shape style="position:absolute;left:9567;top:1118;width:50;height:47" coordorigin="9567,1118" coordsize="50,47" path="m9617,1136l9567,1136,9583,1147,9577,1165,9593,1154,9604,1154,9602,1147,9617,1136e" filled="t" fillcolor="#FFF200" stroked="f">
                <v:path arrowok="t"/>
                <v:fill/>
              </v:shape>
              <v:shape style="position:absolute;left:9567;top:1118;width:50;height:47" coordorigin="9567,1118" coordsize="50,47" path="m9604,1154l9593,1154,9608,1164,9604,1154e" filled="t" fillcolor="#FFF200" stroked="f">
                <v:path arrowok="t"/>
                <v:fill/>
              </v:shape>
              <v:shape style="position:absolute;left:9567;top:1118;width:50;height:47" coordorigin="9567,1118" coordsize="50,47" path="m9592,1118l9586,1136,9598,1136,9592,1118e" filled="t" fillcolor="#FFF200" stroked="f">
                <v:path arrowok="t"/>
                <v:fill/>
              </v:shape>
            </v:group>
            <v:group style="position:absolute;left:9623;top:1171;width:39;height:46" coordorigin="9623,1171" coordsize="39,46">
              <v:shape style="position:absolute;left:9623;top:1171;width:39;height:46" coordorigin="9623,1171" coordsize="39,46" path="m9659,1206l9647,1206,9662,1217,9659,1206e" filled="t" fillcolor="#FFF200" stroked="f">
                <v:path arrowok="t"/>
                <v:fill/>
              </v:shape>
              <v:shape style="position:absolute;left:9623;top:1171;width:39;height:46" coordorigin="9623,1171" coordsize="39,46" path="m9648,1171l9642,1188,9623,1188,9638,1199,9631,1217,9647,1206,9659,1206,9657,1200,9672,1189,9654,1189,9648,1171e" filled="t" fillcolor="#FFF200" stroked="f">
                <v:path arrowok="t"/>
                <v:fill/>
              </v:shape>
            </v:group>
            <v:group style="position:absolute;left:9697;top:1189;width:50;height:46" coordorigin="9697,1189" coordsize="50,46">
              <v:shape style="position:absolute;left:9697;top:1189;width:50;height:46" coordorigin="9697,1189" coordsize="50,46" path="m9746,1207l9727,1208,9697,1208,9712,1218,9706,1236,9722,1225,9733,1225,9731,1218,9746,1207e" filled="t" fillcolor="#FFF200" stroked="f">
                <v:path arrowok="t"/>
                <v:fill/>
              </v:shape>
              <v:shape style="position:absolute;left:9697;top:1189;width:50;height:46" coordorigin="9697,1189" coordsize="50,46" path="m9733,1225l9722,1225,9737,1236,9733,1225e" filled="t" fillcolor="#FFF200" stroked="f">
                <v:path arrowok="t"/>
                <v:fill/>
              </v:shape>
              <v:shape style="position:absolute;left:9697;top:1189;width:50;height:46" coordorigin="9697,1189" coordsize="50,46" path="m9721,1189l9716,1208,9727,1208,9721,1189e" filled="t" fillcolor="#FFF200" stroked="f">
                <v:path arrowok="t"/>
                <v:fill/>
              </v:shape>
            </v:group>
            <v:group style="position:absolute;left:9771;top:1169;width:49;height:46" coordorigin="9771,1169" coordsize="49,46">
              <v:shape style="position:absolute;left:9771;top:1169;width:49;height:46" coordorigin="9771,1169" coordsize="49,46" path="m9820,1186l9771,1186,9786,1197,9780,1215,9795,1204,9807,1204,9805,1197,9820,1186e" filled="t" fillcolor="#FFF200" stroked="f">
                <v:path arrowok="t"/>
                <v:fill/>
              </v:shape>
              <v:shape style="position:absolute;left:9771;top:1169;width:49;height:46" coordorigin="9771,1169" coordsize="49,46" path="m9807,1204l9795,1204,9811,1215,9807,1204e" filled="t" fillcolor="#FFF200" stroked="f">
                <v:path arrowok="t"/>
                <v:fill/>
              </v:shape>
              <v:shape style="position:absolute;left:9771;top:1169;width:49;height:46" coordorigin="9771,1169" coordsize="49,46" path="m9796,1169l9790,1186,9802,1186,9796,1169e" filled="t" fillcolor="#FFF200" stroked="f">
                <v:path arrowok="t"/>
                <v:fill/>
              </v:shape>
            </v:group>
            <v:group style="position:absolute;left:9824;top:1114;width:50;height:46" coordorigin="9824,1114" coordsize="50,46">
              <v:shape style="position:absolute;left:9824;top:1114;width:50;height:46" coordorigin="9824,1114" coordsize="50,46" path="m9824,1131l9839,1143,9834,1160,9849,1150,9861,1150,9858,1143,9874,1132,9843,1132,9824,1131e" filled="t" fillcolor="#FFF200" stroked="f">
                <v:path arrowok="t"/>
                <v:fill/>
              </v:shape>
              <v:shape style="position:absolute;left:9824;top:1114;width:50;height:46" coordorigin="9824,1114" coordsize="50,46" path="m9861,1150l9849,1150,9864,1160,9861,1150e" filled="t" fillcolor="#FFF200" stroked="f">
                <v:path arrowok="t"/>
                <v:fill/>
              </v:shape>
              <v:shape style="position:absolute;left:9824;top:1114;width:50;height:46" coordorigin="9824,1114" coordsize="50,46" path="m9849,1114l9843,1132,9855,1132,9849,1114e" filled="t" fillcolor="#FFF200" stroked="f">
                <v:path arrowok="t"/>
                <v:fill/>
              </v:shape>
            </v:group>
            <v:group style="position:absolute;left:9843;top:1041;width:50;height:46" coordorigin="9843,1041" coordsize="50,46">
              <v:shape style="position:absolute;left:9843;top:1041;width:50;height:46" coordorigin="9843,1041" coordsize="50,46" path="m9867,1041l9862,1059,9843,1059,9858,1070,9852,1088,9867,1077,9879,1077,9877,1070,9892,1059,9873,1059,9867,1041e" filled="t" fillcolor="#FFF200" stroked="f">
                <v:path arrowok="t"/>
                <v:fill/>
              </v:shape>
              <v:shape style="position:absolute;left:9843;top:1041;width:50;height:46" coordorigin="9843,1041" coordsize="50,46" path="m9879,1077l9867,1077,9882,1088,9879,1077e" filled="t" fillcolor="#FFF200" stroked="f">
                <v:path arrowok="t"/>
                <v:fill/>
              </v:shape>
            </v:group>
            <v:group style="position:absolute;left:9822;top:968;width:40;height:46" coordorigin="9822,968" coordsize="40,46">
              <v:shape style="position:absolute;left:9822;top:968;width:40;height:46" coordorigin="9822,968" coordsize="40,46" path="m9858,1003l9846,1003,9862,1014,9858,1003e" filled="t" fillcolor="#FFF200" stroked="f">
                <v:path arrowok="t"/>
                <v:fill/>
              </v:shape>
              <v:shape style="position:absolute;left:9822;top:968;width:40;height:46" coordorigin="9822,968" coordsize="40,46" path="m9822,985l9837,996,9831,1014,9846,1003,9858,1003,9856,996,9871,986,9852,985,9841,985,9822,985e" filled="t" fillcolor="#FFF200" stroked="f">
                <v:path arrowok="t"/>
                <v:fill/>
              </v:shape>
              <v:shape style="position:absolute;left:9822;top:968;width:40;height:46" coordorigin="9822,968" coordsize="40,46" path="m9847,968l9841,985,9852,985,9847,968e" filled="t" fillcolor="#FFF200" stroked="f">
                <v:path arrowok="t"/>
                <v:fill/>
              </v:shape>
            </v:group>
            <v:group style="position:absolute;left:9766;top:915;width:50;height:46" coordorigin="9766,915" coordsize="50,46">
              <v:shape style="position:absolute;left:9766;top:915;width:50;height:46" coordorigin="9766,915" coordsize="50,46" path="m9791,915l9785,932,9766,932,9781,943,9776,961,9791,950,9803,950,9800,943,9816,933,9797,932,9791,915e" filled="t" fillcolor="#FFF200" stroked="f">
                <v:path arrowok="t"/>
                <v:fill/>
              </v:shape>
              <v:shape style="position:absolute;left:9766;top:915;width:50;height:46" coordorigin="9766,915" coordsize="50,46" path="m9803,950l9791,950,9806,961,9803,950e" filled="t" fillcolor="#FFF200" stroked="f">
                <v:path arrowok="t"/>
                <v:fill/>
              </v:shape>
            </v:group>
            <v:group style="position:absolute;left:9692;top:896;width:50;height:46" coordorigin="9692,896" coordsize="50,46">
              <v:shape style="position:absolute;left:9692;top:896;width:50;height:46" coordorigin="9692,896" coordsize="50,46" path="m9692,914l9707,925,9701,943,9717,932,9728,932,9726,925,9742,914,9711,914,9692,914e" filled="t" fillcolor="#FFF200" stroked="f">
                <v:path arrowok="t"/>
                <v:fill/>
              </v:shape>
              <v:shape style="position:absolute;left:9692;top:896;width:50;height:46" coordorigin="9692,896" coordsize="50,46" path="m9728,932l9717,932,9732,943,9728,932e" filled="t" fillcolor="#FFF200" stroked="f">
                <v:path arrowok="t"/>
                <v:fill/>
              </v:shape>
              <v:shape style="position:absolute;left:9692;top:896;width:50;height:46" coordorigin="9692,896" coordsize="50,46" path="m9717,896l9711,914,9723,914,9717,896e" filled="t" fillcolor="#FFF200" stroked="f">
                <v:path arrowok="t"/>
                <v:fill/>
              </v:shape>
            </v:group>
            <v:group style="position:absolute;left:9618;top:918;width:40;height:46" coordorigin="9618,918" coordsize="40,46">
              <v:shape style="position:absolute;left:9618;top:918;width:40;height:46" coordorigin="9618,918" coordsize="40,46" path="m9655,953l9643,953,9658,964,9655,953e" filled="t" fillcolor="#FFF200" stroked="f">
                <v:path arrowok="t"/>
                <v:fill/>
              </v:shape>
              <v:shape style="position:absolute;left:9618;top:918;width:40;height:46" coordorigin="9618,918" coordsize="40,46" path="m9668,935l9618,935,9633,946,9628,963,9643,953,9655,953,9652,946,9668,935e" filled="t" fillcolor="#FFF200" stroked="f">
                <v:path arrowok="t"/>
                <v:fill/>
              </v:shape>
              <v:shape style="position:absolute;left:9618;top:918;width:40;height:46" coordorigin="9618,918" coordsize="40,46" path="m9643,918l9637,935,9649,935,9643,918e" filled="t" fillcolor="#FFF200" stroked="f">
                <v:path arrowok="t"/>
                <v:fill/>
              </v:shape>
            </v:group>
            <v:group style="position:absolute;left:9565;top:972;width:49;height:47" coordorigin="9565,972" coordsize="49,47">
              <v:shape style="position:absolute;left:9565;top:972;width:49;height:47" coordorigin="9565,972" coordsize="49,47" path="m9614,990l9565,990,9580,1001,9574,1019,9590,1007,9601,1007,9599,1001,9614,990e" filled="t" fillcolor="#FFF200" stroked="f">
                <v:path arrowok="t"/>
                <v:fill/>
              </v:shape>
              <v:shape style="position:absolute;left:9565;top:972;width:49;height:47" coordorigin="9565,972" coordsize="49,47" path="m9601,1007l9590,1007,9605,1018,9601,1007e" filled="t" fillcolor="#FFF200" stroked="f">
                <v:path arrowok="t"/>
                <v:fill/>
              </v:shape>
              <v:shape style="position:absolute;left:9565;top:972;width:49;height:47" coordorigin="9565,972" coordsize="49,47" path="m9589,972l9584,990,9595,990,9589,972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36.848649pt;height:36.75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3" w:lineRule="exact"/>
        <w:ind w:right="97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FFFF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-7"/>
          <w:w w:val="101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9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</w:sectPr>
      </w:pPr>
      <w:rPr/>
    </w:p>
    <w:p>
      <w:pPr>
        <w:spacing w:before="33" w:after="0" w:line="240" w:lineRule="auto"/>
        <w:ind w:left="954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48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4.600006pt;margin-top:-18.17837pt;width:51.616pt;height:19.935pt;mso-position-horizontal-relative:page;mso-position-vertical-relative:paragraph;z-index:-3938" coordorigin="9492,-364" coordsize="1032,399">
            <v:group style="position:absolute;left:9498;top:-358;width:1020;height:387" coordorigin="9498,-358" coordsize="1020,387">
              <v:shape style="position:absolute;left:9498;top:-358;width:1020;height:387" coordorigin="9498,-358" coordsize="1020,387" path="m9498,-358l10518,-358,10518,29,9498,29,9498,-358e" filled="t" fillcolor="#3160AD" stroked="f">
                <v:path arrowok="t"/>
                <v:fill/>
              </v:shape>
            </v:group>
            <v:group style="position:absolute;left:10201;top:-312;width:258;height:286" coordorigin="10201,-312" coordsize="258,286">
              <v:shape style="position:absolute;left:10201;top:-312;width:258;height:286" coordorigin="10201,-312" coordsize="258,286" path="m10330,-312l10201,-26,10237,-26,10268,-95,10428,-95,10330,-312e" filled="t" fillcolor="#FFFFFF" stroked="f">
                <v:path arrowok="t"/>
                <v:fill/>
              </v:shape>
              <v:shape style="position:absolute;left:10201;top:-312;width:258;height:286" coordorigin="10201,-312" coordsize="258,286" path="m10428,-95l10392,-95,10423,-26,10459,-26,10428,-95e" filled="t" fillcolor="#FFFFFF" stroked="f">
                <v:path arrowok="t"/>
                <v:fill/>
              </v:shape>
            </v:group>
            <v:group style="position:absolute;left:10282;top:-237;width:96;height:110" coordorigin="10282,-237" coordsize="96,110">
              <v:shape style="position:absolute;left:10282;top:-237;width:96;height:110" coordorigin="10282,-237" coordsize="96,110" path="m10330,-237l10282,-127,10378,-127,10330,-237e" filled="t" fillcolor="#3160AD" stroked="f">
                <v:path arrowok="t"/>
                <v:fill/>
              </v:shape>
            </v:group>
            <v:group style="position:absolute;left:10036;top:-301;width:98;height:274" coordorigin="10036,-301" coordsize="98,274">
              <v:shape style="position:absolute;left:10036;top:-301;width:98;height:274" coordorigin="10036,-301" coordsize="98,274" path="m10134,-269l10100,-269,10100,-26,10134,-26,10134,-269e" filled="t" fillcolor="#FFFFFF" stroked="f">
                <v:path arrowok="t"/>
                <v:fill/>
              </v:shape>
              <v:shape style="position:absolute;left:10036;top:-301;width:98;height:274" coordorigin="10036,-301" coordsize="98,274" path="m10198,-301l10036,-301,10036,-269,10198,-269,10198,-301e" filled="t" fillcolor="#FFFFFF" stroked="f">
                <v:path arrowok="t"/>
                <v:fill/>
              </v:shape>
            </v:group>
            <v:group style="position:absolute;left:9563;top:-301;width:145;height:274" coordorigin="9563,-301" coordsize="145,274">
              <v:shape style="position:absolute;left:9563;top:-301;width:145;height:274" coordorigin="9563,-301" coordsize="145,274" path="m9708,-301l9563,-301,9563,-26,9708,-26,9708,-58,9596,-58,9596,-161,9704,-161,9704,-193,9596,-193,9596,-269,9708,-269,9708,-301e" filled="t" fillcolor="#FFFFFF" stroked="f">
                <v:path arrowok="t"/>
                <v:fill/>
              </v:shape>
            </v:group>
            <v:group style="position:absolute;left:9995;top:-181;width:37;height:37" coordorigin="9995,-181" coordsize="37,37">
              <v:shape style="position:absolute;left:9995;top:-181;width:37;height:37" coordorigin="9995,-181" coordsize="37,37" path="m10032,-168l9995,-168,10006,-159,10001,-144,10013,-154,10022,-154,10020,-159,10032,-168e" filled="t" fillcolor="#FFFFFF" stroked="f">
                <v:path arrowok="t"/>
                <v:fill/>
              </v:shape>
              <v:shape style="position:absolute;left:9995;top:-181;width:37;height:37" coordorigin="9995,-181" coordsize="37,37" path="m10022,-154l10013,-154,10025,-145,10022,-154e" filled="t" fillcolor="#FFFFFF" stroked="f">
                <v:path arrowok="t"/>
                <v:fill/>
              </v:shape>
              <v:shape style="position:absolute;left:9995;top:-181;width:37;height:37" coordorigin="9995,-181" coordsize="37,37" path="m10013,-181l10009,-168,10017,-168,10013,-181e" filled="t" fillcolor="#FFFFFF" stroked="f">
                <v:path arrowok="t"/>
                <v:fill/>
              </v:shape>
            </v:group>
            <v:group style="position:absolute;left:9998;top:-179;width:31;height:31" coordorigin="9998,-179" coordsize="31,31">
              <v:shape style="position:absolute;left:9998;top:-179;width:31;height:31" coordorigin="9998,-179" coordsize="31,31" path="m10003,-149l10007,-161,9998,-169,10010,-169,10013,-179,10017,-169,10029,-169,10019,-161,10023,-149,10013,-156,10003,-149xe" filled="f" stroked="t" strokeweight=".627pt" strokecolor="#FFFFFF">
                <v:path arrowok="t"/>
              </v:shape>
            </v:group>
            <v:group style="position:absolute;left:9756;top:-181;width:37;height:37" coordorigin="9756,-181" coordsize="37,37">
              <v:shape style="position:absolute;left:9756;top:-181;width:37;height:37" coordorigin="9756,-181" coordsize="37,37" path="m9794,-168l9756,-168,9768,-159,9763,-144,9775,-154,9784,-154,9782,-159,9794,-168e" filled="t" fillcolor="#FFFFFF" stroked="f">
                <v:path arrowok="t"/>
                <v:fill/>
              </v:shape>
              <v:shape style="position:absolute;left:9756;top:-181;width:37;height:37" coordorigin="9756,-181" coordsize="37,37" path="m9784,-154l9775,-154,9787,-145,9784,-154e" filled="t" fillcolor="#FFFFFF" stroked="f">
                <v:path arrowok="t"/>
                <v:fill/>
              </v:shape>
              <v:shape style="position:absolute;left:9756;top:-181;width:37;height:37" coordorigin="9756,-181" coordsize="37,37" path="m9775,-181l9771,-168,9779,-168,9775,-181e" filled="t" fillcolor="#FFFFFF" stroked="f">
                <v:path arrowok="t"/>
                <v:fill/>
              </v:shape>
            </v:group>
            <v:group style="position:absolute;left:9771;top:-236;width:38;height:37" coordorigin="9771,-236" coordsize="38,37">
              <v:shape style="position:absolute;left:9771;top:-236;width:38;height:37" coordorigin="9771,-236" coordsize="38,37" path="m9809,-223l9771,-223,9782,-214,9778,-200,9790,-209,9798,-209,9797,-214,9809,-223e" filled="t" fillcolor="#FFFFFF" stroked="f">
                <v:path arrowok="t"/>
                <v:fill/>
              </v:shape>
              <v:shape style="position:absolute;left:9771;top:-236;width:38;height:37" coordorigin="9771,-236" coordsize="38,37" path="m9798,-209l9790,-209,9801,-200,9798,-209e" filled="t" fillcolor="#FFFFFF" stroked="f">
                <v:path arrowok="t"/>
                <v:fill/>
              </v:shape>
              <v:shape style="position:absolute;left:9771;top:-236;width:38;height:37" coordorigin="9771,-236" coordsize="38,37" path="m9790,-236l9785,-223,9794,-223,9790,-236e" filled="t" fillcolor="#FFFFFF" stroked="f">
                <v:path arrowok="t"/>
                <v:fill/>
              </v:shape>
            </v:group>
            <v:group style="position:absolute;left:9876;top:-301;width:38;height:37" coordorigin="9876,-301" coordsize="38,37">
              <v:shape style="position:absolute;left:9876;top:-301;width:38;height:37" coordorigin="9876,-301" coordsize="38,37" path="m9913,-288l9876,-288,9887,-279,9882,-265,9894,-274,9903,-274,9902,-279,9913,-288e" filled="t" fillcolor="#FFFFFF" stroked="f">
                <v:path arrowok="t"/>
                <v:fill/>
              </v:shape>
              <v:shape style="position:absolute;left:9876;top:-301;width:38;height:37" coordorigin="9876,-301" coordsize="38,37" path="m9903,-274l9894,-274,9906,-265,9903,-274e" filled="t" fillcolor="#FFFFFF" stroked="f">
                <v:path arrowok="t"/>
                <v:fill/>
              </v:shape>
              <v:shape style="position:absolute;left:9876;top:-301;width:38;height:37" coordorigin="9876,-301" coordsize="38,37" path="m9894,-301l9890,-288,9898,-288,9894,-301e" filled="t" fillcolor="#FFFFFF" stroked="f">
                <v:path arrowok="t"/>
                <v:fill/>
              </v:shape>
            </v:group>
            <v:group style="position:absolute;left:9810;top:-283;width:37;height:37" coordorigin="9810,-283" coordsize="37,37">
              <v:shape style="position:absolute;left:9810;top:-283;width:37;height:37" coordorigin="9810,-283" coordsize="37,37" path="m9848,-270l9810,-270,9822,-261,9817,-247,9829,-256,9838,-256,9836,-261,9848,-270e" filled="t" fillcolor="#FFFFFF" stroked="f">
                <v:path arrowok="t"/>
                <v:fill/>
              </v:shape>
              <v:shape style="position:absolute;left:9810;top:-283;width:37;height:37" coordorigin="9810,-283" coordsize="37,37" path="m9838,-256l9829,-256,9840,-248,9838,-256e" filled="t" fillcolor="#FFFFFF" stroked="f">
                <v:path arrowok="t"/>
                <v:fill/>
              </v:shape>
              <v:shape style="position:absolute;left:9810;top:-283;width:37;height:37" coordorigin="9810,-283" coordsize="37,37" path="m9829,-283l9824,-270,9833,-270,9829,-283e" filled="t" fillcolor="#FFFFFF" stroked="f">
                <v:path arrowok="t"/>
                <v:fill/>
              </v:shape>
            </v:group>
            <v:group style="position:absolute;left:9941;top:-283;width:38;height:37" coordorigin="9941,-283" coordsize="38,37">
              <v:shape style="position:absolute;left:9941;top:-283;width:38;height:37" coordorigin="9941,-283" coordsize="38,37" path="m9979,-270l9941,-270,9953,-261,9948,-247,9960,-256,9969,-256,9967,-261,9979,-270e" filled="t" fillcolor="#FFFFFF" stroked="f">
                <v:path arrowok="t"/>
                <v:fill/>
              </v:shape>
              <v:shape style="position:absolute;left:9941;top:-283;width:38;height:37" coordorigin="9941,-283" coordsize="38,37" path="m9969,-256l9960,-256,9971,-248,9969,-256e" filled="t" fillcolor="#FFFFFF" stroked="f">
                <v:path arrowok="t"/>
                <v:fill/>
              </v:shape>
              <v:shape style="position:absolute;left:9941;top:-283;width:38;height:37" coordorigin="9941,-283" coordsize="38,37" path="m9960,-283l9955,-270,9964,-270,9960,-283e" filled="t" fillcolor="#FFFFFF" stroked="f">
                <v:path arrowok="t"/>
                <v:fill/>
              </v:shape>
            </v:group>
            <v:group style="position:absolute;left:9980;top:-236;width:38;height:37" coordorigin="9980,-236" coordsize="38,37">
              <v:shape style="position:absolute;left:9980;top:-236;width:38;height:37" coordorigin="9980,-236" coordsize="38,37" path="m10018,-223l9980,-223,9992,-214,9987,-200,9999,-209,10008,-209,10006,-214,10018,-223e" filled="t" fillcolor="#FFFFFF" stroked="f">
                <v:path arrowok="t"/>
                <v:fill/>
              </v:shape>
              <v:shape style="position:absolute;left:9980;top:-236;width:38;height:37" coordorigin="9980,-236" coordsize="38,37" path="m10008,-209l9999,-209,10011,-200,10008,-209e" filled="t" fillcolor="#FFFFFF" stroked="f">
                <v:path arrowok="t"/>
                <v:fill/>
              </v:shape>
              <v:shape style="position:absolute;left:9980;top:-236;width:38;height:37" coordorigin="9980,-236" coordsize="38,37" path="m9999,-236l9995,-223,10003,-223,9999,-236e" filled="t" fillcolor="#FFFFFF" stroked="f">
                <v:path arrowok="t"/>
                <v:fill/>
              </v:shape>
            </v:group>
            <v:group style="position:absolute;left:9984;top:-235;width:31;height:31" coordorigin="9984,-235" coordsize="31,31">
              <v:shape style="position:absolute;left:9984;top:-235;width:31;height:31" coordorigin="9984,-235" coordsize="31,31" path="m9989,-204l9993,-216,9984,-224,9995,-224,9999,-235,10003,-224,10015,-224,10005,-216,10009,-204,9999,-211,9989,-204xe" filled="f" stroked="t" strokeweight=".627pt" strokecolor="#FFFFFF">
                <v:path arrowok="t"/>
              </v:shape>
            </v:group>
            <v:group style="position:absolute;left:9771;top:-123;width:38;height:37" coordorigin="9771,-123" coordsize="38,37">
              <v:shape style="position:absolute;left:9771;top:-123;width:38;height:37" coordorigin="9771,-123" coordsize="38,37" path="m9809,-110l9771,-110,9782,-101,9778,-87,9790,-96,9798,-96,9797,-101,9809,-110e" filled="t" fillcolor="#FFFFFF" stroked="f">
                <v:path arrowok="t"/>
                <v:fill/>
              </v:shape>
              <v:shape style="position:absolute;left:9771;top:-123;width:38;height:37" coordorigin="9771,-123" coordsize="38,37" path="m9798,-96l9790,-96,9801,-87,9798,-96e" filled="t" fillcolor="#FFFFFF" stroked="f">
                <v:path arrowok="t"/>
                <v:fill/>
              </v:shape>
              <v:shape style="position:absolute;left:9771;top:-123;width:38;height:37" coordorigin="9771,-123" coordsize="38,37" path="m9790,-123l9785,-110,9794,-110,9790,-123e" filled="t" fillcolor="#FFFFFF" stroked="f">
                <v:path arrowok="t"/>
                <v:fill/>
              </v:shape>
            </v:group>
            <v:group style="position:absolute;left:9876;top:-63;width:38;height:37" coordorigin="9876,-63" coordsize="38,37">
              <v:shape style="position:absolute;left:9876;top:-63;width:38;height:37" coordorigin="9876,-63" coordsize="38,37" path="m9913,-50l9876,-50,9887,-41,9882,-27,9894,-36,9903,-36,9902,-41,9913,-50e" filled="t" fillcolor="#FFFFFF" stroked="f">
                <v:path arrowok="t"/>
                <v:fill/>
              </v:shape>
              <v:shape style="position:absolute;left:9876;top:-63;width:38;height:37" coordorigin="9876,-63" coordsize="38,37" path="m9903,-36l9894,-36,9906,-27,9903,-36e" filled="t" fillcolor="#FFFFFF" stroked="f">
                <v:path arrowok="t"/>
                <v:fill/>
              </v:shape>
              <v:shape style="position:absolute;left:9876;top:-63;width:38;height:37" coordorigin="9876,-63" coordsize="38,37" path="m9894,-63l9890,-50,9898,-50,9894,-63e" filled="t" fillcolor="#FFFFFF" stroked="f">
                <v:path arrowok="t"/>
                <v:fill/>
              </v:shape>
            </v:group>
            <v:group style="position:absolute;left:9810;top:-81;width:37;height:37" coordorigin="9810,-81" coordsize="37,37">
              <v:shape style="position:absolute;left:9810;top:-81;width:37;height:37" coordorigin="9810,-81" coordsize="37,37" path="m9848,-68l9810,-68,9822,-59,9817,-44,9829,-54,9838,-54,9836,-59,9848,-68e" filled="t" fillcolor="#FFFFFF" stroked="f">
                <v:path arrowok="t"/>
                <v:fill/>
              </v:shape>
              <v:shape style="position:absolute;left:9810;top:-81;width:37;height:37" coordorigin="9810,-81" coordsize="37,37" path="m9838,-54l9829,-54,9840,-45,9838,-54e" filled="t" fillcolor="#FFFFFF" stroked="f">
                <v:path arrowok="t"/>
                <v:fill/>
              </v:shape>
              <v:shape style="position:absolute;left:9810;top:-81;width:37;height:37" coordorigin="9810,-81" coordsize="37,37" path="m9829,-81l9824,-68,9833,-68,9829,-81e" filled="t" fillcolor="#FFFFFF" stroked="f">
                <v:path arrowok="t"/>
                <v:fill/>
              </v:shape>
            </v:group>
            <v:group style="position:absolute;left:9941;top:-81;width:38;height:37" coordorigin="9941,-81" coordsize="38,37">
              <v:shape style="position:absolute;left:9941;top:-81;width:38;height:37" coordorigin="9941,-81" coordsize="38,37" path="m9979,-68l9941,-68,9953,-59,9948,-44,9960,-54,9969,-54,9967,-59,9979,-68e" filled="t" fillcolor="#FFFFFF" stroked="f">
                <v:path arrowok="t"/>
                <v:fill/>
              </v:shape>
              <v:shape style="position:absolute;left:9941;top:-81;width:38;height:37" coordorigin="9941,-81" coordsize="38,37" path="m9969,-54l9960,-54,9971,-45,9969,-54e" filled="t" fillcolor="#FFFFFF" stroked="f">
                <v:path arrowok="t"/>
                <v:fill/>
              </v:shape>
              <v:shape style="position:absolute;left:9941;top:-81;width:38;height:37" coordorigin="9941,-81" coordsize="38,37" path="m9960,-81l9955,-68,9964,-68,9960,-81e" filled="t" fillcolor="#FFFFFF" stroked="f">
                <v:path arrowok="t"/>
                <v:fill/>
              </v:shape>
            </v:group>
            <v:group style="position:absolute;left:9980;top:-123;width:38;height:37" coordorigin="9980,-123" coordsize="38,37">
              <v:shape style="position:absolute;left:9980;top:-123;width:38;height:37" coordorigin="9980,-123" coordsize="38,37" path="m10018,-110l9980,-110,9992,-101,9987,-87,9999,-96,10008,-96,10006,-101,10018,-110e" filled="t" fillcolor="#FFFFFF" stroked="f">
                <v:path arrowok="t"/>
                <v:fill/>
              </v:shape>
              <v:shape style="position:absolute;left:9980;top:-123;width:38;height:37" coordorigin="9980,-123" coordsize="38,37" path="m10008,-96l9999,-96,10011,-87,10008,-96e" filled="t" fillcolor="#FFFFFF" stroked="f">
                <v:path arrowok="t"/>
                <v:fill/>
              </v:shape>
              <v:shape style="position:absolute;left:9980;top:-123;width:38;height:37" coordorigin="9980,-123" coordsize="38,37" path="m9999,-123l9995,-110,10003,-110,9999,-123e" filled="t" fillcolor="#FFFFFF" stroked="f">
                <v:path arrowok="t"/>
                <v:fill/>
              </v:shape>
            </v:group>
            <v:group style="position:absolute;left:9984;top:-122;width:31;height:31" coordorigin="9984,-122" coordsize="31,31">
              <v:shape style="position:absolute;left:9984;top:-122;width:31;height:31" coordorigin="9984,-122" coordsize="31,31" path="m9989,-91l9993,-103,9984,-111,9995,-111,9999,-122,10003,-111,10015,-111,10005,-103,10009,-91,9999,-98,9989,-91xe" filled="f" stroked="t" strokeweight=".627pt" strokecolor="#FFFFFF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89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D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Pórobeton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4"/>
          <w:w w:val="100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18/1101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80" w:right="1100"/>
          <w:cols w:num="2" w:equalWidth="0">
            <w:col w:w="6988" w:space="2181"/>
            <w:col w:w="1471"/>
          </w:cols>
        </w:sectPr>
      </w:pPr>
      <w:rPr/>
    </w:p>
    <w:p>
      <w:pPr>
        <w:spacing w:before="71" w:after="0" w:line="223" w:lineRule="exact"/>
        <w:ind w:right="88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9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6" w:right="-20"/>
        <w:jc w:val="left"/>
        <w:tabs>
          <w:tab w:pos="98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8977" w:type="dxa"/>
      </w:tblPr>
      <w:tblGrid/>
      <w:tr>
        <w:trPr>
          <w:trHeight w:val="794" w:hRule="exact"/>
        </w:trPr>
        <w:tc>
          <w:tcPr>
            <w:tcW w:w="46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808285"/>
            </w:tcBorders>
            <w:shd w:val="clear" w:color="auto" w:fill="808285"/>
          </w:tcPr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54" w:lineRule="auto"/>
              <w:ind w:left="225" w:right="23" w:firstLine="21"/>
              <w:jc w:val="left"/>
              <w:tabs>
                <w:tab w:pos="1740" w:val="left"/>
                <w:tab w:pos="3220" w:val="left"/>
                <w:tab w:pos="3880" w:val="left"/>
                <w:tab w:pos="40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č.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0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ů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mě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r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Délka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Označení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28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hmoždinky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22" w:lineRule="exact"/>
              <w:ind w:right="234"/>
              <w:jc w:val="right"/>
              <w:tabs>
                <w:tab w:pos="7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b/>
                <w:bCs/>
                <w:position w:val="1"/>
              </w:rPr>
              <w:t>(mm)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1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45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single" w:sz=".808" w:space="0" w:color="808285"/>
            </w:tcBorders>
            <w:shd w:val="clear" w:color="auto" w:fill="808285"/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134" w:lineRule="auto"/>
              <w:ind w:left="167" w:right="58" w:firstLine="-73"/>
              <w:jc w:val="both"/>
              <w:tabs>
                <w:tab w:pos="78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růměr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    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6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Tloušťka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talíře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8"/>
              </w:rPr>
              <w:t>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otevní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izolačního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kotvy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7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materiálu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7" w:lineRule="exact"/>
              <w:ind w:left="180" w:right="218"/>
              <w:jc w:val="both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3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8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880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nil" w:sz="6" w:space="0" w:color="auto"/>
            </w:tcBorders>
            <w:shd w:val="clear" w:color="auto" w:fill="808285"/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12" w:lineRule="exact"/>
              <w:ind w:left="87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2"/>
                <w:w w:val="100"/>
                <w:b/>
                <w:bCs/>
                <w:position w:val="4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4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154" w:right="-20"/>
              <w:jc w:val="left"/>
              <w:tabs>
                <w:tab w:pos="840" w:val="left"/>
                <w:tab w:pos="20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balení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EAN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16" w:lineRule="exact"/>
              <w:ind w:left="185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2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nil" w:sz="6" w:space="0" w:color="auto"/>
              <w:bottom w:val="single" w:sz="2.0010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60" w:val="left"/>
                <w:tab w:pos="698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PTH-SX_8_135_90_BOX_200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3439510548905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19" w:space="0" w:color="ED1B2D"/>
              <w:bottom w:val="single" w:sz="2.001531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PTH-SX_8_155_110_BOX_200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3439510548912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531" w:space="0" w:color="ED1B2D"/>
              <w:bottom w:val="single" w:sz="2.0012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PTH-SX_8_175_130_BOX_100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3439510548929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237" w:space="0" w:color="ED1B2D"/>
              <w:bottom w:val="single" w:sz="2.000100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PTH-SX_8_195_150_BOX_100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3439510548936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100" w:space="0" w:color="ED1B2D"/>
              <w:bottom w:val="single" w:sz="2.0010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PTH-SX_8_215_170_BOX_100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3439510548943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7" w:space="0" w:color="ED1B2D"/>
              <w:bottom w:val="single" w:sz="2.000319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PTH-SX_8_235_190_BOX_100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319" w:space="0" w:color="ED1B2D"/>
              <w:bottom w:val="single" w:sz="2.0008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420" w:val="left"/>
                <w:tab w:pos="6320" w:val="left"/>
                <w:tab w:pos="698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054896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PTH-SX_8_255_210_BOX_100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3439510548967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2.791pt;margin-top:32.092319pt;width:489.694pt;height:140.382pt;mso-position-horizontal-relative:page;mso-position-vertical-relative:paragraph;z-index:-3936" coordorigin="1056,642" coordsize="9794,2808">
            <v:group style="position:absolute;left:1066;top:652;width:4877;height:522" coordorigin="1066,652" coordsize="4877,522">
              <v:shape style="position:absolute;left:1066;top:652;width:4877;height:522" coordorigin="1066,652" coordsize="4877,522" path="m5943,652l1066,652,1066,1174,5943,1174,5943,652e" filled="t" fillcolor="#808285" stroked="f">
                <v:path arrowok="t"/>
                <v:fill/>
              </v:shape>
            </v:group>
            <v:group style="position:absolute;left:5943;top:652;width:4897;height:522" coordorigin="5943,652" coordsize="4897,522">
              <v:shape style="position:absolute;left:5943;top:652;width:4897;height:522" coordorigin="5943,652" coordsize="4897,522" path="m10840,652l5943,652,5943,1174,8381,1174,8381,913,10840,913,10840,652e" filled="t" fillcolor="#808285" stroked="f">
                <v:path arrowok="t"/>
                <v:fill/>
              </v:shape>
            </v:group>
            <v:group style="position:absolute;left:8381;top:913;width:2;height:261" coordorigin="8381,913" coordsize="2,261">
              <v:shape style="position:absolute;left:8381;top:913;width:2;height:261" coordorigin="8381,913" coordsize="0,261" path="m8381,913l8381,1174,8381,913e" filled="t" fillcolor="#808285" stroked="f">
                <v:path arrowok="t"/>
                <v:fill/>
              </v:shape>
            </v:group>
            <v:group style="position:absolute;left:8381;top:913;width:2459;height:261" coordorigin="8381,913" coordsize="2459,261">
              <v:shape style="position:absolute;left:8381;top:913;width:2459;height:261" coordorigin="8381,913" coordsize="2459,261" path="m10840,913l8381,913,8381,1174,10840,1174,10840,913e" filled="t" fillcolor="#808285" stroked="f">
                <v:path arrowok="t"/>
                <v:fill/>
              </v:shape>
            </v:group>
            <v:group style="position:absolute;left:1066;top:1174;width:4877;height:281" coordorigin="1066,1174" coordsize="4877,281">
              <v:shape style="position:absolute;left:1066;top:1174;width:4877;height:281" coordorigin="1066,1174" coordsize="4877,281" path="m5943,1174l1066,1174,1066,1455,5943,1455,5943,1174e" filled="t" fillcolor="#DCDDDE" stroked="f">
                <v:path arrowok="t"/>
                <v:fill/>
              </v:shape>
            </v:group>
            <v:group style="position:absolute;left:5943;top:1174;width:2438;height:281" coordorigin="5943,1174" coordsize="2438,281">
              <v:shape style="position:absolute;left:5943;top:1174;width:2438;height:281" coordorigin="5943,1174" coordsize="2438,281" path="m8381,1174l5943,1174,5943,1455,8381,1455,8381,1174e" filled="t" fillcolor="#DCDDDE" stroked="f">
                <v:path arrowok="t"/>
                <v:fill/>
              </v:shape>
            </v:group>
            <v:group style="position:absolute;left:8381;top:1174;width:2;height:281" coordorigin="8381,1174" coordsize="2,281">
              <v:shape style="position:absolute;left:8381;top:1174;width:2;height:281" coordorigin="8381,1174" coordsize="0,281" path="m8381,1174l8381,1455,8381,1174e" filled="t" fillcolor="#DCDDDE" stroked="f">
                <v:path arrowok="t"/>
                <v:fill/>
              </v:shape>
            </v:group>
            <v:group style="position:absolute;left:8381;top:1174;width:2459;height:281" coordorigin="8381,1174" coordsize="2459,281">
              <v:shape style="position:absolute;left:8381;top:1174;width:2459;height:281" coordorigin="8381,1174" coordsize="2459,281" path="m10840,1174l8381,1174,8381,1455,10840,1455,10840,1174e" filled="t" fillcolor="#DCDDDE" stroked="f">
                <v:path arrowok="t"/>
                <v:fill/>
              </v:shape>
            </v:group>
            <v:group style="position:absolute;left:1066;top:1739;width:4877;height:283" coordorigin="1066,1739" coordsize="4877,283">
              <v:shape style="position:absolute;left:1066;top:1739;width:4877;height:283" coordorigin="1066,1739" coordsize="4877,283" path="m5943,1739l1066,1739,1066,2022,5943,2022,5943,1739e" filled="t" fillcolor="#DCDDDE" stroked="f">
                <v:path arrowok="t"/>
                <v:fill/>
              </v:shape>
            </v:group>
            <v:group style="position:absolute;left:5943;top:1739;width:2438;height:283" coordorigin="5943,1739" coordsize="2438,283">
              <v:shape style="position:absolute;left:5943;top:1739;width:2438;height:283" coordorigin="5943,1739" coordsize="2438,283" path="m8381,1739l5943,1739,5943,2022,8381,2022,8381,1739e" filled="t" fillcolor="#DCDDDE" stroked="f">
                <v:path arrowok="t"/>
                <v:fill/>
              </v:shape>
            </v:group>
            <v:group style="position:absolute;left:8381;top:1739;width:2;height:283" coordorigin="8381,1739" coordsize="2,283">
              <v:shape style="position:absolute;left:8381;top:1739;width:2;height:283" coordorigin="8381,1739" coordsize="0,283" path="m8381,1739l8381,2022,8381,1739e" filled="t" fillcolor="#DCDDDE" stroked="f">
                <v:path arrowok="t"/>
                <v:fill/>
              </v:shape>
            </v:group>
            <v:group style="position:absolute;left:8381;top:1739;width:2459;height:283" coordorigin="8381,1739" coordsize="2459,283">
              <v:shape style="position:absolute;left:8381;top:1739;width:2459;height:283" coordorigin="8381,1739" coordsize="2459,283" path="m10840,1739l8381,1739,8381,2022,10840,2022,10840,1739e" filled="t" fillcolor="#DCDDDE" stroked="f">
                <v:path arrowok="t"/>
                <v:fill/>
              </v:shape>
            </v:group>
            <v:group style="position:absolute;left:1066;top:1455;width:4877;height:283" coordorigin="1066,1455" coordsize="4877,283">
              <v:shape style="position:absolute;left:1066;top:1455;width:4877;height:283" coordorigin="1066,1455" coordsize="4877,283" path="m5943,1455l1066,1455,1066,1739,5943,1739,5943,1455e" filled="t" fillcolor="#EBEBEC" stroked="f">
                <v:path arrowok="t"/>
                <v:fill/>
              </v:shape>
            </v:group>
            <v:group style="position:absolute;left:5943;top:1455;width:2438;height:283" coordorigin="5943,1455" coordsize="2438,283">
              <v:shape style="position:absolute;left:5943;top:1455;width:2438;height:283" coordorigin="5943,1455" coordsize="2438,283" path="m8381,1455l5943,1455,5943,1739,8381,1739,8381,1455e" filled="t" fillcolor="#EBEBEC" stroked="f">
                <v:path arrowok="t"/>
                <v:fill/>
              </v:shape>
            </v:group>
            <v:group style="position:absolute;left:8381;top:1455;width:2;height:283" coordorigin="8381,1455" coordsize="2,283">
              <v:shape style="position:absolute;left:8381;top:1455;width:2;height:283" coordorigin="8381,1455" coordsize="0,283" path="m8381,1455l8381,1739,8381,1455e" filled="t" fillcolor="#EBEBEC" stroked="f">
                <v:path arrowok="t"/>
                <v:fill/>
              </v:shape>
            </v:group>
            <v:group style="position:absolute;left:8381;top:1455;width:2459;height:283" coordorigin="8381,1455" coordsize="2459,283">
              <v:shape style="position:absolute;left:8381;top:1455;width:2459;height:283" coordorigin="8381,1455" coordsize="2459,283" path="m10840,1455l8381,1455,8381,1739,10840,1739,10840,1455e" filled="t" fillcolor="#EBEBEC" stroked="f">
                <v:path arrowok="t"/>
                <v:fill/>
              </v:shape>
            </v:group>
            <v:group style="position:absolute;left:1066;top:2306;width:4877;height:283" coordorigin="1066,2306" coordsize="4877,283">
              <v:shape style="position:absolute;left:1066;top:2306;width:4877;height:283" coordorigin="1066,2306" coordsize="4877,283" path="m5943,2306l1066,2306,1066,2589,5943,2589,5943,2306e" filled="t" fillcolor="#DCDDDE" stroked="f">
                <v:path arrowok="t"/>
                <v:fill/>
              </v:shape>
            </v:group>
            <v:group style="position:absolute;left:5943;top:2306;width:2438;height:283" coordorigin="5943,2306" coordsize="2438,283">
              <v:shape style="position:absolute;left:5943;top:2306;width:2438;height:283" coordorigin="5943,2306" coordsize="2438,283" path="m8381,2306l5943,2306,5943,2589,8381,2589,8381,2306e" filled="t" fillcolor="#DCDDDE" stroked="f">
                <v:path arrowok="t"/>
                <v:fill/>
              </v:shape>
            </v:group>
            <v:group style="position:absolute;left:8381;top:2306;width:2;height:283" coordorigin="8381,2306" coordsize="2,283">
              <v:shape style="position:absolute;left:8381;top:2306;width:2;height:283" coordorigin="8381,2306" coordsize="0,283" path="m8381,2306l8381,2589,8381,2306e" filled="t" fillcolor="#DCDDDE" stroked="f">
                <v:path arrowok="t"/>
                <v:fill/>
              </v:shape>
            </v:group>
            <v:group style="position:absolute;left:8381;top:2306;width:2459;height:283" coordorigin="8381,2306" coordsize="2459,283">
              <v:shape style="position:absolute;left:8381;top:2306;width:2459;height:283" coordorigin="8381,2306" coordsize="2459,283" path="m10840,2306l8381,2306,8381,2589,10840,2589,10840,2306e" filled="t" fillcolor="#DCDDDE" stroked="f">
                <v:path arrowok="t"/>
                <v:fill/>
              </v:shape>
            </v:group>
            <v:group style="position:absolute;left:1066;top:2022;width:4877;height:283" coordorigin="1066,2022" coordsize="4877,283">
              <v:shape style="position:absolute;left:1066;top:2022;width:4877;height:283" coordorigin="1066,2022" coordsize="4877,283" path="m5943,2022l1066,2022,1066,2306,5943,2306,5943,2022e" filled="t" fillcolor="#EBEBEC" stroked="f">
                <v:path arrowok="t"/>
                <v:fill/>
              </v:shape>
            </v:group>
            <v:group style="position:absolute;left:5943;top:2022;width:2438;height:283" coordorigin="5943,2022" coordsize="2438,283">
              <v:shape style="position:absolute;left:5943;top:2022;width:2438;height:283" coordorigin="5943,2022" coordsize="2438,283" path="m8381,2022l5943,2022,5943,2306,8381,2306,8381,2022e" filled="t" fillcolor="#EBEBEC" stroked="f">
                <v:path arrowok="t"/>
                <v:fill/>
              </v:shape>
            </v:group>
            <v:group style="position:absolute;left:8381;top:2022;width:2;height:283" coordorigin="8381,2022" coordsize="2,283">
              <v:shape style="position:absolute;left:8381;top:2022;width:2;height:283" coordorigin="8381,2022" coordsize="0,283" path="m8381,2022l8381,2306,8381,2022e" filled="t" fillcolor="#EBEBEC" stroked="f">
                <v:path arrowok="t"/>
                <v:fill/>
              </v:shape>
            </v:group>
            <v:group style="position:absolute;left:8381;top:2022;width:2459;height:283" coordorigin="8381,2022" coordsize="2459,283">
              <v:shape style="position:absolute;left:8381;top:2022;width:2459;height:283" coordorigin="8381,2022" coordsize="2459,283" path="m10840,2022l8381,2022,8381,2306,10840,2306,10840,2022e" filled="t" fillcolor="#EBEBEC" stroked="f">
                <v:path arrowok="t"/>
                <v:fill/>
              </v:shape>
            </v:group>
            <v:group style="position:absolute;left:1066;top:2873;width:4877;height:283" coordorigin="1066,2873" coordsize="4877,283">
              <v:shape style="position:absolute;left:1066;top:2873;width:4877;height:283" coordorigin="1066,2873" coordsize="4877,283" path="m5943,2873l1066,2873,1066,3156,5943,3156,5943,2873e" filled="t" fillcolor="#DCDDDE" stroked="f">
                <v:path arrowok="t"/>
                <v:fill/>
              </v:shape>
            </v:group>
            <v:group style="position:absolute;left:5943;top:2873;width:2438;height:283" coordorigin="5943,2873" coordsize="2438,283">
              <v:shape style="position:absolute;left:5943;top:2873;width:2438;height:283" coordorigin="5943,2873" coordsize="2438,283" path="m8381,2873l5943,2873,5943,3156,8381,3156,8381,2873e" filled="t" fillcolor="#DCDDDE" stroked="f">
                <v:path arrowok="t"/>
                <v:fill/>
              </v:shape>
            </v:group>
            <v:group style="position:absolute;left:8381;top:2873;width:2;height:283" coordorigin="8381,2873" coordsize="2,283">
              <v:shape style="position:absolute;left:8381;top:2873;width:2;height:283" coordorigin="8381,2873" coordsize="0,283" path="m8381,2873l8381,3156,8381,2873e" filled="t" fillcolor="#DCDDDE" stroked="f">
                <v:path arrowok="t"/>
                <v:fill/>
              </v:shape>
            </v:group>
            <v:group style="position:absolute;left:8381;top:2873;width:2459;height:283" coordorigin="8381,2873" coordsize="2459,283">
              <v:shape style="position:absolute;left:8381;top:2873;width:2459;height:283" coordorigin="8381,2873" coordsize="2459,283" path="m10840,2873l8381,2873,8381,3156,10840,3156,10840,2873e" filled="t" fillcolor="#DCDDDE" stroked="f">
                <v:path arrowok="t"/>
                <v:fill/>
              </v:shape>
            </v:group>
            <v:group style="position:absolute;left:1066;top:2589;width:4877;height:283" coordorigin="1066,2589" coordsize="4877,283">
              <v:shape style="position:absolute;left:1066;top:2589;width:4877;height:283" coordorigin="1066,2589" coordsize="4877,283" path="m5943,2589l1066,2589,1066,2873,5943,2873,5943,2589e" filled="t" fillcolor="#EBEBEC" stroked="f">
                <v:path arrowok="t"/>
                <v:fill/>
              </v:shape>
            </v:group>
            <v:group style="position:absolute;left:5943;top:2589;width:2438;height:283" coordorigin="5943,2589" coordsize="2438,283">
              <v:shape style="position:absolute;left:5943;top:2589;width:2438;height:283" coordorigin="5943,2589" coordsize="2438,283" path="m8381,2589l5943,2589,5943,2873,8381,2873,8381,2589e" filled="t" fillcolor="#EBEBEC" stroked="f">
                <v:path arrowok="t"/>
                <v:fill/>
              </v:shape>
            </v:group>
            <v:group style="position:absolute;left:8381;top:2589;width:2;height:283" coordorigin="8381,2589" coordsize="2,283">
              <v:shape style="position:absolute;left:8381;top:2589;width:2;height:283" coordorigin="8381,2589" coordsize="0,283" path="m8381,2589l8381,2873,8381,2589e" filled="t" fillcolor="#EBEBEC" stroked="f">
                <v:path arrowok="t"/>
                <v:fill/>
              </v:shape>
            </v:group>
            <v:group style="position:absolute;left:8381;top:2589;width:2459;height:283" coordorigin="8381,2589" coordsize="2459,283">
              <v:shape style="position:absolute;left:8381;top:2589;width:2459;height:283" coordorigin="8381,2589" coordsize="2459,283" path="m10840,2589l8381,2589,8381,2873,10840,2873,10840,2589e" filled="t" fillcolor="#EBEBEC" stroked="f">
                <v:path arrowok="t"/>
                <v:fill/>
              </v:shape>
            </v:group>
            <v:group style="position:absolute;left:1066;top:3156;width:4877;height:283" coordorigin="1066,3156" coordsize="4877,283">
              <v:shape style="position:absolute;left:1066;top:3156;width:4877;height:283" coordorigin="1066,3156" coordsize="4877,283" path="m5943,3156l1066,3156,1066,3439,5943,3439,5943,3156e" filled="t" fillcolor="#EBEBEC" stroked="f">
                <v:path arrowok="t"/>
                <v:fill/>
              </v:shape>
            </v:group>
            <v:group style="position:absolute;left:5943;top:3156;width:2438;height:283" coordorigin="5943,3156" coordsize="2438,283">
              <v:shape style="position:absolute;left:5943;top:3156;width:2438;height:283" coordorigin="5943,3156" coordsize="2438,283" path="m8381,3156l5943,3156,5943,3439,8381,3439,8381,3156e" filled="t" fillcolor="#EBEBEC" stroked="f">
                <v:path arrowok="t"/>
                <v:fill/>
              </v:shape>
            </v:group>
            <v:group style="position:absolute;left:8381;top:3156;width:2;height:283" coordorigin="8381,3156" coordsize="2,283">
              <v:shape style="position:absolute;left:8381;top:3156;width:2;height:283" coordorigin="8381,3156" coordsize="0,283" path="m8381,3156l8381,3439,8381,3156e" filled="t" fillcolor="#EBEBEC" stroked="f">
                <v:path arrowok="t"/>
                <v:fill/>
              </v:shape>
            </v:group>
            <v:group style="position:absolute;left:8381;top:3156;width:2459;height:283" coordorigin="8381,3156" coordsize="2459,283">
              <v:shape style="position:absolute;left:8381;top:3156;width:2459;height:283" coordorigin="8381,3156" coordsize="2459,283" path="m10840,3156l8381,3156,8381,3439,10840,3439,10840,3156e" filled="t" fillcolor="#EBEBEC" stroked="f">
                <v:path arrowok="t"/>
                <v:fill/>
              </v:shape>
            </v:group>
            <v:group style="position:absolute;left:1066;top:1455;width:9774;height:2" coordorigin="1066,1455" coordsize="9774,2">
              <v:shape style="position:absolute;left:1066;top:1455;width:9774;height:2" coordorigin="1066,1455" coordsize="9774,0" path="m1066,1455l10840,1455e" filled="f" stroked="t" strokeweight=".250003pt" strokecolor="#ED1B2D">
                <v:path arrowok="t"/>
              </v:shape>
            </v:group>
            <v:group style="position:absolute;left:1066;top:1739;width:9774;height:2" coordorigin="1066,1739" coordsize="9774,2">
              <v:shape style="position:absolute;left:1066;top:1739;width:9774;height:2" coordorigin="1066,1739" coordsize="9774,0" path="m1066,1739l10840,1739e" filled="f" stroked="t" strokeweight=".250012pt" strokecolor="#ED1B2D">
                <v:path arrowok="t"/>
              </v:shape>
            </v:group>
            <v:group style="position:absolute;left:1066;top:2022;width:9774;height:2" coordorigin="1066,2022" coordsize="9774,2">
              <v:shape style="position:absolute;left:1066;top:2022;width:9774;height:2" coordorigin="1066,2022" coordsize="9774,0" path="m1066,2022l10840,2022e" filled="f" stroked="t" strokeweight=".250001pt" strokecolor="#ED1B2D">
                <v:path arrowok="t"/>
              </v:shape>
            </v:group>
            <v:group style="position:absolute;left:1066;top:2306;width:9774;height:2" coordorigin="1066,2306" coordsize="9774,2">
              <v:shape style="position:absolute;left:1066;top:2306;width:9774;height:2" coordorigin="1066,2306" coordsize="9774,0" path="m1066,2306l10840,2306e" filled="f" stroked="t" strokeweight=".250014pt" strokecolor="#ED1B2D">
                <v:path arrowok="t"/>
              </v:shape>
            </v:group>
            <v:group style="position:absolute;left:1066;top:2589;width:9774;height:2" coordorigin="1066,2589" coordsize="9774,2">
              <v:shape style="position:absolute;left:1066;top:2589;width:9774;height:2" coordorigin="1066,2589" coordsize="9774,0" path="m1066,2589l10840,2589e" filled="f" stroked="t" strokeweight=".250004pt" strokecolor="#ED1B2D">
                <v:path arrowok="t"/>
              </v:shape>
            </v:group>
            <v:group style="position:absolute;left:1066;top:2873;width:9774;height:2" coordorigin="1066,2873" coordsize="9774,2">
              <v:shape style="position:absolute;left:1066;top:2873;width:9774;height:2" coordorigin="1066,2873" coordsize="9774,0" path="m1066,2873l10840,2873e" filled="f" stroked="t" strokeweight=".250014pt" strokecolor="#ED1B2D">
                <v:path arrowok="t"/>
              </v:shape>
            </v:group>
            <v:group style="position:absolute;left:1066;top:3156;width:9774;height:2" coordorigin="1066,3156" coordsize="9774,2">
              <v:shape style="position:absolute;left:1066;top:3156;width:9774;height:2" coordorigin="1066,3156" coordsize="9774,0" path="m1066,3156l10840,3156e" filled="f" stroked="t" strokeweight=".250001pt" strokecolor="#ED1B2D">
                <v:path arrowok="t"/>
              </v:shape>
            </v:group>
            <v:group style="position:absolute;left:1066;top:3439;width:9774;height:2" coordorigin="1066,3439" coordsize="9774,2">
              <v:shape style="position:absolute;left:1066;top:3439;width:9774;height:2" coordorigin="1066,3439" coordsize="9774,0" path="m1066,3439l10840,3439e" filled="f" stroked="t" strokeweight=".250012pt" strokecolor="#ED1B2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5.432007pt;margin-top:-115.653679pt;width:.601pt;height:99.812pt;mso-position-horizontal-relative:page;mso-position-vertical-relative:paragraph;z-index:-3935" coordorigin="5709,-2313" coordsize="12,1996">
            <v:group style="position:absolute;left:5715;top:-2307;width:2;height:283" coordorigin="5715,-2307" coordsize="2,283">
              <v:shape style="position:absolute;left:5715;top:-2307;width:2;height:283" coordorigin="5715,-2307" coordsize="0,283" path="m5715,-2307l5715,-2024,5715,-2307e" filled="t" fillcolor="#DCDDDE" stroked="f">
                <v:path arrowok="t"/>
                <v:fill/>
              </v:shape>
            </v:group>
            <v:group style="position:absolute;left:5715;top:-1740;width:2;height:283" coordorigin="5715,-1740" coordsize="2,283">
              <v:shape style="position:absolute;left:5715;top:-1740;width:2;height:283" coordorigin="5715,-1740" coordsize="0,283" path="m5715,-1740l5715,-1457,5715,-1740e" filled="t" fillcolor="#DCDDDE" stroked="f">
                <v:path arrowok="t"/>
                <v:fill/>
              </v:shape>
            </v:group>
            <v:group style="position:absolute;left:5715;top:-2024;width:2;height:283" coordorigin="5715,-2024" coordsize="2,283">
              <v:shape style="position:absolute;left:5715;top:-2024;width:2;height:283" coordorigin="5715,-2024" coordsize="0,283" path="m5715,-2024l5715,-1740,5715,-2024e" filled="t" fillcolor="#EBEBEC" stroked="f">
                <v:path arrowok="t"/>
                <v:fill/>
              </v:shape>
            </v:group>
            <v:group style="position:absolute;left:5715;top:-1173;width:2;height:283" coordorigin="5715,-1173" coordsize="2,283">
              <v:shape style="position:absolute;left:5715;top:-1173;width:2;height:283" coordorigin="5715,-1173" coordsize="0,283" path="m5715,-1173l5715,-890,5715,-1173e" filled="t" fillcolor="#DCDDDE" stroked="f">
                <v:path arrowok="t"/>
                <v:fill/>
              </v:shape>
            </v:group>
            <v:group style="position:absolute;left:5715;top:-1457;width:2;height:283" coordorigin="5715,-1457" coordsize="2,283">
              <v:shape style="position:absolute;left:5715;top:-1457;width:2;height:283" coordorigin="5715,-1457" coordsize="0,283" path="m5715,-1457l5715,-1173,5715,-1457e" filled="t" fillcolor="#EBEBEC" stroked="f">
                <v:path arrowok="t"/>
                <v:fill/>
              </v:shape>
            </v:group>
            <v:group style="position:absolute;left:5715;top:-606;width:2;height:283" coordorigin="5715,-606" coordsize="2,283">
              <v:shape style="position:absolute;left:5715;top:-606;width:2;height:283" coordorigin="5715,-606" coordsize="0,283" path="m5715,-606l5715,-323,5715,-606e" filled="t" fillcolor="#DCDDDE" stroked="f">
                <v:path arrowok="t"/>
                <v:fill/>
              </v:shape>
            </v:group>
            <v:group style="position:absolute;left:5715;top:-890;width:2;height:283" coordorigin="5715,-890" coordsize="2,283">
              <v:shape style="position:absolute;left:5715;top:-890;width:2;height:283" coordorigin="5715,-890" coordsize="0,283" path="m5715,-890l5715,-606,5715,-890e" filled="t" fillcolor="#EBEBE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7.68399pt;margin-top:-115.653679pt;width:.601pt;height:99.812pt;mso-position-horizontal-relative:page;mso-position-vertical-relative:paragraph;z-index:-3934" coordorigin="7954,-2313" coordsize="12,1996">
            <v:group style="position:absolute;left:7960;top:-2307;width:2;height:283" coordorigin="7960,-2307" coordsize="2,283">
              <v:shape style="position:absolute;left:7960;top:-2307;width:2;height:283" coordorigin="7960,-2307" coordsize="0,283" path="m7960,-2307l7960,-2024,7960,-2307e" filled="t" fillcolor="#DCDDDE" stroked="f">
                <v:path arrowok="t"/>
                <v:fill/>
              </v:shape>
            </v:group>
            <v:group style="position:absolute;left:7960;top:-1740;width:2;height:283" coordorigin="7960,-1740" coordsize="2,283">
              <v:shape style="position:absolute;left:7960;top:-1740;width:2;height:283" coordorigin="7960,-1740" coordsize="0,283" path="m7960,-1740l7960,-1457,7960,-1740e" filled="t" fillcolor="#DCDDDE" stroked="f">
                <v:path arrowok="t"/>
                <v:fill/>
              </v:shape>
            </v:group>
            <v:group style="position:absolute;left:7960;top:-2024;width:2;height:283" coordorigin="7960,-2024" coordsize="2,283">
              <v:shape style="position:absolute;left:7960;top:-2024;width:2;height:283" coordorigin="7960,-2024" coordsize="0,283" path="m7960,-2024l7960,-1740,7960,-2024e" filled="t" fillcolor="#EBEBEC" stroked="f">
                <v:path arrowok="t"/>
                <v:fill/>
              </v:shape>
            </v:group>
            <v:group style="position:absolute;left:7960;top:-1173;width:2;height:283" coordorigin="7960,-1173" coordsize="2,283">
              <v:shape style="position:absolute;left:7960;top:-1173;width:2;height:283" coordorigin="7960,-1173" coordsize="0,283" path="m7960,-1173l7960,-890,7960,-1173e" filled="t" fillcolor="#DCDDDE" stroked="f">
                <v:path arrowok="t"/>
                <v:fill/>
              </v:shape>
            </v:group>
            <v:group style="position:absolute;left:7960;top:-1457;width:2;height:283" coordorigin="7960,-1457" coordsize="2,283">
              <v:shape style="position:absolute;left:7960;top:-1457;width:2;height:283" coordorigin="7960,-1457" coordsize="0,283" path="m7960,-1457l7960,-1173,7960,-1457e" filled="t" fillcolor="#EBEBEC" stroked="f">
                <v:path arrowok="t"/>
                <v:fill/>
              </v:shape>
            </v:group>
            <v:group style="position:absolute;left:7960;top:-606;width:2;height:283" coordorigin="7960,-606" coordsize="2,283">
              <v:shape style="position:absolute;left:7960;top:-606;width:2;height:283" coordorigin="7960,-606" coordsize="0,283" path="m7960,-606l7960,-323,7960,-606e" filled="t" fillcolor="#DCDDDE" stroked="f">
                <v:path arrowok="t"/>
                <v:fill/>
              </v:shape>
            </v:group>
            <v:group style="position:absolute;left:7960;top:-890;width:2;height:283" coordorigin="7960,-890" coordsize="2,283">
              <v:shape style="position:absolute;left:7960;top:-890;width:2;height:283" coordorigin="7960,-890" coordsize="0,283" path="m7960,-890l7960,-606,7960,-890e" filled="t" fillcolor="#EBEBEC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CHARA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TERI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TICKÁ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ÚNOSNO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280" w:bottom="280" w:left="960" w:right="180"/>
          <w:headerReference w:type="default" r:id="rId67"/>
          <w:pgSz w:w="11920" w:h="16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932" w:right="-61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odkladní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materiál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44" w:after="0" w:line="240" w:lineRule="auto"/>
        <w:ind w:left="14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Cha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</w:rPr>
        <w:t>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akteristická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únosnost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Nrk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(kN)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pro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montáž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93" w:after="0" w:line="156" w:lineRule="exact"/>
        <w:ind w:right="-20"/>
        <w:jc w:val="left"/>
        <w:tabs>
          <w:tab w:pos="248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povrchovou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zápustnou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  <w:cols w:num="2" w:equalWidth="0">
            <w:col w:w="3157" w:space="2667"/>
            <w:col w:w="4956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12/15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50/60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1,2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pálená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1,2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7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ápencopísková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1,2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9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tikálně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děrovaná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hliněným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střepem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0,6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0,9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9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tikálně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děrovaná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0"/>
        </w:rPr>
        <w:t>cihla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hliněným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střepem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8"/>
        </w:rPr>
        <w:t>ÖNORM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6124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0,9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0,9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Dutá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6"/>
        </w:rPr>
        <w:t>tvárnice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lehčeného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podle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9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1520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1,2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1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várnice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5"/>
        </w:rPr>
        <w:t>lehčeného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8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podle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1520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0,9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199" w:lineRule="exact"/>
        <w:ind w:left="333" w:right="-20"/>
        <w:jc w:val="left"/>
        <w:tabs>
          <w:tab w:pos="6080" w:val="left"/>
          <w:tab w:pos="8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Pórobeton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(pro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0"/>
          <w:szCs w:val="10"/>
          <w:color w:val="231F20"/>
          <w:spacing w:val="0"/>
          <w:w w:val="100"/>
          <w:position w:val="-2"/>
        </w:rPr>
        <w:t>ef</w:t>
      </w:r>
      <w:r>
        <w:rPr>
          <w:rFonts w:ascii="Times New Roman" w:hAnsi="Times New Roman" w:cs="Times New Roman" w:eastAsia="Times New Roman"/>
          <w:sz w:val="10"/>
          <w:szCs w:val="10"/>
          <w:color w:val="231F20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65)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dle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6"/>
          <w:position w:val="0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3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1"/>
        </w:rPr>
        <w:t>0,5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  <w:position w:val="1"/>
        </w:rPr>
        <w:t>0,5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PŘÍS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UŠEN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TVÍ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.676585pt;height:64.3875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</w:sectPr>
      </w:pPr>
      <w:rPr/>
    </w:p>
    <w:p>
      <w:pPr>
        <w:spacing w:before="41" w:after="0" w:line="250" w:lineRule="auto"/>
        <w:ind w:left="813" w:right="-48" w:firstLine="-65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937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78.846985pt;margin-top:-64.590775pt;width:38.734127pt;height:54pt;mso-position-horizontal-relative:page;mso-position-vertical-relative:paragraph;z-index:-3933" type="#_x0000_t75">
            <v:imagedata r:id="rId69" o:title=""/>
          </v:shape>
        </w:pict>
      </w:r>
      <w:r>
        <w:rPr/>
        <w:pict>
          <v:shape style="position:absolute;margin-left:448.84726pt;margin-top:-53.027843pt;width:71.400770pt;height:31.185pt;mso-position-horizontal-relative:page;mso-position-vertical-relative:paragraph;z-index:-3932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MON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84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4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ŽNÍ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PŘÍPR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VEK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ZPR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1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4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078137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1916" w:right="-48" w:firstLine="-67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MON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0"/>
          <w:w w:val="8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3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ŽNÍ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PŘÍPR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VEK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054901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.3316pt;height:43.8075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213" w:right="2116" w:firstLine="-21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IZ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EPS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BÍLÁ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054897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2.875114pt;height:45.29250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245" w:right="-48" w:firstLine="-24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IZ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EPS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ŠE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8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1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054898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248" w:right="1332" w:firstLine="-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200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80"/>
          <w:cols w:num="4" w:equalWidth="0">
            <w:col w:w="2431" w:space="192"/>
            <w:col w:w="3552" w:space="54"/>
            <w:col w:w="1453" w:space="334"/>
            <w:col w:w="2764"/>
          </w:cols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10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9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KZ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50" w:lineRule="auto"/>
        <w:ind w:left="1014" w:right="499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37.923004pt;margin-top:28.55611pt;width:156.973pt;height:369.816583pt;mso-position-horizontal-relative:page;mso-position-vertical-relative:paragraph;z-index:-3930" type="#_x0000_t75">
            <v:imagedata r:id="rId74" o:title=""/>
          </v:shape>
        </w:pict>
      </w:r>
      <w:r>
        <w:rPr/>
        <w:pict>
          <v:group style="position:absolute;margin-left:56.393002pt;margin-top:-27.573889pt;width:482.439798pt;height:23.277pt;mso-position-horizontal-relative:page;mso-position-vertical-relative:paragraph;z-index:-3929" coordorigin="1128,-551" coordsize="9649,466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Zatloukací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galvanizované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kotvení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pěnového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polystyrenu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(EPS)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minerální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vlny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(MW)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vnějších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(ETICS).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558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valitativní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třída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CZB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kategorii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62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Jednoduché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ychlé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izolaci.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615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8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ělo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vyrobeno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polypropylenu.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43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galvanizované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oceli,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plastová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hlava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omezení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vzniku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tepelných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mostů.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9" w:after="0" w:line="240" w:lineRule="auto"/>
        <w:ind w:left="1014" w:right="595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0,002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W/K.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1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Předmontovaná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hmoždinka,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13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Vysoká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(90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kg)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cihle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kg).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23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Malá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úspora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času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koncového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uživatele.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75" w:right="5579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použít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kombinaci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přídavným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140.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723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92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Rozpěrný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zatluče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kladivem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rány).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5" w:lineRule="exact"/>
        <w:ind w:left="1014" w:right="764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  <w:position w:val="-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25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7.853807pt;height:78.7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40" w:lineRule="auto"/>
        <w:ind w:left="1014" w:right="-20"/>
        <w:jc w:val="left"/>
        <w:tabs>
          <w:tab w:pos="1058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shape style="position:absolute;margin-left:426.480011pt;margin-top:-103.230072pt;width:111.672327pt;height:78.75pt;mso-position-horizontal-relative:page;mso-position-vertical-relative:paragraph;z-index:-3928" type="#_x0000_t75">
            <v:imagedata r:id="rId76" o:title=""/>
          </v:shape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Ů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DLE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G: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692501pt;margin-top:10.525275pt;width:65.914pt;height:50.534pt;mso-position-horizontal-relative:page;mso-position-vertical-relative:paragraph;z-index:-3927" coordorigin="1134,211" coordsize="1318,1011">
            <v:shape style="position:absolute;left:1241;top:276;width:1105;height:880" type="#_x0000_t75">
              <v:imagedata r:id="rId77" o:title=""/>
            </v:shape>
            <v:group style="position:absolute;left:1142;top:218;width:1303;height:995" coordorigin="1142,218" coordsize="1303,995">
              <v:shape style="position:absolute;left:1142;top:218;width:1303;height:995" coordorigin="1142,218" coordsize="1303,995" path="m1142,1213l2444,1213,2444,218,1142,218,1142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759506pt;margin-top:10.525275pt;width:65.914pt;height:50.534pt;mso-position-horizontal-relative:page;mso-position-vertical-relative:paragraph;z-index:-3926" coordorigin="2575,211" coordsize="1318,1011">
            <v:shape style="position:absolute;left:2763;top:376;width:931;height:772" type="#_x0000_t75">
              <v:imagedata r:id="rId78" o:title=""/>
            </v:shape>
            <v:shape style="position:absolute;left:3311;top:284;width:395;height:571" type="#_x0000_t75">
              <v:imagedata r:id="rId79" o:title=""/>
            </v:shape>
            <v:group style="position:absolute;left:2583;top:218;width:1303;height:995" coordorigin="2583,218" coordsize="1303,995">
              <v:shape style="position:absolute;left:2583;top:218;width:1303;height:995" coordorigin="2583,218" coordsize="1303,995" path="m2583,1213l3886,1213,3886,218,2583,218,2583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507507pt;margin-top:10.525275pt;width:65.914pt;height:50.534pt;mso-position-horizontal-relative:page;mso-position-vertical-relative:paragraph;z-index:-3925" coordorigin="3990,211" coordsize="1318,1011">
            <v:shape style="position:absolute;left:4209;top:258;width:880;height:916" type="#_x0000_t75">
              <v:imagedata r:id="rId80" o:title=""/>
            </v:shape>
            <v:group style="position:absolute;left:3998;top:218;width:1303;height:995" coordorigin="3998,218" coordsize="1303,995">
              <v:shape style="position:absolute;left:3998;top:218;width:1303;height:995" coordorigin="3998,218" coordsize="1303,995" path="m3998,1213l5301,1213,5301,218,3998,218,3998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0.606506pt;margin-top:10.525275pt;width:65.914pt;height:50.534pt;mso-position-horizontal-relative:page;mso-position-vertical-relative:paragraph;z-index:-3924" coordorigin="5412,211" coordsize="1318,1011">
            <v:shape style="position:absolute;left:5714;top:913;width:532;height:252" type="#_x0000_t75">
              <v:imagedata r:id="rId81" o:title=""/>
            </v:shape>
            <v:shape style="position:absolute;left:5510;top:267;width:1121;height:683" type="#_x0000_t75">
              <v:imagedata r:id="rId82" o:title=""/>
            </v:shape>
            <v:shape style="position:absolute;left:6219;top:318;width:413;height:617" type="#_x0000_t75">
              <v:imagedata r:id="rId83" o:title=""/>
            </v:shape>
            <v:group style="position:absolute;left:5420;top:218;width:1303;height:995" coordorigin="5420,218" coordsize="1303,995">
              <v:shape style="position:absolute;left:5420;top:218;width:1303;height:995" coordorigin="5420,218" coordsize="1303,995" path="m5420,1213l6723,1213,6723,218,5420,218,5420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380005pt;margin-top:43.549774pt;width:51.6696pt;height:19.606pt;mso-position-horizontal-relative:page;mso-position-vertical-relative:paragraph;z-index:-3923" coordorigin="9468,871" coordsize="1033,392">
            <v:group style="position:absolute;left:9474;top:877;width:514;height:380" coordorigin="9474,877" coordsize="514,380">
              <v:shape style="position:absolute;left:9474;top:877;width:514;height:380" coordorigin="9474,877" coordsize="514,380" path="m9474,1257l9987,1257,9987,877,9474,877,9474,1257e" filled="t" fillcolor="#005E9E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191,935l10129,956,10086,1004,10070,1071,10073,1093,10102,1151,10155,1188,10200,1196,10200,1171,10181,1169,10161,1163,10113,1122,10095,1054,10100,1032,10137,980,10200,959,10191,935e" filled="t" fillcolor="#231F20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200,1171l10200,1196,10177,1194,10117,1166,10079,1114,10070,1071,10072,1047,10098,985,10148,946,10191,935,10200,959,10177,962,10156,969,10109,1012,10095,1054,10097,1080,10126,1139,10181,1169,10200,1171xe" filled="f" stroked="t" strokeweight=".642pt" strokecolor="#231F20">
                <v:path arrowok="t"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372,934l10301,956,10258,1004,10242,1071,10245,1093,10274,1152,10328,1188,10372,1196,10353,1169,10331,1163,10312,1152,10296,1138,10283,1122,10273,1102,10268,1081,10373,1081,10373,1056,10267,1056,10267,1053,10294,994,10350,962,10372,959,10372,934e" filled="t" fillcolor="#231F20" stroked="f">
                <v:path arrowok="t"/>
                <v:fill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267,1056l10373,1056,10373,1081,10268,1081,10273,1102,10312,1152,10353,1169,10372,1196,10308,1179,10261,1134,10242,1071,10244,1047,10270,985,10320,946,10372,934,10372,959,10350,962,10329,969,10281,1011,10267,1053,10267,1056xe" filled="f" stroked="t" strokeweight=".642pt" strokecolor="#231F20">
                <v:path arrowok="t"/>
              </v:shape>
            </v:group>
            <v:group style="position:absolute;left:9474;top:877;width:1026;height:380" coordorigin="9474,877" coordsize="1026,380">
              <v:shape style="position:absolute;left:9474;top:877;width:1026;height:380" coordorigin="9474,877" coordsize="1026,380" path="m9474,1257l10500,1257,10500,877,9474,877,9474,1257xe" filled="f" stroked="t" strokeweight=".098pt" strokecolor="#231F20">
                <v:path arrowok="t"/>
              </v:shape>
            </v:group>
            <v:group style="position:absolute;left:9987;top:877;width:2;height:380" coordorigin="9987,877" coordsize="2,380">
              <v:shape style="position:absolute;left:9987;top:877;width:2;height:380" coordorigin="9987,877" coordsize="0,380" path="m9987,877l9987,1257e" filled="f" stroked="t" strokeweight=".098pt" strokecolor="#231F20">
                <v:path arrowok="t"/>
              </v:shape>
            </v:group>
            <v:group style="position:absolute;left:9599;top:1062;width:241;height:2" coordorigin="9599,1062" coordsize="241,2">
              <v:shape style="position:absolute;left:9599;top:1062;width:241;height:2" coordorigin="9599,1062" coordsize="241,0" path="m9599,1062l9839,1062e" filled="f" stroked="t" strokeweight="1.292pt" strokecolor="#005E9E">
                <v:path arrowok="t"/>
              </v:shape>
            </v:group>
            <v:group style="position:absolute;left:9546;top:1045;width:50;height:46" coordorigin="9546,1045" coordsize="50,46">
              <v:shape style="position:absolute;left:9546;top:1045;width:50;height:46" coordorigin="9546,1045" coordsize="50,46" path="m9596,1063l9546,1063,9562,1074,9556,1092,9571,1081,9583,1081,9581,1074,9596,1063e" filled="t" fillcolor="#FFF200" stroked="f">
                <v:path arrowok="t"/>
                <v:fill/>
              </v:shape>
              <v:shape style="position:absolute;left:9546;top:1045;width:50;height:46" coordorigin="9546,1045" coordsize="50,46" path="m9583,1081l9571,1081,9586,1092,9583,1081e" filled="t" fillcolor="#FFF200" stroked="f">
                <v:path arrowok="t"/>
                <v:fill/>
              </v:shape>
              <v:shape style="position:absolute;left:9546;top:1045;width:50;height:46" coordorigin="9546,1045" coordsize="50,46" path="m9571,1045l9565,1063,9577,1063,9571,1045e" filled="t" fillcolor="#FFF200" stroked="f">
                <v:path arrowok="t"/>
                <v:fill/>
              </v:shape>
            </v:group>
            <v:group style="position:absolute;left:9567;top:1118;width:50;height:47" coordorigin="9567,1118" coordsize="50,47">
              <v:shape style="position:absolute;left:9567;top:1118;width:50;height:47" coordorigin="9567,1118" coordsize="50,47" path="m9617,1136l9567,1136,9583,1147,9577,1165,9593,1154,9604,1154,9602,1147,9617,1136e" filled="t" fillcolor="#FFF200" stroked="f">
                <v:path arrowok="t"/>
                <v:fill/>
              </v:shape>
              <v:shape style="position:absolute;left:9567;top:1118;width:50;height:47" coordorigin="9567,1118" coordsize="50,47" path="m9604,1154l9593,1154,9608,1164,9604,1154e" filled="t" fillcolor="#FFF200" stroked="f">
                <v:path arrowok="t"/>
                <v:fill/>
              </v:shape>
              <v:shape style="position:absolute;left:9567;top:1118;width:50;height:47" coordorigin="9567,1118" coordsize="50,47" path="m9592,1118l9586,1136,9598,1136,9592,1118e" filled="t" fillcolor="#FFF200" stroked="f">
                <v:path arrowok="t"/>
                <v:fill/>
              </v:shape>
            </v:group>
            <v:group style="position:absolute;left:9623;top:1171;width:39;height:46" coordorigin="9623,1171" coordsize="39,46">
              <v:shape style="position:absolute;left:9623;top:1171;width:39;height:46" coordorigin="9623,1171" coordsize="39,46" path="m9659,1206l9647,1206,9662,1217,9659,1206e" filled="t" fillcolor="#FFF200" stroked="f">
                <v:path arrowok="t"/>
                <v:fill/>
              </v:shape>
              <v:shape style="position:absolute;left:9623;top:1171;width:39;height:46" coordorigin="9623,1171" coordsize="39,46" path="m9648,1171l9642,1188,9623,1188,9638,1199,9631,1217,9647,1206,9659,1206,9657,1200,9672,1189,9654,1189,9648,1171e" filled="t" fillcolor="#FFF200" stroked="f">
                <v:path arrowok="t"/>
                <v:fill/>
              </v:shape>
            </v:group>
            <v:group style="position:absolute;left:9697;top:1189;width:50;height:46" coordorigin="9697,1189" coordsize="50,46">
              <v:shape style="position:absolute;left:9697;top:1189;width:50;height:46" coordorigin="9697,1189" coordsize="50,46" path="m9746,1207l9727,1208,9697,1208,9712,1218,9706,1236,9722,1225,9733,1225,9731,1218,9746,1207e" filled="t" fillcolor="#FFF200" stroked="f">
                <v:path arrowok="t"/>
                <v:fill/>
              </v:shape>
              <v:shape style="position:absolute;left:9697;top:1189;width:50;height:46" coordorigin="9697,1189" coordsize="50,46" path="m9733,1225l9722,1225,9737,1236,9733,1225e" filled="t" fillcolor="#FFF200" stroked="f">
                <v:path arrowok="t"/>
                <v:fill/>
              </v:shape>
              <v:shape style="position:absolute;left:9697;top:1189;width:50;height:46" coordorigin="9697,1189" coordsize="50,46" path="m9721,1189l9716,1208,9727,1208,9721,1189e" filled="t" fillcolor="#FFF200" stroked="f">
                <v:path arrowok="t"/>
                <v:fill/>
              </v:shape>
            </v:group>
            <v:group style="position:absolute;left:9771;top:1169;width:49;height:46" coordorigin="9771,1169" coordsize="49,46">
              <v:shape style="position:absolute;left:9771;top:1169;width:49;height:46" coordorigin="9771,1169" coordsize="49,46" path="m9820,1186l9771,1186,9786,1197,9780,1215,9795,1204,9807,1204,9805,1197,9820,1186e" filled="t" fillcolor="#FFF200" stroked="f">
                <v:path arrowok="t"/>
                <v:fill/>
              </v:shape>
              <v:shape style="position:absolute;left:9771;top:1169;width:49;height:46" coordorigin="9771,1169" coordsize="49,46" path="m9807,1204l9795,1204,9811,1215,9807,1204e" filled="t" fillcolor="#FFF200" stroked="f">
                <v:path arrowok="t"/>
                <v:fill/>
              </v:shape>
              <v:shape style="position:absolute;left:9771;top:1169;width:49;height:46" coordorigin="9771,1169" coordsize="49,46" path="m9796,1169l9790,1186,9802,1186,9796,1169e" filled="t" fillcolor="#FFF200" stroked="f">
                <v:path arrowok="t"/>
                <v:fill/>
              </v:shape>
            </v:group>
            <v:group style="position:absolute;left:9824;top:1114;width:50;height:46" coordorigin="9824,1114" coordsize="50,46">
              <v:shape style="position:absolute;left:9824;top:1114;width:50;height:46" coordorigin="9824,1114" coordsize="50,46" path="m9824,1131l9839,1143,9834,1160,9849,1150,9861,1150,9858,1143,9874,1132,9843,1132,9824,1131e" filled="t" fillcolor="#FFF200" stroked="f">
                <v:path arrowok="t"/>
                <v:fill/>
              </v:shape>
              <v:shape style="position:absolute;left:9824;top:1114;width:50;height:46" coordorigin="9824,1114" coordsize="50,46" path="m9861,1150l9849,1150,9864,1160,9861,1150e" filled="t" fillcolor="#FFF200" stroked="f">
                <v:path arrowok="t"/>
                <v:fill/>
              </v:shape>
              <v:shape style="position:absolute;left:9824;top:1114;width:50;height:46" coordorigin="9824,1114" coordsize="50,46" path="m9849,1114l9843,1132,9855,1132,9849,1114e" filled="t" fillcolor="#FFF200" stroked="f">
                <v:path arrowok="t"/>
                <v:fill/>
              </v:shape>
            </v:group>
            <v:group style="position:absolute;left:9843;top:1041;width:50;height:46" coordorigin="9843,1041" coordsize="50,46">
              <v:shape style="position:absolute;left:9843;top:1041;width:50;height:46" coordorigin="9843,1041" coordsize="50,46" path="m9867,1041l9862,1059,9843,1059,9858,1070,9852,1088,9867,1077,9879,1077,9877,1070,9892,1059,9873,1059,9867,1041e" filled="t" fillcolor="#FFF200" stroked="f">
                <v:path arrowok="t"/>
                <v:fill/>
              </v:shape>
              <v:shape style="position:absolute;left:9843;top:1041;width:50;height:46" coordorigin="9843,1041" coordsize="50,46" path="m9879,1077l9867,1077,9882,1088,9879,1077e" filled="t" fillcolor="#FFF200" stroked="f">
                <v:path arrowok="t"/>
                <v:fill/>
              </v:shape>
            </v:group>
            <v:group style="position:absolute;left:9822;top:968;width:40;height:46" coordorigin="9822,968" coordsize="40,46">
              <v:shape style="position:absolute;left:9822;top:968;width:40;height:46" coordorigin="9822,968" coordsize="40,46" path="m9858,1003l9846,1003,9862,1014,9858,1003e" filled="t" fillcolor="#FFF200" stroked="f">
                <v:path arrowok="t"/>
                <v:fill/>
              </v:shape>
              <v:shape style="position:absolute;left:9822;top:968;width:40;height:46" coordorigin="9822,968" coordsize="40,46" path="m9822,985l9837,996,9831,1014,9846,1003,9858,1003,9856,996,9871,986,9852,985,9841,985,9822,985e" filled="t" fillcolor="#FFF200" stroked="f">
                <v:path arrowok="t"/>
                <v:fill/>
              </v:shape>
              <v:shape style="position:absolute;left:9822;top:968;width:40;height:46" coordorigin="9822,968" coordsize="40,46" path="m9847,968l9841,985,9852,985,9847,968e" filled="t" fillcolor="#FFF200" stroked="f">
                <v:path arrowok="t"/>
                <v:fill/>
              </v:shape>
            </v:group>
            <v:group style="position:absolute;left:9766;top:915;width:50;height:46" coordorigin="9766,915" coordsize="50,46">
              <v:shape style="position:absolute;left:9766;top:915;width:50;height:46" coordorigin="9766,915" coordsize="50,46" path="m9791,915l9785,932,9766,932,9781,943,9776,961,9791,950,9803,950,9800,943,9816,933,9797,932,9791,915e" filled="t" fillcolor="#FFF200" stroked="f">
                <v:path arrowok="t"/>
                <v:fill/>
              </v:shape>
              <v:shape style="position:absolute;left:9766;top:915;width:50;height:46" coordorigin="9766,915" coordsize="50,46" path="m9803,950l9791,950,9806,961,9803,950e" filled="t" fillcolor="#FFF200" stroked="f">
                <v:path arrowok="t"/>
                <v:fill/>
              </v:shape>
            </v:group>
            <v:group style="position:absolute;left:9692;top:896;width:50;height:46" coordorigin="9692,896" coordsize="50,46">
              <v:shape style="position:absolute;left:9692;top:896;width:50;height:46" coordorigin="9692,896" coordsize="50,46" path="m9692,914l9707,925,9701,943,9717,932,9728,932,9726,925,9742,914,9711,914,9692,914e" filled="t" fillcolor="#FFF200" stroked="f">
                <v:path arrowok="t"/>
                <v:fill/>
              </v:shape>
              <v:shape style="position:absolute;left:9692;top:896;width:50;height:46" coordorigin="9692,896" coordsize="50,46" path="m9728,932l9717,932,9732,943,9728,932e" filled="t" fillcolor="#FFF200" stroked="f">
                <v:path arrowok="t"/>
                <v:fill/>
              </v:shape>
              <v:shape style="position:absolute;left:9692;top:896;width:50;height:46" coordorigin="9692,896" coordsize="50,46" path="m9717,896l9711,914,9723,914,9717,896e" filled="t" fillcolor="#FFF200" stroked="f">
                <v:path arrowok="t"/>
                <v:fill/>
              </v:shape>
            </v:group>
            <v:group style="position:absolute;left:9618;top:918;width:40;height:46" coordorigin="9618,918" coordsize="40,46">
              <v:shape style="position:absolute;left:9618;top:918;width:40;height:46" coordorigin="9618,918" coordsize="40,46" path="m9655,953l9643,953,9658,964,9655,953e" filled="t" fillcolor="#FFF200" stroked="f">
                <v:path arrowok="t"/>
                <v:fill/>
              </v:shape>
              <v:shape style="position:absolute;left:9618;top:918;width:40;height:46" coordorigin="9618,918" coordsize="40,46" path="m9668,935l9618,935,9633,946,9628,963,9643,953,9655,953,9652,946,9668,935e" filled="t" fillcolor="#FFF200" stroked="f">
                <v:path arrowok="t"/>
                <v:fill/>
              </v:shape>
              <v:shape style="position:absolute;left:9618;top:918;width:40;height:46" coordorigin="9618,918" coordsize="40,46" path="m9643,918l9637,935,9649,935,9643,918e" filled="t" fillcolor="#FFF200" stroked="f">
                <v:path arrowok="t"/>
                <v:fill/>
              </v:shape>
            </v:group>
            <v:group style="position:absolute;left:9565;top:972;width:49;height:47" coordorigin="9565,972" coordsize="49,47">
              <v:shape style="position:absolute;left:9565;top:972;width:49;height:47" coordorigin="9565,972" coordsize="49,47" path="m9614,990l9565,990,9580,1001,9574,1019,9590,1007,9601,1007,9599,1001,9614,990e" filled="t" fillcolor="#FFF200" stroked="f">
                <v:path arrowok="t"/>
                <v:fill/>
              </v:shape>
              <v:shape style="position:absolute;left:9565;top:972;width:49;height:47" coordorigin="9565,972" coordsize="49,47" path="m9601,1007l9590,1007,9605,1018,9601,1007e" filled="t" fillcolor="#FFF200" stroked="f">
                <v:path arrowok="t"/>
                <v:fill/>
              </v:shape>
              <v:shape style="position:absolute;left:9565;top:972;width:49;height:47" coordorigin="9565,972" coordsize="49,47" path="m9589,972l9584,990,9595,990,9589,972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36.848649pt;height:36.75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3" w:lineRule="exact"/>
        <w:ind w:right="105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FFFF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-7"/>
          <w:w w:val="101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9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280" w:bottom="280" w:left="120" w:right="1020"/>
          <w:headerReference w:type="default" r:id="rId73"/>
          <w:pgSz w:w="11920" w:h="16840"/>
        </w:sectPr>
      </w:pPr>
      <w:rPr/>
    </w:p>
    <w:p>
      <w:pPr>
        <w:spacing w:before="33" w:after="0" w:line="240" w:lineRule="auto"/>
        <w:ind w:left="1014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31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4.600006pt;margin-top:-18.17837pt;width:51.616pt;height:19.935pt;mso-position-horizontal-relative:page;mso-position-vertical-relative:paragraph;z-index:-3922" coordorigin="9492,-364" coordsize="1032,399">
            <v:group style="position:absolute;left:9498;top:-358;width:1020;height:387" coordorigin="9498,-358" coordsize="1020,387">
              <v:shape style="position:absolute;left:9498;top:-358;width:1020;height:387" coordorigin="9498,-358" coordsize="1020,387" path="m9498,-358l10518,-358,10518,29,9498,29,9498,-358e" filled="t" fillcolor="#3160AD" stroked="f">
                <v:path arrowok="t"/>
                <v:fill/>
              </v:shape>
            </v:group>
            <v:group style="position:absolute;left:10201;top:-312;width:258;height:286" coordorigin="10201,-312" coordsize="258,286">
              <v:shape style="position:absolute;left:10201;top:-312;width:258;height:286" coordorigin="10201,-312" coordsize="258,286" path="m10330,-312l10201,-26,10237,-26,10268,-95,10428,-95,10330,-312e" filled="t" fillcolor="#FFFFFF" stroked="f">
                <v:path arrowok="t"/>
                <v:fill/>
              </v:shape>
              <v:shape style="position:absolute;left:10201;top:-312;width:258;height:286" coordorigin="10201,-312" coordsize="258,286" path="m10428,-95l10392,-95,10423,-26,10459,-26,10428,-95e" filled="t" fillcolor="#FFFFFF" stroked="f">
                <v:path arrowok="t"/>
                <v:fill/>
              </v:shape>
            </v:group>
            <v:group style="position:absolute;left:10282;top:-237;width:96;height:110" coordorigin="10282,-237" coordsize="96,110">
              <v:shape style="position:absolute;left:10282;top:-237;width:96;height:110" coordorigin="10282,-237" coordsize="96,110" path="m10330,-237l10282,-127,10378,-127,10330,-237e" filled="t" fillcolor="#3160AD" stroked="f">
                <v:path arrowok="t"/>
                <v:fill/>
              </v:shape>
            </v:group>
            <v:group style="position:absolute;left:10036;top:-301;width:98;height:274" coordorigin="10036,-301" coordsize="98,274">
              <v:shape style="position:absolute;left:10036;top:-301;width:98;height:274" coordorigin="10036,-301" coordsize="98,274" path="m10134,-269l10100,-269,10100,-26,10134,-26,10134,-269e" filled="t" fillcolor="#FFFFFF" stroked="f">
                <v:path arrowok="t"/>
                <v:fill/>
              </v:shape>
              <v:shape style="position:absolute;left:10036;top:-301;width:98;height:274" coordorigin="10036,-301" coordsize="98,274" path="m10198,-301l10036,-301,10036,-269,10198,-269,10198,-301e" filled="t" fillcolor="#FFFFFF" stroked="f">
                <v:path arrowok="t"/>
                <v:fill/>
              </v:shape>
            </v:group>
            <v:group style="position:absolute;left:9563;top:-301;width:145;height:274" coordorigin="9563,-301" coordsize="145,274">
              <v:shape style="position:absolute;left:9563;top:-301;width:145;height:274" coordorigin="9563,-301" coordsize="145,274" path="m9708,-301l9563,-301,9563,-26,9708,-26,9708,-58,9596,-58,9596,-161,9704,-161,9704,-193,9596,-193,9596,-269,9708,-269,9708,-301e" filled="t" fillcolor="#FFFFFF" stroked="f">
                <v:path arrowok="t"/>
                <v:fill/>
              </v:shape>
            </v:group>
            <v:group style="position:absolute;left:9995;top:-181;width:37;height:37" coordorigin="9995,-181" coordsize="37,37">
              <v:shape style="position:absolute;left:9995;top:-181;width:37;height:37" coordorigin="9995,-181" coordsize="37,37" path="m10032,-168l9995,-168,10006,-159,10001,-144,10013,-154,10022,-154,10020,-159,10032,-168e" filled="t" fillcolor="#FFFFFF" stroked="f">
                <v:path arrowok="t"/>
                <v:fill/>
              </v:shape>
              <v:shape style="position:absolute;left:9995;top:-181;width:37;height:37" coordorigin="9995,-181" coordsize="37,37" path="m10022,-154l10013,-154,10025,-145,10022,-154e" filled="t" fillcolor="#FFFFFF" stroked="f">
                <v:path arrowok="t"/>
                <v:fill/>
              </v:shape>
              <v:shape style="position:absolute;left:9995;top:-181;width:37;height:37" coordorigin="9995,-181" coordsize="37,37" path="m10013,-181l10009,-168,10017,-168,10013,-181e" filled="t" fillcolor="#FFFFFF" stroked="f">
                <v:path arrowok="t"/>
                <v:fill/>
              </v:shape>
            </v:group>
            <v:group style="position:absolute;left:9998;top:-179;width:31;height:31" coordorigin="9998,-179" coordsize="31,31">
              <v:shape style="position:absolute;left:9998;top:-179;width:31;height:31" coordorigin="9998,-179" coordsize="31,31" path="m10003,-149l10007,-161,9998,-169,10010,-169,10013,-179,10017,-169,10029,-169,10019,-161,10023,-149,10013,-156,10003,-149xe" filled="f" stroked="t" strokeweight=".627pt" strokecolor="#FFFFFF">
                <v:path arrowok="t"/>
              </v:shape>
            </v:group>
            <v:group style="position:absolute;left:9756;top:-181;width:37;height:37" coordorigin="9756,-181" coordsize="37,37">
              <v:shape style="position:absolute;left:9756;top:-181;width:37;height:37" coordorigin="9756,-181" coordsize="37,37" path="m9794,-168l9756,-168,9768,-159,9763,-144,9775,-154,9784,-154,9782,-159,9794,-168e" filled="t" fillcolor="#FFFFFF" stroked="f">
                <v:path arrowok="t"/>
                <v:fill/>
              </v:shape>
              <v:shape style="position:absolute;left:9756;top:-181;width:37;height:37" coordorigin="9756,-181" coordsize="37,37" path="m9784,-154l9775,-154,9787,-145,9784,-154e" filled="t" fillcolor="#FFFFFF" stroked="f">
                <v:path arrowok="t"/>
                <v:fill/>
              </v:shape>
              <v:shape style="position:absolute;left:9756;top:-181;width:37;height:37" coordorigin="9756,-181" coordsize="37,37" path="m9775,-181l9771,-168,9779,-168,9775,-181e" filled="t" fillcolor="#FFFFFF" stroked="f">
                <v:path arrowok="t"/>
                <v:fill/>
              </v:shape>
            </v:group>
            <v:group style="position:absolute;left:9771;top:-236;width:38;height:37" coordorigin="9771,-236" coordsize="38,37">
              <v:shape style="position:absolute;left:9771;top:-236;width:38;height:37" coordorigin="9771,-236" coordsize="38,37" path="m9809,-223l9771,-223,9782,-214,9778,-200,9790,-209,9798,-209,9797,-214,9809,-223e" filled="t" fillcolor="#FFFFFF" stroked="f">
                <v:path arrowok="t"/>
                <v:fill/>
              </v:shape>
              <v:shape style="position:absolute;left:9771;top:-236;width:38;height:37" coordorigin="9771,-236" coordsize="38,37" path="m9798,-209l9790,-209,9801,-200,9798,-209e" filled="t" fillcolor="#FFFFFF" stroked="f">
                <v:path arrowok="t"/>
                <v:fill/>
              </v:shape>
              <v:shape style="position:absolute;left:9771;top:-236;width:38;height:37" coordorigin="9771,-236" coordsize="38,37" path="m9790,-236l9785,-223,9794,-223,9790,-236e" filled="t" fillcolor="#FFFFFF" stroked="f">
                <v:path arrowok="t"/>
                <v:fill/>
              </v:shape>
            </v:group>
            <v:group style="position:absolute;left:9876;top:-301;width:38;height:37" coordorigin="9876,-301" coordsize="38,37">
              <v:shape style="position:absolute;left:9876;top:-301;width:38;height:37" coordorigin="9876,-301" coordsize="38,37" path="m9913,-288l9876,-288,9887,-279,9882,-265,9894,-274,9903,-274,9902,-279,9913,-288e" filled="t" fillcolor="#FFFFFF" stroked="f">
                <v:path arrowok="t"/>
                <v:fill/>
              </v:shape>
              <v:shape style="position:absolute;left:9876;top:-301;width:38;height:37" coordorigin="9876,-301" coordsize="38,37" path="m9903,-274l9894,-274,9906,-265,9903,-274e" filled="t" fillcolor="#FFFFFF" stroked="f">
                <v:path arrowok="t"/>
                <v:fill/>
              </v:shape>
              <v:shape style="position:absolute;left:9876;top:-301;width:38;height:37" coordorigin="9876,-301" coordsize="38,37" path="m9894,-301l9890,-288,9898,-288,9894,-301e" filled="t" fillcolor="#FFFFFF" stroked="f">
                <v:path arrowok="t"/>
                <v:fill/>
              </v:shape>
            </v:group>
            <v:group style="position:absolute;left:9810;top:-283;width:37;height:37" coordorigin="9810,-283" coordsize="37,37">
              <v:shape style="position:absolute;left:9810;top:-283;width:37;height:37" coordorigin="9810,-283" coordsize="37,37" path="m9848,-270l9810,-270,9822,-261,9817,-247,9829,-256,9838,-256,9836,-261,9848,-270e" filled="t" fillcolor="#FFFFFF" stroked="f">
                <v:path arrowok="t"/>
                <v:fill/>
              </v:shape>
              <v:shape style="position:absolute;left:9810;top:-283;width:37;height:37" coordorigin="9810,-283" coordsize="37,37" path="m9838,-256l9829,-256,9840,-248,9838,-256e" filled="t" fillcolor="#FFFFFF" stroked="f">
                <v:path arrowok="t"/>
                <v:fill/>
              </v:shape>
              <v:shape style="position:absolute;left:9810;top:-283;width:37;height:37" coordorigin="9810,-283" coordsize="37,37" path="m9829,-283l9824,-270,9833,-270,9829,-283e" filled="t" fillcolor="#FFFFFF" stroked="f">
                <v:path arrowok="t"/>
                <v:fill/>
              </v:shape>
            </v:group>
            <v:group style="position:absolute;left:9941;top:-283;width:38;height:37" coordorigin="9941,-283" coordsize="38,37">
              <v:shape style="position:absolute;left:9941;top:-283;width:38;height:37" coordorigin="9941,-283" coordsize="38,37" path="m9979,-270l9941,-270,9953,-261,9948,-247,9960,-256,9969,-256,9967,-261,9979,-270e" filled="t" fillcolor="#FFFFFF" stroked="f">
                <v:path arrowok="t"/>
                <v:fill/>
              </v:shape>
              <v:shape style="position:absolute;left:9941;top:-283;width:38;height:37" coordorigin="9941,-283" coordsize="38,37" path="m9969,-256l9960,-256,9971,-248,9969,-256e" filled="t" fillcolor="#FFFFFF" stroked="f">
                <v:path arrowok="t"/>
                <v:fill/>
              </v:shape>
              <v:shape style="position:absolute;left:9941;top:-283;width:38;height:37" coordorigin="9941,-283" coordsize="38,37" path="m9960,-283l9955,-270,9964,-270,9960,-283e" filled="t" fillcolor="#FFFFFF" stroked="f">
                <v:path arrowok="t"/>
                <v:fill/>
              </v:shape>
            </v:group>
            <v:group style="position:absolute;left:9980;top:-236;width:38;height:37" coordorigin="9980,-236" coordsize="38,37">
              <v:shape style="position:absolute;left:9980;top:-236;width:38;height:37" coordorigin="9980,-236" coordsize="38,37" path="m10018,-223l9980,-223,9992,-214,9987,-200,9999,-209,10008,-209,10006,-214,10018,-223e" filled="t" fillcolor="#FFFFFF" stroked="f">
                <v:path arrowok="t"/>
                <v:fill/>
              </v:shape>
              <v:shape style="position:absolute;left:9980;top:-236;width:38;height:37" coordorigin="9980,-236" coordsize="38,37" path="m10008,-209l9999,-209,10011,-200,10008,-209e" filled="t" fillcolor="#FFFFFF" stroked="f">
                <v:path arrowok="t"/>
                <v:fill/>
              </v:shape>
              <v:shape style="position:absolute;left:9980;top:-236;width:38;height:37" coordorigin="9980,-236" coordsize="38,37" path="m9999,-236l9995,-223,10003,-223,9999,-236e" filled="t" fillcolor="#FFFFFF" stroked="f">
                <v:path arrowok="t"/>
                <v:fill/>
              </v:shape>
            </v:group>
            <v:group style="position:absolute;left:9984;top:-235;width:31;height:31" coordorigin="9984,-235" coordsize="31,31">
              <v:shape style="position:absolute;left:9984;top:-235;width:31;height:31" coordorigin="9984,-235" coordsize="31,31" path="m9989,-204l9993,-216,9984,-224,9995,-224,9999,-235,10003,-224,10015,-224,10005,-216,10009,-204,9999,-211,9989,-204xe" filled="f" stroked="t" strokeweight=".627pt" strokecolor="#FFFFFF">
                <v:path arrowok="t"/>
              </v:shape>
            </v:group>
            <v:group style="position:absolute;left:9771;top:-123;width:38;height:37" coordorigin="9771,-123" coordsize="38,37">
              <v:shape style="position:absolute;left:9771;top:-123;width:38;height:37" coordorigin="9771,-123" coordsize="38,37" path="m9809,-110l9771,-110,9782,-101,9778,-87,9790,-96,9798,-96,9797,-101,9809,-110e" filled="t" fillcolor="#FFFFFF" stroked="f">
                <v:path arrowok="t"/>
                <v:fill/>
              </v:shape>
              <v:shape style="position:absolute;left:9771;top:-123;width:38;height:37" coordorigin="9771,-123" coordsize="38,37" path="m9798,-96l9790,-96,9801,-87,9798,-96e" filled="t" fillcolor="#FFFFFF" stroked="f">
                <v:path arrowok="t"/>
                <v:fill/>
              </v:shape>
              <v:shape style="position:absolute;left:9771;top:-123;width:38;height:37" coordorigin="9771,-123" coordsize="38,37" path="m9790,-123l9785,-110,9794,-110,9790,-123e" filled="t" fillcolor="#FFFFFF" stroked="f">
                <v:path arrowok="t"/>
                <v:fill/>
              </v:shape>
            </v:group>
            <v:group style="position:absolute;left:9876;top:-63;width:38;height:37" coordorigin="9876,-63" coordsize="38,37">
              <v:shape style="position:absolute;left:9876;top:-63;width:38;height:37" coordorigin="9876,-63" coordsize="38,37" path="m9913,-50l9876,-50,9887,-41,9882,-27,9894,-36,9903,-36,9902,-41,9913,-50e" filled="t" fillcolor="#FFFFFF" stroked="f">
                <v:path arrowok="t"/>
                <v:fill/>
              </v:shape>
              <v:shape style="position:absolute;left:9876;top:-63;width:38;height:37" coordorigin="9876,-63" coordsize="38,37" path="m9903,-36l9894,-36,9906,-27,9903,-36e" filled="t" fillcolor="#FFFFFF" stroked="f">
                <v:path arrowok="t"/>
                <v:fill/>
              </v:shape>
              <v:shape style="position:absolute;left:9876;top:-63;width:38;height:37" coordorigin="9876,-63" coordsize="38,37" path="m9894,-63l9890,-50,9898,-50,9894,-63e" filled="t" fillcolor="#FFFFFF" stroked="f">
                <v:path arrowok="t"/>
                <v:fill/>
              </v:shape>
            </v:group>
            <v:group style="position:absolute;left:9810;top:-81;width:37;height:37" coordorigin="9810,-81" coordsize="37,37">
              <v:shape style="position:absolute;left:9810;top:-81;width:37;height:37" coordorigin="9810,-81" coordsize="37,37" path="m9848,-68l9810,-68,9822,-59,9817,-44,9829,-54,9838,-54,9836,-59,9848,-68e" filled="t" fillcolor="#FFFFFF" stroked="f">
                <v:path arrowok="t"/>
                <v:fill/>
              </v:shape>
              <v:shape style="position:absolute;left:9810;top:-81;width:37;height:37" coordorigin="9810,-81" coordsize="37,37" path="m9838,-54l9829,-54,9840,-45,9838,-54e" filled="t" fillcolor="#FFFFFF" stroked="f">
                <v:path arrowok="t"/>
                <v:fill/>
              </v:shape>
              <v:shape style="position:absolute;left:9810;top:-81;width:37;height:37" coordorigin="9810,-81" coordsize="37,37" path="m9829,-81l9824,-68,9833,-68,9829,-81e" filled="t" fillcolor="#FFFFFF" stroked="f">
                <v:path arrowok="t"/>
                <v:fill/>
              </v:shape>
            </v:group>
            <v:group style="position:absolute;left:9941;top:-81;width:38;height:37" coordorigin="9941,-81" coordsize="38,37">
              <v:shape style="position:absolute;left:9941;top:-81;width:38;height:37" coordorigin="9941,-81" coordsize="38,37" path="m9979,-68l9941,-68,9953,-59,9948,-44,9960,-54,9969,-54,9967,-59,9979,-68e" filled="t" fillcolor="#FFFFFF" stroked="f">
                <v:path arrowok="t"/>
                <v:fill/>
              </v:shape>
              <v:shape style="position:absolute;left:9941;top:-81;width:38;height:37" coordorigin="9941,-81" coordsize="38,37" path="m9969,-54l9960,-54,9971,-45,9969,-54e" filled="t" fillcolor="#FFFFFF" stroked="f">
                <v:path arrowok="t"/>
                <v:fill/>
              </v:shape>
              <v:shape style="position:absolute;left:9941;top:-81;width:38;height:37" coordorigin="9941,-81" coordsize="38,37" path="m9960,-81l9955,-68,9964,-68,9960,-81e" filled="t" fillcolor="#FFFFFF" stroked="f">
                <v:path arrowok="t"/>
                <v:fill/>
              </v:shape>
            </v:group>
            <v:group style="position:absolute;left:9980;top:-123;width:38;height:37" coordorigin="9980,-123" coordsize="38,37">
              <v:shape style="position:absolute;left:9980;top:-123;width:38;height:37" coordorigin="9980,-123" coordsize="38,37" path="m10018,-110l9980,-110,9992,-101,9987,-87,9999,-96,10008,-96,10006,-101,10018,-110e" filled="t" fillcolor="#FFFFFF" stroked="f">
                <v:path arrowok="t"/>
                <v:fill/>
              </v:shape>
              <v:shape style="position:absolute;left:9980;top:-123;width:38;height:37" coordorigin="9980,-123" coordsize="38,37" path="m10008,-96l9999,-96,10011,-87,10008,-96e" filled="t" fillcolor="#FFFFFF" stroked="f">
                <v:path arrowok="t"/>
                <v:fill/>
              </v:shape>
              <v:shape style="position:absolute;left:9980;top:-123;width:38;height:37" coordorigin="9980,-123" coordsize="38,37" path="m9999,-123l9995,-110,10003,-110,9999,-123e" filled="t" fillcolor="#FFFFFF" stroked="f">
                <v:path arrowok="t"/>
                <v:fill/>
              </v:shape>
            </v:group>
            <v:group style="position:absolute;left:9984;top:-122;width:31;height:31" coordorigin="9984,-122" coordsize="31,31">
              <v:shape style="position:absolute;left:9984;top:-122;width:31;height:31" coordorigin="9984,-122" coordsize="31,31" path="m9989,-91l9993,-103,9984,-111,9995,-111,9999,-122,10003,-111,10015,-111,10005,-103,10009,-91,9999,-98,9989,-91xe" filled="f" stroked="t" strokeweight=".627pt" strokecolor="#FFFFFF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89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D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4"/>
          <w:w w:val="100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18/1103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5885" w:space="3345"/>
            <w:col w:w="1550"/>
          </w:cols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11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6" w:right="-20"/>
        <w:jc w:val="left"/>
        <w:tabs>
          <w:tab w:pos="98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9454" w:type="dxa"/>
      </w:tblPr>
      <w:tblGrid/>
      <w:tr>
        <w:trPr>
          <w:trHeight w:val="794" w:hRule="exact"/>
        </w:trPr>
        <w:tc>
          <w:tcPr>
            <w:tcW w:w="46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808285"/>
            </w:tcBorders>
            <w:shd w:val="clear" w:color="auto" w:fill="808285"/>
          </w:tcPr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54" w:lineRule="auto"/>
              <w:ind w:left="225" w:right="23" w:firstLine="21"/>
              <w:jc w:val="left"/>
              <w:tabs>
                <w:tab w:pos="1740" w:val="left"/>
                <w:tab w:pos="3220" w:val="left"/>
                <w:tab w:pos="3880" w:val="left"/>
                <w:tab w:pos="40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č.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0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ů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mě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r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Délka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Označení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28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hmoždinky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22" w:lineRule="exact"/>
              <w:ind w:right="234"/>
              <w:jc w:val="right"/>
              <w:tabs>
                <w:tab w:pos="7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b/>
                <w:bCs/>
                <w:position w:val="1"/>
              </w:rPr>
              <w:t>(mm)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1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45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single" w:sz=".808" w:space="0" w:color="808285"/>
            </w:tcBorders>
            <w:shd w:val="clear" w:color="auto" w:fill="808285"/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134" w:lineRule="auto"/>
              <w:ind w:left="167" w:right="58" w:firstLine="-73"/>
              <w:jc w:val="both"/>
              <w:tabs>
                <w:tab w:pos="78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růměr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    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6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Tloušťka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talíře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8"/>
              </w:rPr>
              <w:t>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otevní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izolačního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kotvy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7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materiálu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7" w:lineRule="exact"/>
              <w:ind w:left="180" w:right="218"/>
              <w:jc w:val="both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3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8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880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nil" w:sz="6" w:space="0" w:color="auto"/>
            </w:tcBorders>
            <w:shd w:val="clear" w:color="auto" w:fill="808285"/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12" w:lineRule="exact"/>
              <w:ind w:left="87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2"/>
                <w:w w:val="100"/>
                <w:b/>
                <w:bCs/>
                <w:position w:val="4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4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154" w:right="-20"/>
              <w:jc w:val="left"/>
              <w:tabs>
                <w:tab w:pos="840" w:val="left"/>
                <w:tab w:pos="20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balení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EAN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16" w:lineRule="exact"/>
              <w:ind w:left="185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2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nil" w:sz="6" w:space="0" w:color="auto"/>
              <w:bottom w:val="single" w:sz="2.0010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140" w:val="left"/>
                <w:tab w:pos="4900" w:val="left"/>
                <w:tab w:pos="5580" w:val="left"/>
                <w:tab w:pos="6360" w:val="left"/>
                <w:tab w:pos="714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PTH-KZ_8_75_40_BOX_200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3439510549049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19" w:space="0" w:color="ED1B2D"/>
              <w:bottom w:val="single" w:sz="2.001531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140" w:val="left"/>
                <w:tab w:pos="4900" w:val="left"/>
                <w:tab w:pos="5580" w:val="left"/>
                <w:tab w:pos="6360" w:val="left"/>
                <w:tab w:pos="714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PTH-KZ_8_95_60_BOX_200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3439510549056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531" w:space="0" w:color="ED1B2D"/>
              <w:bottom w:val="single" w:sz="2.0012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6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PTH-KZ_8_115_80_BOX_200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3439510549063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237" w:space="0" w:color="ED1B2D"/>
              <w:bottom w:val="single" w:sz="2.000100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PTH-KZ_8_135_100_BOX_200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100" w:space="0" w:color="ED1B2D"/>
              <w:bottom w:val="single" w:sz="2.0010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PTH-KZ_8_155_120_BOX_200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3439510549087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7" w:space="0" w:color="ED1B2D"/>
              <w:bottom w:val="single" w:sz="2.000319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054909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PTH-KZ_8_175_140_BOX_100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3439510549094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319" w:space="0" w:color="ED1B2D"/>
              <w:bottom w:val="single" w:sz="2.0008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PTH-KZ_8_195_160_BOX_100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819" w:space="0" w:color="ED1B2D"/>
              <w:bottom w:val="single" w:sz="2.00195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PTH-KZ_8_215_180_BOX_100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3439510549117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95" w:space="0" w:color="ED1B2D"/>
              <w:bottom w:val="single" w:sz="2.000813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PTH-KZ_8_235_200_BOX_100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813" w:space="0" w:color="ED1B2D"/>
              <w:bottom w:val="single" w:sz="2.001738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PTH-KZ_8_255_220_BOX_100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3439510549131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738" w:space="0" w:color="ED1B2D"/>
              <w:bottom w:val="single" w:sz="2.001031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PTH-KZ_8_275_240_BOX_100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3439510549148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1" w:space="0" w:color="ED1B2D"/>
              <w:bottom w:val="single" w:sz="2.000434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6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054915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PTH-KZ_8_295_260_BOX_100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3439510549155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285.432007pt;margin-top:-186.189178pt;width:.601pt;height:170.679pt;mso-position-horizontal-relative:page;mso-position-vertical-relative:paragraph;z-index:-3920" coordorigin="5709,-3724" coordsize="12,3414">
            <v:group style="position:absolute;left:5715;top:-3718;width:2;height:283" coordorigin="5715,-3718" coordsize="2,283">
              <v:shape style="position:absolute;left:5715;top:-3718;width:2;height:283" coordorigin="5715,-3718" coordsize="0,283" path="m5715,-3718l5715,-3434,5715,-3718e" filled="t" fillcolor="#DCDDDE" stroked="f">
                <v:path arrowok="t"/>
                <v:fill/>
              </v:shape>
            </v:group>
            <v:group style="position:absolute;left:5715;top:-3151;width:2;height:283" coordorigin="5715,-3151" coordsize="2,283">
              <v:shape style="position:absolute;left:5715;top:-3151;width:2;height:283" coordorigin="5715,-3151" coordsize="0,283" path="m5715,-3151l5715,-2867,5715,-3151e" filled="t" fillcolor="#DCDDDE" stroked="f">
                <v:path arrowok="t"/>
                <v:fill/>
              </v:shape>
            </v:group>
            <v:group style="position:absolute;left:5715;top:-3434;width:2;height:283" coordorigin="5715,-3434" coordsize="2,283">
              <v:shape style="position:absolute;left:5715;top:-3434;width:2;height:283" coordorigin="5715,-3434" coordsize="0,283" path="m5715,-3434l5715,-3151,5715,-3434e" filled="t" fillcolor="#EBEBEC" stroked="f">
                <v:path arrowok="t"/>
                <v:fill/>
              </v:shape>
            </v:group>
            <v:group style="position:absolute;left:5715;top:-2584;width:2;height:283" coordorigin="5715,-2584" coordsize="2,283">
              <v:shape style="position:absolute;left:5715;top:-2584;width:2;height:283" coordorigin="5715,-2584" coordsize="0,283" path="m5715,-2584l5715,-2300,5715,-2584e" filled="t" fillcolor="#DCDDDE" stroked="f">
                <v:path arrowok="t"/>
                <v:fill/>
              </v:shape>
            </v:group>
            <v:group style="position:absolute;left:5715;top:-2867;width:2;height:283" coordorigin="5715,-2867" coordsize="2,283">
              <v:shape style="position:absolute;left:5715;top:-2867;width:2;height:283" coordorigin="5715,-2867" coordsize="0,283" path="m5715,-2867l5715,-2584,5715,-2867e" filled="t" fillcolor="#EBEBEC" stroked="f">
                <v:path arrowok="t"/>
                <v:fill/>
              </v:shape>
            </v:group>
            <v:group style="position:absolute;left:5715;top:-2017;width:2;height:283" coordorigin="5715,-2017" coordsize="2,283">
              <v:shape style="position:absolute;left:5715;top:-2017;width:2;height:283" coordorigin="5715,-2017" coordsize="0,283" path="m5715,-2017l5715,-1734,5715,-2017e" filled="t" fillcolor="#DCDDDE" stroked="f">
                <v:path arrowok="t"/>
                <v:fill/>
              </v:shape>
            </v:group>
            <v:group style="position:absolute;left:5715;top:-2300;width:2;height:283" coordorigin="5715,-2300" coordsize="2,283">
              <v:shape style="position:absolute;left:5715;top:-2300;width:2;height:283" coordorigin="5715,-2300" coordsize="0,283" path="m5715,-2300l5715,-2017,5715,-2300e" filled="t" fillcolor="#EBEBEC" stroked="f">
                <v:path arrowok="t"/>
                <v:fill/>
              </v:shape>
            </v:group>
            <v:group style="position:absolute;left:5715;top:-1450;width:2;height:283" coordorigin="5715,-1450" coordsize="2,283">
              <v:shape style="position:absolute;left:5715;top:-1450;width:2;height:283" coordorigin="5715,-1450" coordsize="0,283" path="m5715,-1450l5715,-1167,5715,-1450e" filled="t" fillcolor="#DCDDDE" stroked="f">
                <v:path arrowok="t"/>
                <v:fill/>
              </v:shape>
            </v:group>
            <v:group style="position:absolute;left:5715;top:-1734;width:2;height:283" coordorigin="5715,-1734" coordsize="2,283">
              <v:shape style="position:absolute;left:5715;top:-1734;width:2;height:283" coordorigin="5715,-1734" coordsize="0,283" path="m5715,-1734l5715,-1450,5715,-1734e" filled="t" fillcolor="#EBEBEC" stroked="f">
                <v:path arrowok="t"/>
                <v:fill/>
              </v:shape>
            </v:group>
            <v:group style="position:absolute;left:5715;top:-1167;width:2;height:283" coordorigin="5715,-1167" coordsize="2,283">
              <v:shape style="position:absolute;left:5715;top:-1167;width:2;height:283" coordorigin="5715,-1167" coordsize="0,283" path="m5715,-1167l5715,-883,5715,-1167e" filled="t" fillcolor="#EBEBEC" stroked="f">
                <v:path arrowok="t"/>
                <v:fill/>
              </v:shape>
            </v:group>
            <v:group style="position:absolute;left:5715;top:-600;width:2;height:283" coordorigin="5715,-600" coordsize="2,283">
              <v:shape style="position:absolute;left:5715;top:-600;width:2;height:283" coordorigin="5715,-600" coordsize="0,283" path="m5715,-600l5715,-316,5715,-600e" filled="t" fillcolor="#EBEBEC" stroked="f">
                <v:path arrowok="t"/>
                <v:fill/>
              </v:shape>
            </v:group>
            <v:group style="position:absolute;left:5715;top:-883;width:2;height:283" coordorigin="5715,-883" coordsize="2,283">
              <v:shape style="position:absolute;left:5715;top:-883;width:2;height:283" coordorigin="5715,-883" coordsize="0,283" path="m5715,-883l5715,-600,5715,-883e" filled="t" fillcolor="#DCDDD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7.68399pt;margin-top:-186.189178pt;width:.601pt;height:170.679pt;mso-position-horizontal-relative:page;mso-position-vertical-relative:paragraph;z-index:-3919" coordorigin="7954,-3724" coordsize="12,3414">
            <v:group style="position:absolute;left:7960;top:-3718;width:2;height:283" coordorigin="7960,-3718" coordsize="2,283">
              <v:shape style="position:absolute;left:7960;top:-3718;width:2;height:283" coordorigin="7960,-3718" coordsize="0,283" path="m7960,-3718l7960,-3434,7960,-3718e" filled="t" fillcolor="#DCDDDE" stroked="f">
                <v:path arrowok="t"/>
                <v:fill/>
              </v:shape>
            </v:group>
            <v:group style="position:absolute;left:7960;top:-3151;width:2;height:283" coordorigin="7960,-3151" coordsize="2,283">
              <v:shape style="position:absolute;left:7960;top:-3151;width:2;height:283" coordorigin="7960,-3151" coordsize="0,283" path="m7960,-3151l7960,-2867,7960,-3151e" filled="t" fillcolor="#DCDDDE" stroked="f">
                <v:path arrowok="t"/>
                <v:fill/>
              </v:shape>
            </v:group>
            <v:group style="position:absolute;left:7960;top:-3434;width:2;height:283" coordorigin="7960,-3434" coordsize="2,283">
              <v:shape style="position:absolute;left:7960;top:-3434;width:2;height:283" coordorigin="7960,-3434" coordsize="0,283" path="m7960,-3434l7960,-3151,7960,-3434e" filled="t" fillcolor="#EBEBEC" stroked="f">
                <v:path arrowok="t"/>
                <v:fill/>
              </v:shape>
            </v:group>
            <v:group style="position:absolute;left:7960;top:-2584;width:2;height:283" coordorigin="7960,-2584" coordsize="2,283">
              <v:shape style="position:absolute;left:7960;top:-2584;width:2;height:283" coordorigin="7960,-2584" coordsize="0,283" path="m7960,-2584l7960,-2300,7960,-2584e" filled="t" fillcolor="#DCDDDE" stroked="f">
                <v:path arrowok="t"/>
                <v:fill/>
              </v:shape>
            </v:group>
            <v:group style="position:absolute;left:7960;top:-2867;width:2;height:283" coordorigin="7960,-2867" coordsize="2,283">
              <v:shape style="position:absolute;left:7960;top:-2867;width:2;height:283" coordorigin="7960,-2867" coordsize="0,283" path="m7960,-2867l7960,-2584,7960,-2867e" filled="t" fillcolor="#EBEBEC" stroked="f">
                <v:path arrowok="t"/>
                <v:fill/>
              </v:shape>
            </v:group>
            <v:group style="position:absolute;left:7960;top:-2017;width:2;height:283" coordorigin="7960,-2017" coordsize="2,283">
              <v:shape style="position:absolute;left:7960;top:-2017;width:2;height:283" coordorigin="7960,-2017" coordsize="0,283" path="m7960,-2017l7960,-1734,7960,-2017e" filled="t" fillcolor="#DCDDDE" stroked="f">
                <v:path arrowok="t"/>
                <v:fill/>
              </v:shape>
            </v:group>
            <v:group style="position:absolute;left:7960;top:-2300;width:2;height:283" coordorigin="7960,-2300" coordsize="2,283">
              <v:shape style="position:absolute;left:7960;top:-2300;width:2;height:283" coordorigin="7960,-2300" coordsize="0,283" path="m7960,-2300l7960,-2017,7960,-2300e" filled="t" fillcolor="#EBEBEC" stroked="f">
                <v:path arrowok="t"/>
                <v:fill/>
              </v:shape>
            </v:group>
            <v:group style="position:absolute;left:7960;top:-1450;width:2;height:283" coordorigin="7960,-1450" coordsize="2,283">
              <v:shape style="position:absolute;left:7960;top:-1450;width:2;height:283" coordorigin="7960,-1450" coordsize="0,283" path="m7960,-1450l7960,-1167,7960,-1450e" filled="t" fillcolor="#DCDDDE" stroked="f">
                <v:path arrowok="t"/>
                <v:fill/>
              </v:shape>
            </v:group>
            <v:group style="position:absolute;left:7960;top:-1734;width:2;height:283" coordorigin="7960,-1734" coordsize="2,283">
              <v:shape style="position:absolute;left:7960;top:-1734;width:2;height:283" coordorigin="7960,-1734" coordsize="0,283" path="m7960,-1734l7960,-1450,7960,-1734e" filled="t" fillcolor="#EBEBEC" stroked="f">
                <v:path arrowok="t"/>
                <v:fill/>
              </v:shape>
            </v:group>
            <v:group style="position:absolute;left:7960;top:-1167;width:2;height:283" coordorigin="7960,-1167" coordsize="2,283">
              <v:shape style="position:absolute;left:7960;top:-1167;width:2;height:283" coordorigin="7960,-1167" coordsize="0,283" path="m7960,-1167l7960,-883,7960,-1167e" filled="t" fillcolor="#EBEBEC" stroked="f">
                <v:path arrowok="t"/>
                <v:fill/>
              </v:shape>
            </v:group>
            <v:group style="position:absolute;left:7960;top:-600;width:2;height:283" coordorigin="7960,-600" coordsize="2,283">
              <v:shape style="position:absolute;left:7960;top:-600;width:2;height:283" coordorigin="7960,-600" coordsize="0,283" path="m7960,-600l7960,-316,7960,-600e" filled="t" fillcolor="#EBEBEC" stroked="f">
                <v:path arrowok="t"/>
                <v:fill/>
              </v:shape>
            </v:group>
            <v:group style="position:absolute;left:7960;top:-883;width:2;height:283" coordorigin="7960,-883" coordsize="2,283">
              <v:shape style="position:absolute;left:7960;top:-883;width:2;height:283" coordorigin="7960,-883" coordsize="0,283" path="m7960,-883l7960,-600,7960,-883e" filled="t" fillcolor="#DCDDDE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CHARA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TERI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TICKÁ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ÚNOSNO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9998" w:type="dxa"/>
      </w:tblPr>
      <w:tblGrid/>
      <w:tr>
        <w:trPr>
          <w:trHeight w:val="283" w:hRule="exact"/>
        </w:trPr>
        <w:tc>
          <w:tcPr>
            <w:tcW w:w="52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63" w:after="0" w:line="240" w:lineRule="auto"/>
              <w:ind w:left="1800" w:right="2153"/>
              <w:jc w:val="center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2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odkladní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materiál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63" w:after="0" w:line="240" w:lineRule="auto"/>
              <w:ind w:left="878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Cha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2"/>
                <w:w w:val="100"/>
                <w:b/>
                <w:bCs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akteristická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únosnost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Nrk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(kN)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5259" w:type="dxa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12/15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111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16/20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50/60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111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Plná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pálená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9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75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ápencopísková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tikálně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děrovaná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hliněným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střepem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tikálně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děrovaná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hliněným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střepem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ÖNORM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6124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Dutá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6"/>
              </w:rPr>
              <w:t>tvárnice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lehčeného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1520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25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91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1"/>
              </w:rPr>
              <w:t>várnice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lehčeného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86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8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31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1520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515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28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PŘÍS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UŠEN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TVÍ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1.401030pt;height:31.185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280" w:bottom="280" w:left="960" w:right="120"/>
          <w:headerReference w:type="default" r:id="rId85"/>
          <w:pgSz w:w="11920" w:h="16840"/>
        </w:sectPr>
      </w:pPr>
      <w:rPr/>
    </w:p>
    <w:p>
      <w:pPr>
        <w:spacing w:before="41" w:after="0" w:line="250" w:lineRule="auto"/>
        <w:ind w:left="2734" w:right="10" w:firstLine="-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921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35.296082pt;margin-top:-53.027843pt;width:71.400949pt;height:31.185pt;mso-position-horizontal-relative:page;mso-position-vertical-relative:paragraph;z-index:-3918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200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248" w:right="3619" w:firstLine="-20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20"/>
          <w:cols w:num="2" w:equalWidth="0">
            <w:col w:w="3913" w:space="1833"/>
            <w:col w:w="5094"/>
          </w:cols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12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9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X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50" w:lineRule="auto"/>
        <w:ind w:left="1014" w:right="499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32.437012pt;margin-top:14.802289pt;width:177.348pt;height:397.043822pt;mso-position-horizontal-relative:page;mso-position-vertical-relative:paragraph;z-index:-3916" type="#_x0000_t75">
            <v:imagedata r:id="rId89" o:title=""/>
          </v:shape>
        </w:pict>
      </w:r>
      <w:r>
        <w:rPr/>
        <w:pict>
          <v:group style="position:absolute;margin-left:56.393002pt;margin-top:-27.573889pt;width:482.439798pt;height:23.277pt;mso-position-horizontal-relative:page;mso-position-vertical-relative:paragraph;z-index:-3915" coordorigin="1128,-551" coordsize="9649,466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Zatloukací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polyamidovým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kotvení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pěnového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polystyrenu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(EPS)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vnějších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(ETICS).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62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Jednoduché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ychlé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skrz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izolaci.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39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Deformační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zóna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bezchybnou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izolantu.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4" w:right="615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8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ělo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vyrobeno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polypropylenu.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75" w:right="5608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vyroben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polyamidu,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zabránilo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vzniku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tepelného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mostu.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5" w:after="0" w:line="240" w:lineRule="auto"/>
        <w:ind w:left="1014" w:right="595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0,000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W/K.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1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Předmontovaná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hmoždinka,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13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Vysoká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kg)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cihle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kg).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23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Malá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úspora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času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koncového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uživatele.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719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92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Rozpěrný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zatluče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kladivem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rány).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5" w:lineRule="exact"/>
        <w:ind w:left="1014" w:right="764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  <w:position w:val="-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35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8.041679pt;height:79.5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40" w:lineRule="auto"/>
        <w:ind w:left="1014" w:right="-20"/>
        <w:jc w:val="left"/>
        <w:tabs>
          <w:tab w:pos="1058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shape style="position:absolute;margin-left:426.480011pt;margin-top:-102.972076pt;width:111.568998pt;height:78.705pt;mso-position-horizontal-relative:page;mso-position-vertical-relative:paragraph;z-index:-3914" type="#_x0000_t75">
            <v:imagedata r:id="rId91" o:title=""/>
          </v:shape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Ů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DLE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G: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692501pt;margin-top:10.525275pt;width:65.914pt;height:50.534pt;mso-position-horizontal-relative:page;mso-position-vertical-relative:paragraph;z-index:-3913" coordorigin="1134,211" coordsize="1318,1011">
            <v:shape style="position:absolute;left:1241;top:276;width:1105;height:880" type="#_x0000_t75">
              <v:imagedata r:id="rId92" o:title=""/>
            </v:shape>
            <v:group style="position:absolute;left:1142;top:218;width:1303;height:995" coordorigin="1142,218" coordsize="1303,995">
              <v:shape style="position:absolute;left:1142;top:218;width:1303;height:995" coordorigin="1142,218" coordsize="1303,995" path="m1142,1213l2444,1213,2444,218,1142,218,1142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759506pt;margin-top:10.525275pt;width:65.914pt;height:50.534pt;mso-position-horizontal-relative:page;mso-position-vertical-relative:paragraph;z-index:-3912" coordorigin="2575,211" coordsize="1318,1011">
            <v:shape style="position:absolute;left:2763;top:376;width:931;height:772" type="#_x0000_t75">
              <v:imagedata r:id="rId93" o:title=""/>
            </v:shape>
            <v:shape style="position:absolute;left:3311;top:284;width:395;height:571" type="#_x0000_t75">
              <v:imagedata r:id="rId94" o:title=""/>
            </v:shape>
            <v:group style="position:absolute;left:2583;top:218;width:1303;height:995" coordorigin="2583,218" coordsize="1303,995">
              <v:shape style="position:absolute;left:2583;top:218;width:1303;height:995" coordorigin="2583,218" coordsize="1303,995" path="m2583,1213l3886,1213,3886,218,2583,218,2583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507507pt;margin-top:10.525275pt;width:65.914pt;height:50.534pt;mso-position-horizontal-relative:page;mso-position-vertical-relative:paragraph;z-index:-3911" coordorigin="3990,211" coordsize="1318,1011">
            <v:shape style="position:absolute;left:4209;top:258;width:880;height:916" type="#_x0000_t75">
              <v:imagedata r:id="rId95" o:title=""/>
            </v:shape>
            <v:group style="position:absolute;left:3998;top:218;width:1303;height:995" coordorigin="3998,218" coordsize="1303,995">
              <v:shape style="position:absolute;left:3998;top:218;width:1303;height:995" coordorigin="3998,218" coordsize="1303,995" path="m3998,1213l5301,1213,5301,218,3998,218,3998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0.606506pt;margin-top:10.525275pt;width:65.914pt;height:50.534pt;mso-position-horizontal-relative:page;mso-position-vertical-relative:paragraph;z-index:-3910" coordorigin="5412,211" coordsize="1318,1011">
            <v:shape style="position:absolute;left:5714;top:913;width:532;height:252" type="#_x0000_t75">
              <v:imagedata r:id="rId96" o:title=""/>
            </v:shape>
            <v:shape style="position:absolute;left:5510;top:267;width:1121;height:683" type="#_x0000_t75">
              <v:imagedata r:id="rId97" o:title=""/>
            </v:shape>
            <v:shape style="position:absolute;left:6219;top:318;width:413;height:617" type="#_x0000_t75">
              <v:imagedata r:id="rId98" o:title=""/>
            </v:shape>
            <v:group style="position:absolute;left:5420;top:218;width:1303;height:995" coordorigin="5420,218" coordsize="1303,995">
              <v:shape style="position:absolute;left:5420;top:218;width:1303;height:995" coordorigin="5420,218" coordsize="1303,995" path="m5420,1213l6723,1213,6723,218,5420,218,5420,1213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380005pt;margin-top:43.549774pt;width:51.6696pt;height:19.606pt;mso-position-horizontal-relative:page;mso-position-vertical-relative:paragraph;z-index:-3909" coordorigin="9468,871" coordsize="1033,392">
            <v:group style="position:absolute;left:9474;top:877;width:514;height:380" coordorigin="9474,877" coordsize="514,380">
              <v:shape style="position:absolute;left:9474;top:877;width:514;height:380" coordorigin="9474,877" coordsize="514,380" path="m9474,1257l9987,1257,9987,877,9474,877,9474,1257e" filled="t" fillcolor="#005E9E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191,935l10129,956,10086,1004,10070,1071,10073,1093,10102,1151,10155,1188,10200,1196,10200,1171,10181,1169,10161,1163,10113,1122,10095,1054,10100,1032,10137,980,10200,959,10191,935e" filled="t" fillcolor="#231F20" stroked="f">
                <v:path arrowok="t"/>
                <v:fill/>
              </v:shape>
            </v:group>
            <v:group style="position:absolute;left:10070;top:935;width:130;height:261" coordorigin="10070,935" coordsize="130,261">
              <v:shape style="position:absolute;left:10070;top:935;width:130;height:261" coordorigin="10070,935" coordsize="130,261" path="m10200,1171l10200,1196,10177,1194,10117,1166,10079,1114,10070,1071,10072,1047,10098,985,10148,946,10191,935,10200,959,10177,962,10156,969,10109,1012,10095,1054,10097,1080,10126,1139,10181,1169,10200,1171xe" filled="f" stroked="t" strokeweight=".642pt" strokecolor="#231F20">
                <v:path arrowok="t"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372,934l10301,956,10258,1004,10242,1071,10245,1093,10274,1152,10328,1188,10372,1196,10353,1169,10331,1163,10312,1152,10296,1138,10283,1122,10273,1102,10268,1081,10373,1081,10373,1056,10267,1056,10267,1053,10294,994,10350,962,10372,959,10372,934e" filled="t" fillcolor="#231F20" stroked="f">
                <v:path arrowok="t"/>
                <v:fill/>
              </v:shape>
            </v:group>
            <v:group style="position:absolute;left:10242;top:934;width:131;height:262" coordorigin="10242,934" coordsize="131,262">
              <v:shape style="position:absolute;left:10242;top:934;width:131;height:262" coordorigin="10242,934" coordsize="131,262" path="m10267,1056l10373,1056,10373,1081,10268,1081,10273,1102,10312,1152,10353,1169,10372,1196,10308,1179,10261,1134,10242,1071,10244,1047,10270,985,10320,946,10372,934,10372,959,10350,962,10329,969,10281,1011,10267,1053,10267,1056xe" filled="f" stroked="t" strokeweight=".642pt" strokecolor="#231F20">
                <v:path arrowok="t"/>
              </v:shape>
            </v:group>
            <v:group style="position:absolute;left:9474;top:877;width:1026;height:380" coordorigin="9474,877" coordsize="1026,380">
              <v:shape style="position:absolute;left:9474;top:877;width:1026;height:380" coordorigin="9474,877" coordsize="1026,380" path="m9474,1257l10500,1257,10500,877,9474,877,9474,1257xe" filled="f" stroked="t" strokeweight=".098pt" strokecolor="#231F20">
                <v:path arrowok="t"/>
              </v:shape>
            </v:group>
            <v:group style="position:absolute;left:9987;top:877;width:2;height:380" coordorigin="9987,877" coordsize="2,380">
              <v:shape style="position:absolute;left:9987;top:877;width:2;height:380" coordorigin="9987,877" coordsize="0,380" path="m9987,877l9987,1257e" filled="f" stroked="t" strokeweight=".098pt" strokecolor="#231F20">
                <v:path arrowok="t"/>
              </v:shape>
            </v:group>
            <v:group style="position:absolute;left:9599;top:1062;width:241;height:2" coordorigin="9599,1062" coordsize="241,2">
              <v:shape style="position:absolute;left:9599;top:1062;width:241;height:2" coordorigin="9599,1062" coordsize="241,0" path="m9599,1062l9839,1062e" filled="f" stroked="t" strokeweight="1.292pt" strokecolor="#005E9E">
                <v:path arrowok="t"/>
              </v:shape>
            </v:group>
            <v:group style="position:absolute;left:9546;top:1045;width:50;height:46" coordorigin="9546,1045" coordsize="50,46">
              <v:shape style="position:absolute;left:9546;top:1045;width:50;height:46" coordorigin="9546,1045" coordsize="50,46" path="m9596,1063l9546,1063,9562,1074,9556,1092,9571,1081,9583,1081,9581,1074,9596,1063e" filled="t" fillcolor="#FFF200" stroked="f">
                <v:path arrowok="t"/>
                <v:fill/>
              </v:shape>
              <v:shape style="position:absolute;left:9546;top:1045;width:50;height:46" coordorigin="9546,1045" coordsize="50,46" path="m9583,1081l9571,1081,9586,1092,9583,1081e" filled="t" fillcolor="#FFF200" stroked="f">
                <v:path arrowok="t"/>
                <v:fill/>
              </v:shape>
              <v:shape style="position:absolute;left:9546;top:1045;width:50;height:46" coordorigin="9546,1045" coordsize="50,46" path="m9571,1045l9565,1063,9577,1063,9571,1045e" filled="t" fillcolor="#FFF200" stroked="f">
                <v:path arrowok="t"/>
                <v:fill/>
              </v:shape>
            </v:group>
            <v:group style="position:absolute;left:9567;top:1118;width:50;height:47" coordorigin="9567,1118" coordsize="50,47">
              <v:shape style="position:absolute;left:9567;top:1118;width:50;height:47" coordorigin="9567,1118" coordsize="50,47" path="m9617,1136l9567,1136,9583,1147,9577,1165,9593,1154,9604,1154,9602,1147,9617,1136e" filled="t" fillcolor="#FFF200" stroked="f">
                <v:path arrowok="t"/>
                <v:fill/>
              </v:shape>
              <v:shape style="position:absolute;left:9567;top:1118;width:50;height:47" coordorigin="9567,1118" coordsize="50,47" path="m9604,1154l9593,1154,9608,1164,9604,1154e" filled="t" fillcolor="#FFF200" stroked="f">
                <v:path arrowok="t"/>
                <v:fill/>
              </v:shape>
              <v:shape style="position:absolute;left:9567;top:1118;width:50;height:47" coordorigin="9567,1118" coordsize="50,47" path="m9592,1118l9586,1136,9598,1136,9592,1118e" filled="t" fillcolor="#FFF200" stroked="f">
                <v:path arrowok="t"/>
                <v:fill/>
              </v:shape>
            </v:group>
            <v:group style="position:absolute;left:9623;top:1171;width:39;height:46" coordorigin="9623,1171" coordsize="39,46">
              <v:shape style="position:absolute;left:9623;top:1171;width:39;height:46" coordorigin="9623,1171" coordsize="39,46" path="m9659,1206l9647,1206,9662,1217,9659,1206e" filled="t" fillcolor="#FFF200" stroked="f">
                <v:path arrowok="t"/>
                <v:fill/>
              </v:shape>
              <v:shape style="position:absolute;left:9623;top:1171;width:39;height:46" coordorigin="9623,1171" coordsize="39,46" path="m9648,1171l9642,1188,9623,1188,9638,1199,9631,1217,9647,1206,9659,1206,9657,1200,9672,1189,9654,1189,9648,1171e" filled="t" fillcolor="#FFF200" stroked="f">
                <v:path arrowok="t"/>
                <v:fill/>
              </v:shape>
            </v:group>
            <v:group style="position:absolute;left:9697;top:1189;width:50;height:46" coordorigin="9697,1189" coordsize="50,46">
              <v:shape style="position:absolute;left:9697;top:1189;width:50;height:46" coordorigin="9697,1189" coordsize="50,46" path="m9746,1207l9727,1208,9697,1208,9712,1218,9706,1236,9722,1225,9733,1225,9731,1218,9746,1207e" filled="t" fillcolor="#FFF200" stroked="f">
                <v:path arrowok="t"/>
                <v:fill/>
              </v:shape>
              <v:shape style="position:absolute;left:9697;top:1189;width:50;height:46" coordorigin="9697,1189" coordsize="50,46" path="m9733,1225l9722,1225,9737,1236,9733,1225e" filled="t" fillcolor="#FFF200" stroked="f">
                <v:path arrowok="t"/>
                <v:fill/>
              </v:shape>
              <v:shape style="position:absolute;left:9697;top:1189;width:50;height:46" coordorigin="9697,1189" coordsize="50,46" path="m9721,1189l9716,1208,9727,1208,9721,1189e" filled="t" fillcolor="#FFF200" stroked="f">
                <v:path arrowok="t"/>
                <v:fill/>
              </v:shape>
            </v:group>
            <v:group style="position:absolute;left:9771;top:1169;width:49;height:46" coordorigin="9771,1169" coordsize="49,46">
              <v:shape style="position:absolute;left:9771;top:1169;width:49;height:46" coordorigin="9771,1169" coordsize="49,46" path="m9820,1186l9771,1186,9786,1197,9780,1215,9795,1204,9807,1204,9805,1197,9820,1186e" filled="t" fillcolor="#FFF200" stroked="f">
                <v:path arrowok="t"/>
                <v:fill/>
              </v:shape>
              <v:shape style="position:absolute;left:9771;top:1169;width:49;height:46" coordorigin="9771,1169" coordsize="49,46" path="m9807,1204l9795,1204,9811,1215,9807,1204e" filled="t" fillcolor="#FFF200" stroked="f">
                <v:path arrowok="t"/>
                <v:fill/>
              </v:shape>
              <v:shape style="position:absolute;left:9771;top:1169;width:49;height:46" coordorigin="9771,1169" coordsize="49,46" path="m9796,1169l9790,1186,9802,1186,9796,1169e" filled="t" fillcolor="#FFF200" stroked="f">
                <v:path arrowok="t"/>
                <v:fill/>
              </v:shape>
            </v:group>
            <v:group style="position:absolute;left:9824;top:1114;width:50;height:46" coordorigin="9824,1114" coordsize="50,46">
              <v:shape style="position:absolute;left:9824;top:1114;width:50;height:46" coordorigin="9824,1114" coordsize="50,46" path="m9824,1131l9839,1143,9834,1160,9849,1150,9861,1150,9858,1143,9874,1132,9843,1132,9824,1131e" filled="t" fillcolor="#FFF200" stroked="f">
                <v:path arrowok="t"/>
                <v:fill/>
              </v:shape>
              <v:shape style="position:absolute;left:9824;top:1114;width:50;height:46" coordorigin="9824,1114" coordsize="50,46" path="m9861,1150l9849,1150,9864,1160,9861,1150e" filled="t" fillcolor="#FFF200" stroked="f">
                <v:path arrowok="t"/>
                <v:fill/>
              </v:shape>
              <v:shape style="position:absolute;left:9824;top:1114;width:50;height:46" coordorigin="9824,1114" coordsize="50,46" path="m9849,1114l9843,1132,9855,1132,9849,1114e" filled="t" fillcolor="#FFF200" stroked="f">
                <v:path arrowok="t"/>
                <v:fill/>
              </v:shape>
            </v:group>
            <v:group style="position:absolute;left:9843;top:1041;width:50;height:46" coordorigin="9843,1041" coordsize="50,46">
              <v:shape style="position:absolute;left:9843;top:1041;width:50;height:46" coordorigin="9843,1041" coordsize="50,46" path="m9867,1041l9862,1059,9843,1059,9858,1070,9852,1088,9867,1077,9879,1077,9877,1070,9892,1059,9873,1059,9867,1041e" filled="t" fillcolor="#FFF200" stroked="f">
                <v:path arrowok="t"/>
                <v:fill/>
              </v:shape>
              <v:shape style="position:absolute;left:9843;top:1041;width:50;height:46" coordorigin="9843,1041" coordsize="50,46" path="m9879,1077l9867,1077,9882,1088,9879,1077e" filled="t" fillcolor="#FFF200" stroked="f">
                <v:path arrowok="t"/>
                <v:fill/>
              </v:shape>
            </v:group>
            <v:group style="position:absolute;left:9822;top:968;width:40;height:46" coordorigin="9822,968" coordsize="40,46">
              <v:shape style="position:absolute;left:9822;top:968;width:40;height:46" coordorigin="9822,968" coordsize="40,46" path="m9858,1003l9846,1003,9862,1014,9858,1003e" filled="t" fillcolor="#FFF200" stroked="f">
                <v:path arrowok="t"/>
                <v:fill/>
              </v:shape>
              <v:shape style="position:absolute;left:9822;top:968;width:40;height:46" coordorigin="9822,968" coordsize="40,46" path="m9822,985l9837,996,9831,1014,9846,1003,9858,1003,9856,996,9871,986,9852,985,9841,985,9822,985e" filled="t" fillcolor="#FFF200" stroked="f">
                <v:path arrowok="t"/>
                <v:fill/>
              </v:shape>
              <v:shape style="position:absolute;left:9822;top:968;width:40;height:46" coordorigin="9822,968" coordsize="40,46" path="m9847,968l9841,985,9852,985,9847,968e" filled="t" fillcolor="#FFF200" stroked="f">
                <v:path arrowok="t"/>
                <v:fill/>
              </v:shape>
            </v:group>
            <v:group style="position:absolute;left:9766;top:915;width:50;height:46" coordorigin="9766,915" coordsize="50,46">
              <v:shape style="position:absolute;left:9766;top:915;width:50;height:46" coordorigin="9766,915" coordsize="50,46" path="m9791,915l9785,932,9766,932,9781,943,9776,961,9791,950,9803,950,9800,943,9816,933,9797,932,9791,915e" filled="t" fillcolor="#FFF200" stroked="f">
                <v:path arrowok="t"/>
                <v:fill/>
              </v:shape>
              <v:shape style="position:absolute;left:9766;top:915;width:50;height:46" coordorigin="9766,915" coordsize="50,46" path="m9803,950l9791,950,9806,961,9803,950e" filled="t" fillcolor="#FFF200" stroked="f">
                <v:path arrowok="t"/>
                <v:fill/>
              </v:shape>
            </v:group>
            <v:group style="position:absolute;left:9692;top:896;width:50;height:46" coordorigin="9692,896" coordsize="50,46">
              <v:shape style="position:absolute;left:9692;top:896;width:50;height:46" coordorigin="9692,896" coordsize="50,46" path="m9692,914l9707,925,9701,943,9717,932,9728,932,9726,925,9742,914,9711,914,9692,914e" filled="t" fillcolor="#FFF200" stroked="f">
                <v:path arrowok="t"/>
                <v:fill/>
              </v:shape>
              <v:shape style="position:absolute;left:9692;top:896;width:50;height:46" coordorigin="9692,896" coordsize="50,46" path="m9728,932l9717,932,9732,943,9728,932e" filled="t" fillcolor="#FFF200" stroked="f">
                <v:path arrowok="t"/>
                <v:fill/>
              </v:shape>
              <v:shape style="position:absolute;left:9692;top:896;width:50;height:46" coordorigin="9692,896" coordsize="50,46" path="m9717,896l9711,914,9723,914,9717,896e" filled="t" fillcolor="#FFF200" stroked="f">
                <v:path arrowok="t"/>
                <v:fill/>
              </v:shape>
            </v:group>
            <v:group style="position:absolute;left:9618;top:918;width:40;height:46" coordorigin="9618,918" coordsize="40,46">
              <v:shape style="position:absolute;left:9618;top:918;width:40;height:46" coordorigin="9618,918" coordsize="40,46" path="m9655,953l9643,953,9658,964,9655,953e" filled="t" fillcolor="#FFF200" stroked="f">
                <v:path arrowok="t"/>
                <v:fill/>
              </v:shape>
              <v:shape style="position:absolute;left:9618;top:918;width:40;height:46" coordorigin="9618,918" coordsize="40,46" path="m9668,935l9618,935,9633,946,9628,963,9643,953,9655,953,9652,946,9668,935e" filled="t" fillcolor="#FFF200" stroked="f">
                <v:path arrowok="t"/>
                <v:fill/>
              </v:shape>
              <v:shape style="position:absolute;left:9618;top:918;width:40;height:46" coordorigin="9618,918" coordsize="40,46" path="m9643,918l9637,935,9649,935,9643,918e" filled="t" fillcolor="#FFF200" stroked="f">
                <v:path arrowok="t"/>
                <v:fill/>
              </v:shape>
            </v:group>
            <v:group style="position:absolute;left:9565;top:972;width:49;height:47" coordorigin="9565,972" coordsize="49,47">
              <v:shape style="position:absolute;left:9565;top:972;width:49;height:47" coordorigin="9565,972" coordsize="49,47" path="m9614,990l9565,990,9580,1001,9574,1019,9590,1007,9601,1007,9599,1001,9614,990e" filled="t" fillcolor="#FFF200" stroked="f">
                <v:path arrowok="t"/>
                <v:fill/>
              </v:shape>
              <v:shape style="position:absolute;left:9565;top:972;width:49;height:47" coordorigin="9565,972" coordsize="49,47" path="m9601,1007l9590,1007,9605,1018,9601,1007e" filled="t" fillcolor="#FFF200" stroked="f">
                <v:path arrowok="t"/>
                <v:fill/>
              </v:shape>
              <v:shape style="position:absolute;left:9565;top:972;width:49;height:47" coordorigin="9565,972" coordsize="49,47" path="m9589,972l9584,990,9595,990,9589,972e" filled="t" fillcolor="#FFF2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36.848649pt;height:36.75pt;mso-position-horizontal-relative:char;mso-position-vertical-relative:line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3" w:lineRule="exact"/>
        <w:ind w:right="105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FFFF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-7"/>
          <w:w w:val="101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9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280" w:bottom="280" w:left="120" w:right="1020"/>
          <w:headerReference w:type="default" r:id="rId88"/>
          <w:pgSz w:w="11920" w:h="16840"/>
        </w:sectPr>
      </w:pPr>
      <w:rPr/>
    </w:p>
    <w:p>
      <w:pPr>
        <w:spacing w:before="33" w:after="0" w:line="240" w:lineRule="auto"/>
        <w:ind w:left="1014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17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4.600006pt;margin-top:-18.17837pt;width:51.616pt;height:19.935pt;mso-position-horizontal-relative:page;mso-position-vertical-relative:paragraph;z-index:-3908" coordorigin="9492,-364" coordsize="1032,399">
            <v:group style="position:absolute;left:9498;top:-358;width:1020;height:387" coordorigin="9498,-358" coordsize="1020,387">
              <v:shape style="position:absolute;left:9498;top:-358;width:1020;height:387" coordorigin="9498,-358" coordsize="1020,387" path="m9498,-358l10518,-358,10518,29,9498,29,9498,-358e" filled="t" fillcolor="#3160AD" stroked="f">
                <v:path arrowok="t"/>
                <v:fill/>
              </v:shape>
            </v:group>
            <v:group style="position:absolute;left:10201;top:-312;width:258;height:286" coordorigin="10201,-312" coordsize="258,286">
              <v:shape style="position:absolute;left:10201;top:-312;width:258;height:286" coordorigin="10201,-312" coordsize="258,286" path="m10330,-312l10201,-26,10237,-26,10268,-95,10428,-95,10330,-312e" filled="t" fillcolor="#FFFFFF" stroked="f">
                <v:path arrowok="t"/>
                <v:fill/>
              </v:shape>
              <v:shape style="position:absolute;left:10201;top:-312;width:258;height:286" coordorigin="10201,-312" coordsize="258,286" path="m10428,-95l10392,-95,10423,-26,10459,-26,10428,-95e" filled="t" fillcolor="#FFFFFF" stroked="f">
                <v:path arrowok="t"/>
                <v:fill/>
              </v:shape>
            </v:group>
            <v:group style="position:absolute;left:10282;top:-237;width:96;height:110" coordorigin="10282,-237" coordsize="96,110">
              <v:shape style="position:absolute;left:10282;top:-237;width:96;height:110" coordorigin="10282,-237" coordsize="96,110" path="m10330,-237l10282,-127,10378,-127,10330,-237e" filled="t" fillcolor="#3160AD" stroked="f">
                <v:path arrowok="t"/>
                <v:fill/>
              </v:shape>
            </v:group>
            <v:group style="position:absolute;left:10036;top:-301;width:98;height:274" coordorigin="10036,-301" coordsize="98,274">
              <v:shape style="position:absolute;left:10036;top:-301;width:98;height:274" coordorigin="10036,-301" coordsize="98,274" path="m10134,-269l10100,-269,10100,-26,10134,-26,10134,-269e" filled="t" fillcolor="#FFFFFF" stroked="f">
                <v:path arrowok="t"/>
                <v:fill/>
              </v:shape>
              <v:shape style="position:absolute;left:10036;top:-301;width:98;height:274" coordorigin="10036,-301" coordsize="98,274" path="m10198,-301l10036,-301,10036,-269,10198,-269,10198,-301e" filled="t" fillcolor="#FFFFFF" stroked="f">
                <v:path arrowok="t"/>
                <v:fill/>
              </v:shape>
            </v:group>
            <v:group style="position:absolute;left:9563;top:-301;width:145;height:274" coordorigin="9563,-301" coordsize="145,274">
              <v:shape style="position:absolute;left:9563;top:-301;width:145;height:274" coordorigin="9563,-301" coordsize="145,274" path="m9708,-301l9563,-301,9563,-26,9708,-26,9708,-58,9596,-58,9596,-161,9704,-161,9704,-193,9596,-193,9596,-269,9708,-269,9708,-301e" filled="t" fillcolor="#FFFFFF" stroked="f">
                <v:path arrowok="t"/>
                <v:fill/>
              </v:shape>
            </v:group>
            <v:group style="position:absolute;left:9995;top:-181;width:37;height:37" coordorigin="9995,-181" coordsize="37,37">
              <v:shape style="position:absolute;left:9995;top:-181;width:37;height:37" coordorigin="9995,-181" coordsize="37,37" path="m10032,-168l9995,-168,10006,-159,10001,-144,10013,-154,10022,-154,10020,-159,10032,-168e" filled="t" fillcolor="#FFFFFF" stroked="f">
                <v:path arrowok="t"/>
                <v:fill/>
              </v:shape>
              <v:shape style="position:absolute;left:9995;top:-181;width:37;height:37" coordorigin="9995,-181" coordsize="37,37" path="m10022,-154l10013,-154,10025,-145,10022,-154e" filled="t" fillcolor="#FFFFFF" stroked="f">
                <v:path arrowok="t"/>
                <v:fill/>
              </v:shape>
              <v:shape style="position:absolute;left:9995;top:-181;width:37;height:37" coordorigin="9995,-181" coordsize="37,37" path="m10013,-181l10009,-168,10017,-168,10013,-181e" filled="t" fillcolor="#FFFFFF" stroked="f">
                <v:path arrowok="t"/>
                <v:fill/>
              </v:shape>
            </v:group>
            <v:group style="position:absolute;left:9998;top:-179;width:31;height:31" coordorigin="9998,-179" coordsize="31,31">
              <v:shape style="position:absolute;left:9998;top:-179;width:31;height:31" coordorigin="9998,-179" coordsize="31,31" path="m10003,-149l10007,-161,9998,-169,10010,-169,10013,-179,10017,-169,10029,-169,10019,-161,10023,-149,10013,-156,10003,-149xe" filled="f" stroked="t" strokeweight=".627pt" strokecolor="#FFFFFF">
                <v:path arrowok="t"/>
              </v:shape>
            </v:group>
            <v:group style="position:absolute;left:9756;top:-181;width:37;height:37" coordorigin="9756,-181" coordsize="37,37">
              <v:shape style="position:absolute;left:9756;top:-181;width:37;height:37" coordorigin="9756,-181" coordsize="37,37" path="m9794,-168l9756,-168,9768,-159,9763,-144,9775,-154,9784,-154,9782,-159,9794,-168e" filled="t" fillcolor="#FFFFFF" stroked="f">
                <v:path arrowok="t"/>
                <v:fill/>
              </v:shape>
              <v:shape style="position:absolute;left:9756;top:-181;width:37;height:37" coordorigin="9756,-181" coordsize="37,37" path="m9784,-154l9775,-154,9787,-145,9784,-154e" filled="t" fillcolor="#FFFFFF" stroked="f">
                <v:path arrowok="t"/>
                <v:fill/>
              </v:shape>
              <v:shape style="position:absolute;left:9756;top:-181;width:37;height:37" coordorigin="9756,-181" coordsize="37,37" path="m9775,-181l9771,-168,9779,-168,9775,-181e" filled="t" fillcolor="#FFFFFF" stroked="f">
                <v:path arrowok="t"/>
                <v:fill/>
              </v:shape>
            </v:group>
            <v:group style="position:absolute;left:9771;top:-236;width:38;height:37" coordorigin="9771,-236" coordsize="38,37">
              <v:shape style="position:absolute;left:9771;top:-236;width:38;height:37" coordorigin="9771,-236" coordsize="38,37" path="m9809,-223l9771,-223,9782,-214,9778,-200,9790,-209,9798,-209,9797,-214,9809,-223e" filled="t" fillcolor="#FFFFFF" stroked="f">
                <v:path arrowok="t"/>
                <v:fill/>
              </v:shape>
              <v:shape style="position:absolute;left:9771;top:-236;width:38;height:37" coordorigin="9771,-236" coordsize="38,37" path="m9798,-209l9790,-209,9801,-200,9798,-209e" filled="t" fillcolor="#FFFFFF" stroked="f">
                <v:path arrowok="t"/>
                <v:fill/>
              </v:shape>
              <v:shape style="position:absolute;left:9771;top:-236;width:38;height:37" coordorigin="9771,-236" coordsize="38,37" path="m9790,-236l9785,-223,9794,-223,9790,-236e" filled="t" fillcolor="#FFFFFF" stroked="f">
                <v:path arrowok="t"/>
                <v:fill/>
              </v:shape>
            </v:group>
            <v:group style="position:absolute;left:9876;top:-301;width:38;height:37" coordorigin="9876,-301" coordsize="38,37">
              <v:shape style="position:absolute;left:9876;top:-301;width:38;height:37" coordorigin="9876,-301" coordsize="38,37" path="m9913,-288l9876,-288,9887,-279,9882,-265,9894,-274,9903,-274,9902,-279,9913,-288e" filled="t" fillcolor="#FFFFFF" stroked="f">
                <v:path arrowok="t"/>
                <v:fill/>
              </v:shape>
              <v:shape style="position:absolute;left:9876;top:-301;width:38;height:37" coordorigin="9876,-301" coordsize="38,37" path="m9903,-274l9894,-274,9906,-265,9903,-274e" filled="t" fillcolor="#FFFFFF" stroked="f">
                <v:path arrowok="t"/>
                <v:fill/>
              </v:shape>
              <v:shape style="position:absolute;left:9876;top:-301;width:38;height:37" coordorigin="9876,-301" coordsize="38,37" path="m9894,-301l9890,-288,9898,-288,9894,-301e" filled="t" fillcolor="#FFFFFF" stroked="f">
                <v:path arrowok="t"/>
                <v:fill/>
              </v:shape>
            </v:group>
            <v:group style="position:absolute;left:9810;top:-283;width:37;height:37" coordorigin="9810,-283" coordsize="37,37">
              <v:shape style="position:absolute;left:9810;top:-283;width:37;height:37" coordorigin="9810,-283" coordsize="37,37" path="m9848,-270l9810,-270,9822,-261,9817,-247,9829,-256,9838,-256,9836,-261,9848,-270e" filled="t" fillcolor="#FFFFFF" stroked="f">
                <v:path arrowok="t"/>
                <v:fill/>
              </v:shape>
              <v:shape style="position:absolute;left:9810;top:-283;width:37;height:37" coordorigin="9810,-283" coordsize="37,37" path="m9838,-256l9829,-256,9840,-248,9838,-256e" filled="t" fillcolor="#FFFFFF" stroked="f">
                <v:path arrowok="t"/>
                <v:fill/>
              </v:shape>
              <v:shape style="position:absolute;left:9810;top:-283;width:37;height:37" coordorigin="9810,-283" coordsize="37,37" path="m9829,-283l9824,-270,9833,-270,9829,-283e" filled="t" fillcolor="#FFFFFF" stroked="f">
                <v:path arrowok="t"/>
                <v:fill/>
              </v:shape>
            </v:group>
            <v:group style="position:absolute;left:9941;top:-283;width:38;height:37" coordorigin="9941,-283" coordsize="38,37">
              <v:shape style="position:absolute;left:9941;top:-283;width:38;height:37" coordorigin="9941,-283" coordsize="38,37" path="m9979,-270l9941,-270,9953,-261,9948,-247,9960,-256,9969,-256,9967,-261,9979,-270e" filled="t" fillcolor="#FFFFFF" stroked="f">
                <v:path arrowok="t"/>
                <v:fill/>
              </v:shape>
              <v:shape style="position:absolute;left:9941;top:-283;width:38;height:37" coordorigin="9941,-283" coordsize="38,37" path="m9969,-256l9960,-256,9971,-248,9969,-256e" filled="t" fillcolor="#FFFFFF" stroked="f">
                <v:path arrowok="t"/>
                <v:fill/>
              </v:shape>
              <v:shape style="position:absolute;left:9941;top:-283;width:38;height:37" coordorigin="9941,-283" coordsize="38,37" path="m9960,-283l9955,-270,9964,-270,9960,-283e" filled="t" fillcolor="#FFFFFF" stroked="f">
                <v:path arrowok="t"/>
                <v:fill/>
              </v:shape>
            </v:group>
            <v:group style="position:absolute;left:9980;top:-236;width:38;height:37" coordorigin="9980,-236" coordsize="38,37">
              <v:shape style="position:absolute;left:9980;top:-236;width:38;height:37" coordorigin="9980,-236" coordsize="38,37" path="m10018,-223l9980,-223,9992,-214,9987,-200,9999,-209,10008,-209,10006,-214,10018,-223e" filled="t" fillcolor="#FFFFFF" stroked="f">
                <v:path arrowok="t"/>
                <v:fill/>
              </v:shape>
              <v:shape style="position:absolute;left:9980;top:-236;width:38;height:37" coordorigin="9980,-236" coordsize="38,37" path="m10008,-209l9999,-209,10011,-200,10008,-209e" filled="t" fillcolor="#FFFFFF" stroked="f">
                <v:path arrowok="t"/>
                <v:fill/>
              </v:shape>
              <v:shape style="position:absolute;left:9980;top:-236;width:38;height:37" coordorigin="9980,-236" coordsize="38,37" path="m9999,-236l9995,-223,10003,-223,9999,-236e" filled="t" fillcolor="#FFFFFF" stroked="f">
                <v:path arrowok="t"/>
                <v:fill/>
              </v:shape>
            </v:group>
            <v:group style="position:absolute;left:9984;top:-235;width:31;height:31" coordorigin="9984,-235" coordsize="31,31">
              <v:shape style="position:absolute;left:9984;top:-235;width:31;height:31" coordorigin="9984,-235" coordsize="31,31" path="m9989,-204l9993,-216,9984,-224,9995,-224,9999,-235,10003,-224,10015,-224,10005,-216,10009,-204,9999,-211,9989,-204xe" filled="f" stroked="t" strokeweight=".627pt" strokecolor="#FFFFFF">
                <v:path arrowok="t"/>
              </v:shape>
            </v:group>
            <v:group style="position:absolute;left:9771;top:-123;width:38;height:37" coordorigin="9771,-123" coordsize="38,37">
              <v:shape style="position:absolute;left:9771;top:-123;width:38;height:37" coordorigin="9771,-123" coordsize="38,37" path="m9809,-110l9771,-110,9782,-101,9778,-87,9790,-96,9798,-96,9797,-101,9809,-110e" filled="t" fillcolor="#FFFFFF" stroked="f">
                <v:path arrowok="t"/>
                <v:fill/>
              </v:shape>
              <v:shape style="position:absolute;left:9771;top:-123;width:38;height:37" coordorigin="9771,-123" coordsize="38,37" path="m9798,-96l9790,-96,9801,-87,9798,-96e" filled="t" fillcolor="#FFFFFF" stroked="f">
                <v:path arrowok="t"/>
                <v:fill/>
              </v:shape>
              <v:shape style="position:absolute;left:9771;top:-123;width:38;height:37" coordorigin="9771,-123" coordsize="38,37" path="m9790,-123l9785,-110,9794,-110,9790,-123e" filled="t" fillcolor="#FFFFFF" stroked="f">
                <v:path arrowok="t"/>
                <v:fill/>
              </v:shape>
            </v:group>
            <v:group style="position:absolute;left:9876;top:-63;width:38;height:37" coordorigin="9876,-63" coordsize="38,37">
              <v:shape style="position:absolute;left:9876;top:-63;width:38;height:37" coordorigin="9876,-63" coordsize="38,37" path="m9913,-50l9876,-50,9887,-41,9882,-27,9894,-36,9903,-36,9902,-41,9913,-50e" filled="t" fillcolor="#FFFFFF" stroked="f">
                <v:path arrowok="t"/>
                <v:fill/>
              </v:shape>
              <v:shape style="position:absolute;left:9876;top:-63;width:38;height:37" coordorigin="9876,-63" coordsize="38,37" path="m9903,-36l9894,-36,9906,-27,9903,-36e" filled="t" fillcolor="#FFFFFF" stroked="f">
                <v:path arrowok="t"/>
                <v:fill/>
              </v:shape>
              <v:shape style="position:absolute;left:9876;top:-63;width:38;height:37" coordorigin="9876,-63" coordsize="38,37" path="m9894,-63l9890,-50,9898,-50,9894,-63e" filled="t" fillcolor="#FFFFFF" stroked="f">
                <v:path arrowok="t"/>
                <v:fill/>
              </v:shape>
            </v:group>
            <v:group style="position:absolute;left:9810;top:-81;width:37;height:37" coordorigin="9810,-81" coordsize="37,37">
              <v:shape style="position:absolute;left:9810;top:-81;width:37;height:37" coordorigin="9810,-81" coordsize="37,37" path="m9848,-68l9810,-68,9822,-59,9817,-44,9829,-54,9838,-54,9836,-59,9848,-68e" filled="t" fillcolor="#FFFFFF" stroked="f">
                <v:path arrowok="t"/>
                <v:fill/>
              </v:shape>
              <v:shape style="position:absolute;left:9810;top:-81;width:37;height:37" coordorigin="9810,-81" coordsize="37,37" path="m9838,-54l9829,-54,9840,-45,9838,-54e" filled="t" fillcolor="#FFFFFF" stroked="f">
                <v:path arrowok="t"/>
                <v:fill/>
              </v:shape>
              <v:shape style="position:absolute;left:9810;top:-81;width:37;height:37" coordorigin="9810,-81" coordsize="37,37" path="m9829,-81l9824,-68,9833,-68,9829,-81e" filled="t" fillcolor="#FFFFFF" stroked="f">
                <v:path arrowok="t"/>
                <v:fill/>
              </v:shape>
            </v:group>
            <v:group style="position:absolute;left:9941;top:-81;width:38;height:37" coordorigin="9941,-81" coordsize="38,37">
              <v:shape style="position:absolute;left:9941;top:-81;width:38;height:37" coordorigin="9941,-81" coordsize="38,37" path="m9979,-68l9941,-68,9953,-59,9948,-44,9960,-54,9969,-54,9967,-59,9979,-68e" filled="t" fillcolor="#FFFFFF" stroked="f">
                <v:path arrowok="t"/>
                <v:fill/>
              </v:shape>
              <v:shape style="position:absolute;left:9941;top:-81;width:38;height:37" coordorigin="9941,-81" coordsize="38,37" path="m9969,-54l9960,-54,9971,-45,9969,-54e" filled="t" fillcolor="#FFFFFF" stroked="f">
                <v:path arrowok="t"/>
                <v:fill/>
              </v:shape>
              <v:shape style="position:absolute;left:9941;top:-81;width:38;height:37" coordorigin="9941,-81" coordsize="38,37" path="m9960,-81l9955,-68,9964,-68,9960,-81e" filled="t" fillcolor="#FFFFFF" stroked="f">
                <v:path arrowok="t"/>
                <v:fill/>
              </v:shape>
            </v:group>
            <v:group style="position:absolute;left:9980;top:-123;width:38;height:37" coordorigin="9980,-123" coordsize="38,37">
              <v:shape style="position:absolute;left:9980;top:-123;width:38;height:37" coordorigin="9980,-123" coordsize="38,37" path="m10018,-110l9980,-110,9992,-101,9987,-87,9999,-96,10008,-96,10006,-101,10018,-110e" filled="t" fillcolor="#FFFFFF" stroked="f">
                <v:path arrowok="t"/>
                <v:fill/>
              </v:shape>
              <v:shape style="position:absolute;left:9980;top:-123;width:38;height:37" coordorigin="9980,-123" coordsize="38,37" path="m10008,-96l9999,-96,10011,-87,10008,-96e" filled="t" fillcolor="#FFFFFF" stroked="f">
                <v:path arrowok="t"/>
                <v:fill/>
              </v:shape>
              <v:shape style="position:absolute;left:9980;top:-123;width:38;height:37" coordorigin="9980,-123" coordsize="38,37" path="m9999,-123l9995,-110,10003,-110,9999,-123e" filled="t" fillcolor="#FFFFFF" stroked="f">
                <v:path arrowok="t"/>
                <v:fill/>
              </v:shape>
            </v:group>
            <v:group style="position:absolute;left:9984;top:-122;width:31;height:31" coordorigin="9984,-122" coordsize="31,31">
              <v:shape style="position:absolute;left:9984;top:-122;width:31;height:31" coordorigin="9984,-122" coordsize="31,31" path="m9989,-91l9993,-103,9984,-111,9995,-111,9999,-122,10003,-111,10015,-111,10005,-103,10009,-91,9999,-98,9989,-91xe" filled="f" stroked="t" strokeweight=".627pt" strokecolor="#FFFFFF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89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D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-14"/>
          <w:w w:val="100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67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231F20"/>
          <w:spacing w:val="0"/>
          <w:w w:val="100"/>
          <w:b/>
          <w:bCs/>
        </w:rPr>
        <w:t>18/1085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5885" w:space="3311"/>
            <w:col w:w="1584"/>
          </w:cols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907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13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6" w:right="-20"/>
        <w:jc w:val="left"/>
        <w:tabs>
          <w:tab w:pos="982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8977" w:type="dxa"/>
      </w:tblPr>
      <w:tblGrid/>
      <w:tr>
        <w:trPr>
          <w:trHeight w:val="794" w:hRule="exact"/>
        </w:trPr>
        <w:tc>
          <w:tcPr>
            <w:tcW w:w="46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808285"/>
            </w:tcBorders>
            <w:shd w:val="clear" w:color="auto" w:fill="808285"/>
          </w:tcPr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54" w:lineRule="auto"/>
              <w:ind w:left="225" w:right="23" w:firstLine="21"/>
              <w:jc w:val="left"/>
              <w:tabs>
                <w:tab w:pos="1740" w:val="left"/>
                <w:tab w:pos="3220" w:val="left"/>
                <w:tab w:pos="3880" w:val="left"/>
                <w:tab w:pos="40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č.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0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ů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1"/>
                <w:w w:val="100"/>
                <w:b/>
                <w:bCs/>
                <w:position w:val="0"/>
              </w:rPr>
              <w:t>mě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r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Délka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8"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Označení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28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hmoždinky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22" w:lineRule="exact"/>
              <w:ind w:right="234"/>
              <w:jc w:val="right"/>
              <w:tabs>
                <w:tab w:pos="7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b/>
                <w:bCs/>
                <w:position w:val="1"/>
              </w:rPr>
              <w:t>(mm)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1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45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single" w:sz=".808" w:space="0" w:color="808285"/>
            </w:tcBorders>
            <w:shd w:val="clear" w:color="auto" w:fill="808285"/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134" w:lineRule="auto"/>
              <w:ind w:left="167" w:right="58" w:firstLine="-73"/>
              <w:jc w:val="both"/>
              <w:tabs>
                <w:tab w:pos="78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růměr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    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6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Tloušťka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talíře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8"/>
              </w:rPr>
              <w:t>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otevní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izolačního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kotvy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7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materiálu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7" w:lineRule="exact"/>
              <w:ind w:left="180" w:right="218"/>
              <w:jc w:val="both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3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    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28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880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nil" w:sz="6" w:space="0" w:color="auto"/>
            </w:tcBorders>
            <w:shd w:val="clear" w:color="auto" w:fill="808285"/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12" w:lineRule="exact"/>
              <w:ind w:left="87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Hloubka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42"/>
                <w:w w:val="100"/>
                <w:b/>
                <w:bCs/>
                <w:position w:val="4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4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154" w:right="-20"/>
              <w:jc w:val="left"/>
              <w:tabs>
                <w:tab w:pos="840" w:val="left"/>
                <w:tab w:pos="20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vrtání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3"/>
              </w:rPr>
              <w:t>balení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5"/>
              </w:rPr>
              <w:t>EAN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16" w:lineRule="exact"/>
              <w:ind w:left="185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2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nil" w:sz="6" w:space="0" w:color="auto"/>
              <w:bottom w:val="single" w:sz="2.0010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60" w:val="left"/>
                <w:tab w:pos="714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078090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X_8_115_70_BOX_200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3439510780909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19" w:space="0" w:color="ED1B2D"/>
              <w:bottom w:val="single" w:sz="2.001531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60" w:val="left"/>
                <w:tab w:pos="7140" w:val="left"/>
                <w:tab w:pos="786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054827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X_8_135_90_BOX_200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3439510548271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531" w:space="0" w:color="ED1B2D"/>
              <w:bottom w:val="single" w:sz="2.0012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054828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X_8_155_110_BOX_200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3439510548288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237" w:space="0" w:color="ED1B2D"/>
              <w:bottom w:val="single" w:sz="2.000100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8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054829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X_8_175_130_BOX_100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130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3439510548295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100" w:space="0" w:color="ED1B2D"/>
              <w:bottom w:val="single" w:sz="2.001037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054831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X_8_195_150-BOX_100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3439510548318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1037" w:space="0" w:color="ED1B2D"/>
              <w:bottom w:val="single" w:sz="2.000319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054832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X_8_215_170_BOX_100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170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3439510548325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774" w:type="dxa"/>
            <w:gridSpan w:val="3"/>
            <w:tcBorders>
              <w:top w:val="single" w:sz="2.000319" w:space="0" w:color="ED1B2D"/>
              <w:bottom w:val="single" w:sz="2.000819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97" w:right="-20"/>
              <w:jc w:val="left"/>
              <w:tabs>
                <w:tab w:pos="1000" w:val="left"/>
                <w:tab w:pos="3420" w:val="left"/>
                <w:tab w:pos="4080" w:val="left"/>
                <w:tab w:pos="4900" w:val="left"/>
                <w:tab w:pos="5580" w:val="left"/>
                <w:tab w:pos="6320" w:val="left"/>
                <w:tab w:pos="7140" w:val="left"/>
                <w:tab w:pos="7840" w:val="left"/>
                <w:tab w:pos="85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054833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X_8_235_190_BOX_100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190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3439510548332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285.432007pt;margin-top:-118.441399pt;width:.601pt;height:99.812pt;mso-position-horizontal-relative:page;mso-position-vertical-relative:paragraph;z-index:-3906" coordorigin="5709,-2369" coordsize="12,1996">
            <v:group style="position:absolute;left:5715;top:-2363;width:2;height:283" coordorigin="5715,-2363" coordsize="2,283">
              <v:shape style="position:absolute;left:5715;top:-2363;width:2;height:283" coordorigin="5715,-2363" coordsize="0,283" path="m5715,-2363l5715,-2079,5715,-2363e" filled="t" fillcolor="#DCDDDE" stroked="f">
                <v:path arrowok="t"/>
                <v:fill/>
              </v:shape>
            </v:group>
            <v:group style="position:absolute;left:5715;top:-1796;width:2;height:283" coordorigin="5715,-1796" coordsize="2,283">
              <v:shape style="position:absolute;left:5715;top:-1796;width:2;height:283" coordorigin="5715,-1796" coordsize="0,283" path="m5715,-1796l5715,-1512,5715,-1796e" filled="t" fillcolor="#DCDDDE" stroked="f">
                <v:path arrowok="t"/>
                <v:fill/>
              </v:shape>
            </v:group>
            <v:group style="position:absolute;left:5715;top:-2079;width:2;height:283" coordorigin="5715,-2079" coordsize="2,283">
              <v:shape style="position:absolute;left:5715;top:-2079;width:2;height:283" coordorigin="5715,-2079" coordsize="0,283" path="m5715,-2079l5715,-1796,5715,-2079e" filled="t" fillcolor="#EBEBEC" stroked="f">
                <v:path arrowok="t"/>
                <v:fill/>
              </v:shape>
            </v:group>
            <v:group style="position:absolute;left:5715;top:-1229;width:2;height:283" coordorigin="5715,-1229" coordsize="2,283">
              <v:shape style="position:absolute;left:5715;top:-1229;width:2;height:283" coordorigin="5715,-1229" coordsize="0,283" path="m5715,-1229l5715,-946,5715,-1229e" filled="t" fillcolor="#DCDDDE" stroked="f">
                <v:path arrowok="t"/>
                <v:fill/>
              </v:shape>
            </v:group>
            <v:group style="position:absolute;left:5715;top:-1512;width:2;height:283" coordorigin="5715,-1512" coordsize="2,283">
              <v:shape style="position:absolute;left:5715;top:-1512;width:2;height:283" coordorigin="5715,-1512" coordsize="0,283" path="m5715,-1512l5715,-1229,5715,-1512e" filled="t" fillcolor="#EBEBEC" stroked="f">
                <v:path arrowok="t"/>
                <v:fill/>
              </v:shape>
            </v:group>
            <v:group style="position:absolute;left:5715;top:-662;width:2;height:283" coordorigin="5715,-662" coordsize="2,283">
              <v:shape style="position:absolute;left:5715;top:-662;width:2;height:283" coordorigin="5715,-662" coordsize="0,283" path="m5715,-662l5715,-379,5715,-662e" filled="t" fillcolor="#DCDDDE" stroked="f">
                <v:path arrowok="t"/>
                <v:fill/>
              </v:shape>
            </v:group>
            <v:group style="position:absolute;left:5715;top:-946;width:2;height:283" coordorigin="5715,-946" coordsize="2,283">
              <v:shape style="position:absolute;left:5715;top:-946;width:2;height:283" coordorigin="5715,-946" coordsize="0,283" path="m5715,-946l5715,-662,5715,-946e" filled="t" fillcolor="#EBEBE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7.68399pt;margin-top:-118.441399pt;width:.601pt;height:99.812pt;mso-position-horizontal-relative:page;mso-position-vertical-relative:paragraph;z-index:-3905" coordorigin="7954,-2369" coordsize="12,1996">
            <v:group style="position:absolute;left:7960;top:-2363;width:2;height:283" coordorigin="7960,-2363" coordsize="2,283">
              <v:shape style="position:absolute;left:7960;top:-2363;width:2;height:283" coordorigin="7960,-2363" coordsize="0,283" path="m7960,-2363l7960,-2079,7960,-2363e" filled="t" fillcolor="#DCDDDE" stroked="f">
                <v:path arrowok="t"/>
                <v:fill/>
              </v:shape>
            </v:group>
            <v:group style="position:absolute;left:7960;top:-1796;width:2;height:283" coordorigin="7960,-1796" coordsize="2,283">
              <v:shape style="position:absolute;left:7960;top:-1796;width:2;height:283" coordorigin="7960,-1796" coordsize="0,283" path="m7960,-1796l7960,-1512,7960,-1796e" filled="t" fillcolor="#DCDDDE" stroked="f">
                <v:path arrowok="t"/>
                <v:fill/>
              </v:shape>
            </v:group>
            <v:group style="position:absolute;left:7960;top:-2079;width:2;height:283" coordorigin="7960,-2079" coordsize="2,283">
              <v:shape style="position:absolute;left:7960;top:-2079;width:2;height:283" coordorigin="7960,-2079" coordsize="0,283" path="m7960,-2079l7960,-1796,7960,-2079e" filled="t" fillcolor="#EBEBEC" stroked="f">
                <v:path arrowok="t"/>
                <v:fill/>
              </v:shape>
            </v:group>
            <v:group style="position:absolute;left:7960;top:-1229;width:2;height:283" coordorigin="7960,-1229" coordsize="2,283">
              <v:shape style="position:absolute;left:7960;top:-1229;width:2;height:283" coordorigin="7960,-1229" coordsize="0,283" path="m7960,-1229l7960,-946,7960,-1229e" filled="t" fillcolor="#DCDDDE" stroked="f">
                <v:path arrowok="t"/>
                <v:fill/>
              </v:shape>
            </v:group>
            <v:group style="position:absolute;left:7960;top:-1512;width:2;height:283" coordorigin="7960,-1512" coordsize="2,283">
              <v:shape style="position:absolute;left:7960;top:-1512;width:2;height:283" coordorigin="7960,-1512" coordsize="0,283" path="m7960,-1512l7960,-1229,7960,-1512e" filled="t" fillcolor="#EBEBEC" stroked="f">
                <v:path arrowok="t"/>
                <v:fill/>
              </v:shape>
            </v:group>
            <v:group style="position:absolute;left:7960;top:-662;width:2;height:283" coordorigin="7960,-662" coordsize="2,283">
              <v:shape style="position:absolute;left:7960;top:-662;width:2;height:283" coordorigin="7960,-662" coordsize="0,283" path="m7960,-662l7960,-379,7960,-662e" filled="t" fillcolor="#DCDDDE" stroked="f">
                <v:path arrowok="t"/>
                <v:fill/>
              </v:shape>
            </v:group>
            <v:group style="position:absolute;left:7960;top:-946;width:2;height:283" coordorigin="7960,-946" coordsize="2,283">
              <v:shape style="position:absolute;left:7960;top:-946;width:2;height:283" coordorigin="7960,-946" coordsize="0,283" path="m7960,-946l7960,-662,7960,-946e" filled="t" fillcolor="#EBEBEC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CHARA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TICKÁ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ÚNOSNO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319998" w:type="dxa"/>
      </w:tblPr>
      <w:tblGrid/>
      <w:tr>
        <w:trPr>
          <w:trHeight w:val="283" w:hRule="exact"/>
        </w:trPr>
        <w:tc>
          <w:tcPr>
            <w:tcW w:w="5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63" w:after="0" w:line="240" w:lineRule="auto"/>
              <w:ind w:left="1800" w:right="2226"/>
              <w:jc w:val="center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2"/>
                <w:w w:val="100"/>
                <w:b/>
                <w:bCs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odkladní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materiál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63" w:after="0" w:line="240" w:lineRule="auto"/>
              <w:ind w:left="805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Cha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2"/>
                <w:w w:val="100"/>
                <w:b/>
                <w:bCs/>
              </w:rPr>
              <w:t>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akteristická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únosnost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Nrk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(kN)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5332" w:type="dxa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12/15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111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16/20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50/60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111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Plná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pálená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9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5"/>
                <w:w w:val="75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ápencopísková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3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tikálně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děrovaná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hliněným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střepem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2"/>
                <w:w w:val="88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tikálně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děrovaná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7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cihla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hliněným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střepem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0"/>
              </w:rPr>
              <w:t>ÖNORM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4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6124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Dutá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6"/>
              </w:rPr>
              <w:t>tvárnice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lehčeného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9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1520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332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1"/>
                <w:w w:val="91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1"/>
              </w:rPr>
              <w:t>várnice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5"/>
              </w:rPr>
              <w:t>lehčeného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betonu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"/>
                <w:w w:val="86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8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podle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31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6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0"/>
                <w:w w:val="8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1520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441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8" w:after="0" w:line="240" w:lineRule="auto"/>
              <w:ind w:left="1855" w:right="2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0,9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0" w:footer="0" w:top="280" w:bottom="280" w:left="960" w:right="120"/>
          <w:headerReference w:type="default" r:id="rId100"/>
          <w:pgSz w:w="11920" w:h="16840"/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14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9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PŘÍS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3"/>
          <w:w w:val="100"/>
          <w:b/>
          <w:bCs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UŠEN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7"/>
          <w:w w:val="100"/>
          <w:b/>
          <w:bCs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TVÍ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68" w:lineRule="exact"/>
        <w:ind w:left="1014" w:right="-20"/>
        <w:jc w:val="left"/>
        <w:tabs>
          <w:tab w:pos="10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6.193001pt;margin-top:24.001614pt;width:482.89pt;height:57.693pt;mso-position-horizontal-relative:page;mso-position-vertical-relative:paragraph;z-index:-3903" coordorigin="1124,480" coordsize="9658,1154">
            <v:group style="position:absolute;left:1134;top:490;width:1436;height:1134" coordorigin="1134,490" coordsize="1436,1134">
              <v:shape style="position:absolute;left:1134;top:490;width:1436;height:1134" coordorigin="1134,490" coordsize="1436,1134" path="m2570,490l1134,490,1134,1624,2570,1624,2570,490e" filled="t" fillcolor="#808285" stroked="f">
                <v:path arrowok="t"/>
                <v:fill/>
              </v:shape>
            </v:group>
            <v:group style="position:absolute;left:2570;top:490;width:1911;height:1134" coordorigin="2570,490" coordsize="1911,1134">
              <v:shape style="position:absolute;left:2570;top:490;width:1911;height:1134" coordorigin="2570,490" coordsize="1911,1134" path="m4480,490l2570,490,2570,1624,4480,1624,4480,490e" filled="t" fillcolor="#808285" stroked="f">
                <v:path arrowok="t"/>
                <v:fill/>
              </v:shape>
            </v:group>
            <v:group style="position:absolute;left:4480;top:490;width:1147;height:1134" coordorigin="4480,490" coordsize="1147,1134">
              <v:shape style="position:absolute;left:4480;top:490;width:1147;height:1134" coordorigin="4480,490" coordsize="1147,1134" path="m5627,490l4480,490,4480,1624,5627,1624,5627,490e" filled="t" fillcolor="#808285" stroked="f">
                <v:path arrowok="t"/>
                <v:fill/>
              </v:shape>
            </v:group>
            <v:group style="position:absolute;left:5627;top:490;width:3742;height:1134" coordorigin="5627,490" coordsize="3742,1134">
              <v:shape style="position:absolute;left:5627;top:490;width:3742;height:1134" coordorigin="5627,490" coordsize="3742,1134" path="m9368,490l5627,490,5627,1624,9368,1624,9368,490e" filled="t" fillcolor="#808285" stroked="f">
                <v:path arrowok="t"/>
                <v:fill/>
              </v:shape>
            </v:group>
            <v:group style="position:absolute;left:9369;top:490;width:2;height:1134" coordorigin="9369,490" coordsize="2,1134">
              <v:shape style="position:absolute;left:9369;top:490;width:2;height:1134" coordorigin="9369,490" coordsize="0,1134" path="m9369,490l9369,1624e" filled="f" stroked="t" strokeweight=".101pt" strokecolor="#808285">
                <v:path arrowok="t"/>
              </v:shape>
            </v:group>
            <v:group style="position:absolute;left:9369;top:490;width:1403;height:1134" coordorigin="9369,490" coordsize="1403,1134">
              <v:shape style="position:absolute;left:9369;top:490;width:1403;height:1134" coordorigin="9369,490" coordsize="1403,1134" path="m10772,490l9369,490,9369,1624,10772,1624,10772,490e" filled="t" fillcolor="#808285" stroked="f">
                <v:path arrowok="t"/>
                <v:fill/>
              </v:shape>
            </v:group>
            <v:group style="position:absolute;left:1134;top:1624;width:9638;height:2" coordorigin="1134,1624" coordsize="9638,2">
              <v:shape style="position:absolute;left:1134;top:1624;width:9638;height:2" coordorigin="1134,1624" coordsize="9638,0" path="m1134,1624l10772,1624e" filled="f" stroked="t" strokeweight=".250044pt" strokecolor="#ED1B2D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ÁŽNÍ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PŘÍPR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PRO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S,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PTH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SX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655" w:top="280" w:bottom="840" w:left="120" w:right="1020"/>
          <w:headerReference w:type="default" r:id="rId101"/>
          <w:footerReference w:type="default" r:id="rId102"/>
          <w:pgSz w:w="11920" w:h="16840"/>
        </w:sectPr>
      </w:pPr>
      <w:rPr/>
    </w:p>
    <w:p>
      <w:pPr>
        <w:spacing w:before="44" w:after="0" w:line="132" w:lineRule="exact"/>
        <w:ind w:left="1513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Obj.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č.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492" w:right="-73"/>
        <w:jc w:val="left"/>
        <w:tabs>
          <w:tab w:pos="3120" w:val="left"/>
          <w:tab w:pos="4620" w:val="left"/>
          <w:tab w:pos="718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1"/>
        </w:rPr>
        <w:t>položky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Ob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ázek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Označení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opis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Množství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8" w:lineRule="exact"/>
        <w:ind w:left="54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balení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7559" w:space="2086"/>
            <w:col w:w="1135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5" w:after="0" w:line="158" w:lineRule="auto"/>
        <w:ind w:left="5734" w:right="1814" w:firstLine="-4419"/>
        <w:jc w:val="left"/>
        <w:tabs>
          <w:tab w:pos="4660" w:val="left"/>
          <w:tab w:pos="57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1.072998pt;margin-top:-14.77986pt;width:70.334pt;height:54.426pt;mso-position-horizontal-relative:page;mso-position-vertical-relative:paragraph;z-index:-3898" type="#_x0000_t75">
            <v:imagedata r:id="rId10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5.9953pt;margin-top:8.362464pt;width:15.012001pt;height:9pt;mso-position-horizontal-relative:page;mso-position-vertical-relative:paragraph;z-index:-3893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231F20"/>
                      <w:spacing w:val="0"/>
                      <w:w w:val="111"/>
                    </w:rPr>
                    <w:t>100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11"/>
        </w:rPr>
        <w:t>054957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1"/>
          <w:position w:val="-11"/>
        </w:rPr>
        <w:t>ZT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81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5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5"/>
          <w:position w:val="0"/>
        </w:rPr>
        <w:t>Zápustný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talíř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1"/>
          <w:position w:val="0"/>
        </w:rPr>
        <w:t>ZT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  <w:position w:val="0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1"/>
          <w:position w:val="0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15" w:right="-67"/>
        <w:jc w:val="left"/>
        <w:tabs>
          <w:tab w:pos="47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4.128998pt;margin-top:-37.154175pt;width:61.580933pt;height:85.849508pt;mso-position-horizontal-relative:page;mso-position-vertical-relative:paragraph;z-index:-3897" type="#_x0000_t75">
            <v:imagedata r:id="rId104" o:title=""/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054901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5" w:right="-46"/>
        <w:jc w:val="left"/>
        <w:tabs>
          <w:tab w:pos="47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078153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ZPR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Montážní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přípravek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vhodný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692894pt;margin-top:-31.790195pt;width:481.890205pt;height:.1pt;mso-position-horizontal-relative:page;mso-position-vertical-relative:paragraph;z-index:-3902" coordorigin="1134,-636" coordsize="9638,2">
            <v:shape style="position:absolute;left:1134;top:-636;width:9638;height:2" coordorigin="1134,-636" coordsize="9638,0" path="m1134,-636l10772,-636e" filled="f" stroked="t" strokeweight=".250045pt" strokecolor="#ED1B2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SX.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Používá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right="714"/>
        <w:jc w:val="left"/>
        <w:tabs>
          <w:tab w:pos="41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2"/>
        </w:rPr>
        <w:t>HDI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elektrickým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šroubovákem.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Určeno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povrchovou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567886pt;margin-top:31.612825pt;width:482.140222pt;height:96.627918pt;mso-position-horizontal-relative:page;mso-position-vertical-relative:paragraph;z-index:-3901" coordorigin="1131,632" coordsize="9643,1933">
            <v:group style="position:absolute;left:1134;top:635;width:9638;height:2" coordorigin="1134,635" coordsize="9638,2">
              <v:shape style="position:absolute;left:1134;top:635;width:9638;height:2" coordorigin="1134,635" coordsize="9638,0" path="m1134,635l10772,635e" filled="f" stroked="t" strokeweight=".250018pt" strokecolor="#ED1B2D">
                <v:path arrowok="t"/>
              </v:shape>
            </v:group>
            <v:group style="position:absolute;left:1134;top:2562;width:9638;height:2" coordorigin="1134,2562" coordsize="9638,2">
              <v:shape style="position:absolute;left:1134;top:2562;width:9638;height:2" coordorigin="1134,2562" coordsize="9638,0" path="m1134,2562l10772,2562e" filled="f" stroked="t" strokeweight=".250015pt" strokecolor="#ED1B2D">
                <v:path arrowok="t"/>
              </v:shape>
              <v:shape style="position:absolute;left:2864;top:667;width:1322;height:1863" type="#_x0000_t75">
                <v:imagedata r:id="rId10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frézování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izolantu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Montážní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přípravek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ZPR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vhodný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8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  <w:position w:val="-3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  <w:position w:val="-3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3"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  <w:position w:val="-3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  <w:position w:val="-3"/>
        </w:rPr>
        <w:t>SX.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  <w:position w:val="-3"/>
        </w:rPr>
        <w:t>Používá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88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  <w:position w:val="-3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5" w:lineRule="exact"/>
        <w:ind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2"/>
          <w:position w:val="-1"/>
        </w:rPr>
        <w:t>HDI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  <w:position w:val="-1"/>
        </w:rPr>
        <w:t>elektrickým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  <w:position w:val="-1"/>
        </w:rPr>
        <w:t>šroubovákem.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  <w:position w:val="-1"/>
        </w:rPr>
        <w:t>Určeno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  <w:position w:val="1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202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-1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91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-1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91"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-1"/>
        </w:rPr>
        <w:t>ikovanou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montáž.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5106" w:space="628"/>
            <w:col w:w="5046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15" w:right="-67"/>
        <w:jc w:val="left"/>
        <w:rPr>
          <w:rFonts w:ascii="EurostileLTPro-Bold" w:hAnsi="EurostileLTPro-Bold" w:cs="EurostileLTPro-Bold" w:eastAsia="EurostileLTPro-Bold"/>
          <w:sz w:val="18"/>
          <w:szCs w:val="18"/>
        </w:rPr>
      </w:pPr>
      <w:rPr/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078136</w:t>
      </w:r>
      <w:r>
        <w:rPr>
          <w:rFonts w:ascii="EurostileLTPro-Bold" w:hAnsi="EurostileLTPro-Bold" w:cs="EurostileLTPro-Bold" w:eastAsia="EurostileLTPro-Bold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5" w:right="-67"/>
        <w:jc w:val="left"/>
        <w:rPr>
          <w:rFonts w:ascii="EurostileLTPro-Bold" w:hAnsi="EurostileLTPro-Bold" w:cs="EurostileLTPro-Bold" w:eastAsia="EurostileLTPro-Bold"/>
          <w:sz w:val="18"/>
          <w:szCs w:val="18"/>
        </w:rPr>
      </w:pPr>
      <w:rPr/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054902</w:t>
      </w:r>
      <w:r>
        <w:rPr>
          <w:rFonts w:ascii="EurostileLTPro-Bold" w:hAnsi="EurostileLTPro-Bold" w:cs="EurostileLTPro-Bold" w:eastAsia="EurostileLTPro-Bold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7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4"/>
        </w:rPr>
        <w:t>Náhradní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942" w:right="10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692894pt;margin-top:53.787846pt;width:481.890205pt;height:.1pt;mso-position-horizontal-relative:page;mso-position-vertical-relative:paragraph;z-index:-3900" coordorigin="1134,1076" coordsize="9638,2">
            <v:shape style="position:absolute;left:1134;top:1076;width:9638;height:2" coordorigin="1134,1076" coordsize="9638,0" path="m1134,1076l10772,1076e" filled="f" stroked="t" strokeweight=".250013pt" strokecolor="#ED1B2D">
              <v:path arrowok="t"/>
            </v:shape>
          </v:group>
          <w10:wrap type="none"/>
        </w:pict>
      </w:r>
      <w:r>
        <w:rPr/>
        <w:pict>
          <v:group style="position:absolute;margin-left:56.56789pt;margin-top:57.089436pt;width:482.14021pt;height:93.201398pt;mso-position-horizontal-relative:page;mso-position-vertical-relative:paragraph;z-index:-3899" coordorigin="1131,1142" coordsize="9643,1864">
            <v:group style="position:absolute;left:1134;top:3003;width:9638;height:2" coordorigin="1134,3003" coordsize="9638,2">
              <v:shape style="position:absolute;left:1134;top:3003;width:9638;height:2" coordorigin="1134,3003" coordsize="9638,0" path="m1134,3003l10772,3003e" filled="f" stroked="t" strokeweight=".250005pt" strokecolor="#ED1B2D">
                <v:path arrowok="t"/>
              </v:shape>
              <v:shape style="position:absolute;left:2438;top:1142;width:1936;height:1803" type="#_x0000_t75">
                <v:imagedata r:id="rId106" o:title=""/>
              </v:shape>
            </v:group>
            <w10:wrap type="none"/>
          </v:group>
        </w:pict>
      </w:r>
      <w:r>
        <w:rPr/>
        <w:pict>
          <v:shape style="position:absolute;margin-left:141.223007pt;margin-top:-17.679565pt;width:67.1998pt;height:46.557841pt;mso-position-horizontal-relative:page;mso-position-vertical-relative:paragraph;z-index:-3896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korunka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ZPR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7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4"/>
        </w:rPr>
        <w:t>Náhradní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right="244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79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02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MPS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-1"/>
        </w:rPr>
        <w:t>ZPR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4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5"/>
        </w:rPr>
        <w:t>Určeno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4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5"/>
        </w:rPr>
        <w:t>Určeno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ZPR.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3" w:equalWidth="0">
            <w:col w:w="2036" w:space="669"/>
            <w:col w:w="2643" w:space="436"/>
            <w:col w:w="4996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</w:sectPr>
      </w:pPr>
      <w:rPr/>
    </w:p>
    <w:p>
      <w:pPr>
        <w:spacing w:before="36" w:after="0" w:line="284" w:lineRule="exact"/>
        <w:ind w:left="1315" w:right="-20"/>
        <w:jc w:val="left"/>
        <w:tabs>
          <w:tab w:pos="4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904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37.949448pt;margin-top:-27.774281pt;width:76.581395pt;height:80.434088pt;mso-position-horizontal-relative:page;mso-position-vertical-relative:paragraph;z-index:-3895" type="#_x0000_t75">
            <v:imagedata r:id="rId108" o:title=""/>
          </v:shape>
        </w:pict>
      </w:r>
      <w:r>
        <w:rPr/>
        <w:pict>
          <v:group style="position:absolute;margin-left:56.393002pt;margin-top:96.328018pt;width:538.883001pt;height:23.277pt;mso-position-horizontal-relative:page;mso-position-vertical-relative:page;z-index:-3894" coordorigin="1128,1927" coordsize="10778,466">
            <v:group style="position:absolute;left:1134;top:1933;width:9638;height:454" coordorigin="1134,1933" coordsize="9638,454">
              <v:shape style="position:absolute;left:1134;top:1933;width:9638;height:454" coordorigin="1134,1933" coordsize="9638,454" path="m1134,1933l10772,1933,10772,2386,1134,2386,1134,1933e" filled="t" fillcolor="#808285" stroked="f">
                <v:path arrowok="t"/>
                <v:fill/>
              </v:shape>
            </v:group>
            <v:group style="position:absolute;left:1134;top:1933;width:10772;height:2" coordorigin="1134,1933" coordsize="10772,2">
              <v:shape style="position:absolute;left:1134;top:1933;width:10772;height:2" coordorigin="1134,1933" coordsize="10772,0" path="m1134,1933l11906,1933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  <w:t>054903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0"/>
          <w:position w:val="6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réza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na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  <w:position w:val="1"/>
        </w:rPr>
        <w:t>izolant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5"/>
        </w:rPr>
        <w:t>Určeno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zátky/izolant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65mm.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5264" w:space="470"/>
            <w:col w:w="5046"/>
          </w:cols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15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14" w:right="-20"/>
        <w:jc w:val="left"/>
        <w:tabs>
          <w:tab w:pos="97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6.393002pt;margin-top:24.201612pt;width:482.488pt;height:57.293pt;mso-position-horizontal-relative:page;mso-position-vertical-relative:paragraph;z-index:-3890" coordorigin="1128,484" coordsize="9650,1146">
            <v:group style="position:absolute;left:1134;top:490;width:1436;height:1134" coordorigin="1134,490" coordsize="1436,1134">
              <v:shape style="position:absolute;left:1134;top:490;width:1436;height:1134" coordorigin="1134,490" coordsize="1436,1134" path="m2570,490l1134,490,1134,1624,2570,1624,2570,490e" filled="t" fillcolor="#808285" stroked="f">
                <v:path arrowok="t"/>
                <v:fill/>
              </v:shape>
            </v:group>
            <v:group style="position:absolute;left:2570;top:490;width:1911;height:1134" coordorigin="2570,490" coordsize="1911,1134">
              <v:shape style="position:absolute;left:2570;top:490;width:1911;height:1134" coordorigin="2570,490" coordsize="1911,1134" path="m4480,490l2570,490,2570,1624,4480,1624,4480,490e" filled="t" fillcolor="#808285" stroked="f">
                <v:path arrowok="t"/>
                <v:fill/>
              </v:shape>
            </v:group>
            <v:group style="position:absolute;left:4480;top:490;width:1147;height:1134" coordorigin="4480,490" coordsize="1147,1134">
              <v:shape style="position:absolute;left:4480;top:490;width:1147;height:1134" coordorigin="4480,490" coordsize="1147,1134" path="m5627,490l4480,490,4480,1624,5627,1624,5627,490e" filled="t" fillcolor="#808285" stroked="f">
                <v:path arrowok="t"/>
                <v:fill/>
              </v:shape>
            </v:group>
            <v:group style="position:absolute;left:5627;top:490;width:2;height:1134" coordorigin="5627,490" coordsize="2,1134">
              <v:shape style="position:absolute;left:5627;top:490;width:2;height:1134" coordorigin="5627,490" coordsize="0,1134" path="m5627,490l5627,1624e" filled="f" stroked="t" strokeweight=".101pt" strokecolor="#808285">
                <v:path arrowok="t"/>
              </v:shape>
            </v:group>
            <v:group style="position:absolute;left:5627;top:490;width:3742;height:1134" coordorigin="5627,490" coordsize="3742,1134">
              <v:shape style="position:absolute;left:5627;top:490;width:3742;height:1134" coordorigin="5627,490" coordsize="3742,1134" path="m9368,490l5627,490,5627,1624,9368,1624,9368,490e" filled="t" fillcolor="#808285" stroked="f">
                <v:path arrowok="t"/>
                <v:fill/>
              </v:shape>
            </v:group>
            <v:group style="position:absolute;left:9368;top:490;width:1403;height:1134" coordorigin="9368,490" coordsize="1403,1134">
              <v:shape style="position:absolute;left:9368;top:490;width:1403;height:1134" coordorigin="9368,490" coordsize="1403,1134" path="m10772,490l9368,490,9368,1624,10772,1624,10772,490e" filled="t" fillcolor="#808285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IZOL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ČNÍ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Z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655" w:top="280" w:bottom="840" w:left="1020" w:right="120"/>
          <w:headerReference w:type="default" r:id="rId109"/>
          <w:footerReference w:type="default" r:id="rId110"/>
          <w:pgSz w:w="11920" w:h="16840"/>
        </w:sectPr>
      </w:pPr>
      <w:rPr/>
    </w:p>
    <w:p>
      <w:pPr>
        <w:spacing w:before="44" w:after="0" w:line="132" w:lineRule="exact"/>
        <w:ind w:left="636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Obj.č.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592" w:right="-73"/>
        <w:jc w:val="left"/>
        <w:tabs>
          <w:tab w:pos="2220" w:val="left"/>
          <w:tab w:pos="3720" w:val="left"/>
          <w:tab w:pos="628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1"/>
        </w:rPr>
        <w:t>položky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Ob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ázek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Označení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opis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Množství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8" w:lineRule="exact"/>
        <w:ind w:left="54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balení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20"/>
          <w:cols w:num="2" w:equalWidth="0">
            <w:col w:w="6659" w:space="2086"/>
            <w:col w:w="2035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20"/>
        </w:sectPr>
      </w:pPr>
      <w:rPr/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5" w:right="-20"/>
        <w:jc w:val="left"/>
        <w:tabs>
          <w:tab w:pos="36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2.303040pt;margin-top:-24.312765pt;width:86.333828pt;height:61.666pt;mso-position-horizontal-relative:page;mso-position-vertical-relative:paragraph;z-index:-3885" type="#_x0000_t75">
            <v:imagedata r:id="rId111" o:title=""/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054897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4"/>
        </w:rPr>
        <w:t>IZ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4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bílá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5" w:right="-23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054898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pict>
          <v:shape style="width:87.87396pt;height:63.298898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b/>
          <w:bCs/>
          <w:position w:val="0"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4"/>
          <w:position w:val="0"/>
        </w:rPr>
        <w:t>IZ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4"/>
          <w:position w:val="0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  <w:position w:val="0"/>
        </w:rPr>
        <w:t>šedá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5"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3.153442pt;margin-top:66.852066pt;width:86.173229pt;height:57.278602pt;mso-position-horizontal-relative:page;mso-position-vertical-relative:paragraph;z-index:-3884" type="#_x0000_t75">
            <v:imagedata r:id="rId113" o:title=""/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054899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pict>
          <v:shape style="width:82.912675pt;height:49.250962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b/>
          <w:bCs/>
          <w:position w:val="0"/>
        </w:rPr>
        <w:t>         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76"/>
          <w:position w:val="0"/>
        </w:rPr>
        <w:t>IZ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MW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auto"/>
        <w:ind w:left="3647" w:right="-26" w:firstLine="-3232"/>
        <w:jc w:val="left"/>
        <w:tabs>
          <w:tab w:pos="37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  <w:t>078131</w:t>
        <w:tab/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76"/>
          <w:position w:val="11"/>
        </w:rPr>
        <w:t>IZ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76"/>
          <w:position w:val="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1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86"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2"/>
          <w:position w:val="0"/>
        </w:rPr>
        <w:t>ALM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82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0"/>
        </w:rPr>
        <w:t>TIN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8" w:after="0" w:line="250" w:lineRule="auto"/>
        <w:ind w:right="1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Izolační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bílého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SX.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65mm.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5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692894pt;margin-top:-19.701265pt;width:481.888205pt;height:.1pt;mso-position-horizontal-relative:page;mso-position-vertical-relative:paragraph;z-index:-3889" coordorigin="1134,-394" coordsize="9638,2">
            <v:shape style="position:absolute;left:1134;top:-394;width:9638;height:2" coordorigin="1134,-394" coordsize="9638,0" path="m1134,-394l10772,-394e" filled="f" stroked="t" strokeweight=".250077pt" strokecolor="#ED1B2D">
              <v:path arrowok="t"/>
            </v:shape>
          </v:group>
          <w10:wrap type="none"/>
        </w:pict>
      </w:r>
      <w:r>
        <w:rPr/>
        <w:pict>
          <v:group style="position:absolute;margin-left:56.692894pt;margin-top:51.599144pt;width:481.888205pt;height:.1pt;mso-position-horizontal-relative:page;mso-position-vertical-relative:paragraph;z-index:-3888" coordorigin="1134,1032" coordsize="9638,2">
            <v:shape style="position:absolute;left:1134;top:1032;width:9638;height:2" coordorigin="1134,1032" coordsize="9638,0" path="m1134,1032l10772,1032e" filled="f" stroked="t" strokeweight=".250034pt" strokecolor="#ED1B2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Izolační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šedého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EPS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SX.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65mm.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-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Izolační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6"/>
        </w:rPr>
        <w:t>minerální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6"/>
        </w:rPr>
        <w:t>vlny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692894pt;margin-top:29.78195pt;width:481.888205pt;height:.1pt;mso-position-horizontal-relative:page;mso-position-vertical-relative:paragraph;z-index:-3887" coordorigin="1134,596" coordsize="9638,2">
            <v:shape style="position:absolute;left:1134;top:596;width:9638;height:2" coordorigin="1134,596" coordsize="9638,0" path="m1134,596l10772,596e" filled="f" stroked="t" strokeweight=".250001pt" strokecolor="#ED1B2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65mm.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22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6"/>
        </w:rPr>
        <w:t>Izolační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zátka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8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1"/>
        </w:rPr>
        <w:t>ALM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8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1"/>
        </w:rPr>
        <w:t>TIN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zápustnou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hmoždinek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SX.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zátky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65mm.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20"/>
          <w:cols w:num="3" w:equalWidth="0">
            <w:col w:w="4458" w:space="375"/>
            <w:col w:w="3058" w:space="1009"/>
            <w:col w:w="1880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14" w:right="-20"/>
        <w:jc w:val="left"/>
        <w:tabs>
          <w:tab w:pos="97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6.692894pt;margin-top:-16.851892pt;width:481.888205pt;height:.1pt;mso-position-horizontal-relative:page;mso-position-vertical-relative:paragraph;z-index:-3886" coordorigin="1134,-337" coordsize="9638,2">
            <v:shape style="position:absolute;left:1134;top:-337;width:9638;height:2" coordorigin="1134,-337" coordsize="9638,0" path="m1134,-337l10772,-337e" filled="f" stroked="t" strokeweight=".250034pt" strokecolor="#ED1B2D">
              <v:path arrowok="t"/>
            </v:shape>
          </v:group>
          <w10:wrap type="none"/>
        </w:pict>
      </w:r>
      <w:r>
        <w:rPr/>
        <w:pict>
          <v:group style="position:absolute;margin-left:56.568001pt;margin-top:27.942636pt;width:482.138pt;height:56.943pt;mso-position-horizontal-relative:page;mso-position-vertical-relative:paragraph;z-index:-3883" coordorigin="1131,559" coordsize="9643,1139">
            <v:group style="position:absolute;left:1134;top:561;width:1436;height:1134" coordorigin="1134,561" coordsize="1436,1134">
              <v:shape style="position:absolute;left:1134;top:561;width:1436;height:1134" coordorigin="1134,561" coordsize="1436,1134" path="m2570,561l1134,561,1134,1695,2570,1695,2570,561e" filled="t" fillcolor="#808285" stroked="f">
                <v:path arrowok="t"/>
                <v:fill/>
              </v:shape>
            </v:group>
            <v:group style="position:absolute;left:2570;top:561;width:1911;height:1134" coordorigin="2570,561" coordsize="1911,1134">
              <v:shape style="position:absolute;left:2570;top:561;width:1911;height:1134" coordorigin="2570,561" coordsize="1911,1134" path="m4480,561l2570,561,2570,1695,4480,1695,4480,561e" filled="t" fillcolor="#808285" stroked="f">
                <v:path arrowok="t"/>
                <v:fill/>
              </v:shape>
            </v:group>
            <v:group style="position:absolute;left:4480;top:561;width:1147;height:1134" coordorigin="4480,561" coordsize="1147,1134">
              <v:shape style="position:absolute;left:4480;top:561;width:1147;height:1134" coordorigin="4480,561" coordsize="1147,1134" path="m5627,561l4480,561,4480,1695,5627,1695,5627,561e" filled="t" fillcolor="#808285" stroked="f">
                <v:path arrowok="t"/>
                <v:fill/>
              </v:shape>
            </v:group>
            <v:group style="position:absolute;left:5627;top:561;width:2;height:1134" coordorigin="5627,561" coordsize="2,1134">
              <v:shape style="position:absolute;left:5627;top:561;width:2;height:1134" coordorigin="5627,561" coordsize="0,1134" path="m5627,561l5627,1695e" filled="f" stroked="t" strokeweight=".101pt" strokecolor="#808285">
                <v:path arrowok="t"/>
              </v:shape>
            </v:group>
            <v:group style="position:absolute;left:5627;top:561;width:3742;height:1134" coordorigin="5627,561" coordsize="3742,1134">
              <v:shape style="position:absolute;left:5627;top:561;width:3742;height:1134" coordorigin="5627,561" coordsize="3742,1134" path="m9368,561l5627,561,5627,1695,9368,1695,9368,561e" filled="t" fillcolor="#808285" stroked="f">
                <v:path arrowok="t"/>
                <v:fill/>
              </v:shape>
            </v:group>
            <v:group style="position:absolute;left:9368;top:561;width:1403;height:1134" coordorigin="9368,561" coordsize="1403,1134">
              <v:shape style="position:absolute;left:9368;top:561;width:1403;height:1134" coordorigin="9368,561" coordsize="1403,1134" path="m10772,561l9368,561,9368,1695,10772,1695,10772,561e" filled="t" fillcolor="#808285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PŘÍ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VNÉ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ALÍŘE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PRO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PRUŽNÉ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IZOL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ČNÍ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29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29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20"/>
        </w:sectPr>
      </w:pPr>
      <w:rPr/>
    </w:p>
    <w:p>
      <w:pPr>
        <w:spacing w:before="44" w:after="0" w:line="132" w:lineRule="exact"/>
        <w:ind w:left="613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Obj.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č.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592" w:right="-73"/>
        <w:jc w:val="left"/>
        <w:tabs>
          <w:tab w:pos="2220" w:val="left"/>
          <w:tab w:pos="3720" w:val="left"/>
          <w:tab w:pos="628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1"/>
        </w:rPr>
        <w:t>položky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Ob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ázek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Označení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2"/>
          <w:w w:val="100"/>
          <w:b/>
          <w:bCs/>
          <w:position w:val="7"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7"/>
        </w:rPr>
        <w:t>opis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Množství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8" w:lineRule="exact"/>
        <w:ind w:left="54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v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balení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20"/>
          <w:cols w:num="2" w:equalWidth="0">
            <w:col w:w="6659" w:space="2086"/>
            <w:col w:w="2035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892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96.628212pt;width:538.583100pt;height:.1pt;mso-position-horizontal-relative:page;mso-position-vertical-relative:page;z-index:-3891" coordorigin="0,1933" coordsize="10772,2">
            <v:shape style="position:absolute;left:0;top:1933;width:10772;height:2" coordorigin="0,1933" coordsize="10772,0" path="m1134,1933l11906,1933e" filled="f" stroked="t" strokeweight=".5pt" strokecolor="#ED1B2D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83" w:lineRule="exact"/>
        <w:ind w:left="415" w:right="-20"/>
        <w:jc w:val="left"/>
        <w:tabs>
          <w:tab w:pos="3660" w:val="left"/>
          <w:tab w:pos="48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9.661636pt;margin-top:-10.857279pt;width:87.487364pt;height:46.487234pt;mso-position-horizontal-relative:page;mso-position-vertical-relative:paragraph;z-index:-3881" type="#_x0000_t75">
            <v:imagedata r:id="rId11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5.994812pt;margin-top:8.377662pt;width:15.012001pt;height:9pt;mso-position-horizontal-relative:page;mso-position-vertical-relative:paragraph;z-index:-3879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231F20"/>
                      <w:spacing w:val="0"/>
                      <w:w w:val="111"/>
                    </w:rPr>
                    <w:t>200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  <w:t>057655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5"/>
        </w:rPr>
        <w:t>90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6"/>
        </w:rPr>
        <w:t>Plastový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91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6"/>
        </w:rPr>
        <w:t>přídavný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91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talíř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73"/>
          <w:position w:val="6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73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4800" w:right="451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692894pt;margin-top:44.601326pt;width:481.888205pt;height:.1pt;mso-position-horizontal-relative:page;mso-position-vertical-relative:paragraph;z-index:-3882" coordorigin="1134,892" coordsize="9638,2">
            <v:shape style="position:absolute;left:1134;top:892;width:9638;height:2" coordorigin="1134,892" coordsize="9638,0" path="m1134,892l10772,892e" filled="f" stroked="t" strokeweight=".250005pt" strokecolor="#ED1B2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průměru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90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  <w:position w:val="1"/>
        </w:rPr>
        <w:t>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exact"/>
        <w:ind w:left="415" w:right="-20"/>
        <w:jc w:val="left"/>
        <w:tabs>
          <w:tab w:pos="3620" w:val="left"/>
          <w:tab w:pos="49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9.764999pt;margin-top:-10.334427pt;width:90.86157pt;height:39.684972pt;mso-position-horizontal-relative:page;mso-position-vertical-relative:paragraph;z-index:-3880" type="#_x0000_t75">
            <v:imagedata r:id="rId11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5.994812pt;margin-top:6.47767pt;width:15.012001pt;height:9pt;mso-position-horizontal-relative:page;mso-position-vertical-relative:paragraph;z-index:-3878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231F20"/>
                      <w:spacing w:val="0"/>
                      <w:w w:val="111"/>
                    </w:rPr>
                    <w:t>100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  <w:t>054929</w:t>
        <w:tab/>
      </w:r>
      <w:r>
        <w:rPr>
          <w:rFonts w:ascii="EurostileLTPro-Bold" w:hAnsi="EurostileLTPro-Bold" w:cs="EurostileLTPro-Bold" w:eastAsia="EurostileLTPro-Bold"/>
          <w:sz w:val="18"/>
          <w:szCs w:val="18"/>
          <w:color w:val="231F20"/>
          <w:spacing w:val="0"/>
          <w:w w:val="100"/>
          <w:b/>
          <w:bCs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5"/>
        </w:rPr>
        <w:t>140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6"/>
        </w:rPr>
        <w:t>Plastový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91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  <w:position w:val="6"/>
        </w:rPr>
        <w:t>přídavný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91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talíř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6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8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6"/>
        </w:rPr>
        <w:t>PTH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8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6"/>
        </w:rPr>
        <w:t>průměru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4900" w:right="510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140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  <w:position w:val="1"/>
        </w:rPr>
        <w:t>mm.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020" w:right="120"/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877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16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9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/>
        <w:pict>
          <v:group style="position:absolute;margin-left:327.453735pt;margin-top:9.036331pt;width:200.634655pt;height:253.464858pt;mso-position-horizontal-relative:page;mso-position-vertical-relative:paragraph;z-index:-3876" coordorigin="6549,181" coordsize="4013,5069">
            <v:shape style="position:absolute;left:6549;top:181;width:4013;height:2937" type="#_x0000_t75">
              <v:imagedata r:id="rId119" o:title=""/>
            </v:shape>
            <v:shape style="position:absolute;left:7824;top:2814;width:2738;height:2436" type="#_x0000_t75">
              <v:imagedata r:id="rId120" o:title=""/>
            </v:shape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TIT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60/5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3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-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20,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TIT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6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60/5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50" w:lineRule="auto"/>
        <w:ind w:left="1014" w:right="499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393002pt;margin-top:-27.573889pt;width:482.439798pt;height:23.277pt;mso-position-horizontal-relative:page;mso-position-vertical-relative:paragraph;z-index:-3874" coordorigin="1128,-551" coordsize="9649,466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dřevěné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ocelové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podklady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polystyren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(EPS)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minerální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vlna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(MW).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573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Hmoždinka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tvořená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plastovou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talířovou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podložkou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140" w:right="508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samořezným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dřevěného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140" w:right="618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ocelového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podkladu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tloušťce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≤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0,88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75" w:right="5049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Možná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přímá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předv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většiny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základních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175" w:right="5815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odolný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vůči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korozi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cyklů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7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esternicha),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hlava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8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orx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T25.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5" w:after="0" w:line="240" w:lineRule="auto"/>
        <w:ind w:left="1014" w:right="595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Bodový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činitel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prostupu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231F20"/>
          <w:spacing w:val="0"/>
          <w:w w:val="100"/>
          <w:position w:val="2"/>
        </w:rPr>
        <w:t>χ</w:t>
      </w:r>
      <w:r>
        <w:rPr>
          <w:rFonts w:ascii="Calibri" w:hAnsi="Calibri" w:cs="Calibri" w:eastAsia="Calibri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0,002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W/K.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734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72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75" w:right="5856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Možnost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přídavnými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talíři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PTH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90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140.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513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47.24408pt;margin-top:2.381592pt;width:124.84892pt;height:107.71596pt;mso-position-horizontal-relative:page;mso-position-vertical-relative:paragraph;z-index:-3875" type="#_x0000_t75">
            <v:imagedata r:id="rId121" o:title=""/>
          </v:shape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tloušťce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160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49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22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54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zašroubováním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podkladového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1175" w:right="5856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Samořezný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šroub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umožňuje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přímou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předběžného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764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26.480103pt;margin-top:0pt;width:111.632686pt;height:78.75pt;mso-position-horizontal-relative:page;mso-position-vertical-relative:paragraph;z-index:-3871" type="#_x0000_t75">
            <v:imagedata r:id="rId122" o:title=""/>
          </v:shape>
        </w:pict>
      </w:r>
      <w:r>
        <w:rPr/>
        <w:pict>
          <v:shape style="width:118.042763pt;height:79.5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4" w:right="126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6.692501pt;margin-top:38.094627pt;width:66.376pt;height:50.888pt;mso-position-horizontal-relative:page;mso-position-vertical-relative:paragraph;z-index:-3873" coordorigin="1134,762" coordsize="1328,1018">
            <v:shape style="position:absolute;left:1415;top:816;width:842;height:908" type="#_x0000_t75">
              <v:imagedata r:id="rId124" o:title=""/>
            </v:shape>
            <v:group style="position:absolute;left:1142;top:770;width:1312;height:1002" coordorigin="1142,770" coordsize="1312,1002">
              <v:shape style="position:absolute;left:1142;top:770;width:1312;height:1002" coordorigin="1142,770" coordsize="1312,1002" path="m1142,1772l2454,1772,2454,770,1142,770,1142,1772xe" filled="f" stroked="t" strokeweight=".78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7.4935pt;margin-top:38.094627pt;width:66.376pt;height:50.888pt;mso-position-horizontal-relative:page;mso-position-vertical-relative:paragraph;z-index:-3872" coordorigin="2550,762" coordsize="1328,1018">
            <v:shape style="position:absolute;left:2784;top:810;width:939;height:918" type="#_x0000_t75">
              <v:imagedata r:id="rId125" o:title=""/>
            </v:shape>
            <v:group style="position:absolute;left:2558;top:770;width:1312;height:1002" coordorigin="2558,770" coordsize="1312,1002">
              <v:shape style="position:absolute;left:2558;top:770;width:1312;height:1002" coordorigin="2558,770" coordsize="1312,1002" path="m2558,1772l3870,1772,3870,770,2558,770,2558,1772xe" filled="f" stroked="t" strokeweight=".781pt" strokecolor="#231F20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Ů: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4" w:right="612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Dřevo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0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7"/>
        </w:rPr>
        <w:t>Ocelový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3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3"/>
        </w:rPr>
        <w:t>pro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65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(tl.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≤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0,88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mm)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280" w:bottom="280" w:left="120" w:right="1020"/>
          <w:headerReference w:type="default" r:id="rId117"/>
          <w:footerReference w:type="default" r:id="rId118"/>
          <w:pgSz w:w="11920" w:h="16840"/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17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74" w:right="-20"/>
        <w:jc w:val="left"/>
        <w:tabs>
          <w:tab w:pos="980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1.357975" w:type="dxa"/>
      </w:tblPr>
      <w:tblGrid/>
      <w:tr>
        <w:trPr>
          <w:trHeight w:val="794" w:hRule="exact"/>
        </w:trPr>
        <w:tc>
          <w:tcPr>
            <w:tcW w:w="42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.808" w:space="0" w:color="808285"/>
            </w:tcBorders>
            <w:shd w:val="clear" w:color="auto" w:fill="808285"/>
          </w:tcPr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132" w:lineRule="exact"/>
              <w:ind w:left="268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č.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96" w:lineRule="exact"/>
              <w:ind w:left="247" w:right="-20"/>
              <w:jc w:val="left"/>
              <w:tabs>
                <w:tab w:pos="23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Označení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4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single" w:sz=".808" w:space="0" w:color="808285"/>
            </w:tcBorders>
            <w:shd w:val="clear" w:color="auto" w:fill="808285"/>
          </w:tcPr>
          <w:p>
            <w:pPr>
              <w:spacing w:before="78" w:after="0" w:line="212" w:lineRule="exact"/>
              <w:ind w:left="241" w:right="-20"/>
              <w:jc w:val="left"/>
              <w:tabs>
                <w:tab w:pos="1100" w:val="left"/>
                <w:tab w:pos="206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-4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4"/>
              </w:rPr>
              <w:t>růměr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Minimální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4"/>
              </w:rPr>
              <w:t>Tloušťka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80" w:lineRule="exact"/>
              <w:ind w:left="1193" w:right="-20"/>
              <w:jc w:val="left"/>
              <w:tabs>
                <w:tab w:pos="2020" w:val="left"/>
                <w:tab w:pos="296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1"/>
              </w:rPr>
              <w:t>kotevní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1"/>
              </w:rPr>
              <w:t>izolačního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1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22" w:after="0" w:line="154" w:lineRule="auto"/>
              <w:ind w:left="327" w:right="129" w:firstLine="-214"/>
              <w:jc w:val="left"/>
              <w:tabs>
                <w:tab w:pos="1180" w:val="left"/>
                <w:tab w:pos="1260" w:val="left"/>
                <w:tab w:pos="2040" w:val="left"/>
                <w:tab w:pos="302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talíře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kotvy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hloubka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materiálu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balení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(mm)</w:t>
              <w:tab/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 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(mm)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36" w:type="dxa"/>
            <w:tcBorders>
              <w:top w:val="nil" w:sz="6" w:space="0" w:color="auto"/>
              <w:bottom w:val="nil" w:sz="6" w:space="0" w:color="auto"/>
              <w:left w:val="single" w:sz=".808" w:space="0" w:color="808285"/>
              <w:right w:val="nil" w:sz="6" w:space="0" w:color="auto"/>
            </w:tcBorders>
            <w:shd w:val="clear" w:color="auto" w:fill="808285"/>
          </w:tcPr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6" w:right="608"/>
              <w:jc w:val="center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EAN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012601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ISOWOOD_TIT_60/5-20_D60_60_BOX_400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3439510126011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012602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ISOWOOD_TIT_60/5_BOX_800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3439510126028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054856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ISOWOOD_40_BOX_200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3439510548561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054857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ISOWOOD_60_BOX_200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3439510548578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054858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ISOWOOD_80_BOX_200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3439510548585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4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054859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ISOWOOD_100_BOX_200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3439510548592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38" w:type="dxa"/>
            <w:gridSpan w:val="3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7" w:after="0" w:line="240" w:lineRule="auto"/>
              <w:ind w:left="233" w:right="-20"/>
              <w:jc w:val="left"/>
              <w:tabs>
                <w:tab w:pos="1040" w:val="left"/>
                <w:tab w:pos="4680" w:val="left"/>
                <w:tab w:pos="5620" w:val="left"/>
                <w:tab w:pos="6500" w:val="left"/>
                <w:tab w:pos="7420" w:val="left"/>
                <w:tab w:pos="824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054861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ISOWOOD_120_BOX_200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3439510548615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240" w:lineRule="auto"/>
        <w:ind w:left="401" w:right="-20"/>
        <w:jc w:val="left"/>
        <w:tabs>
          <w:tab w:pos="71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270.778015pt;margin-top:-112.940971pt;width:.601pt;height:99.812pt;mso-position-horizontal-relative:page;mso-position-vertical-relative:paragraph;z-index:-3869" coordorigin="5416,-2259" coordsize="12,1996">
            <v:group style="position:absolute;left:5422;top:-2253;width:2;height:283" coordorigin="5422,-2253" coordsize="2,283">
              <v:shape style="position:absolute;left:5422;top:-2253;width:2;height:283" coordorigin="5422,-2253" coordsize="0,283" path="m5422,-2253l5422,-1969,5422,-2253e" filled="t" fillcolor="#DCDDDE" stroked="f">
                <v:path arrowok="t"/>
                <v:fill/>
              </v:shape>
            </v:group>
            <v:group style="position:absolute;left:5422;top:-1969;width:2;height:283" coordorigin="5422,-1969" coordsize="2,283">
              <v:shape style="position:absolute;left:5422;top:-1969;width:2;height:283" coordorigin="5422,-1969" coordsize="0,283" path="m5422,-1969l5422,-1686,5422,-1969e" filled="t" fillcolor="#EBEBEC" stroked="f">
                <v:path arrowok="t"/>
                <v:fill/>
              </v:shape>
            </v:group>
            <v:group style="position:absolute;left:5422;top:-1402;width:2;height:283" coordorigin="5422,-1402" coordsize="2,283">
              <v:shape style="position:absolute;left:5422;top:-1402;width:2;height:283" coordorigin="5422,-1402" coordsize="0,283" path="m5422,-1402l5422,-1119,5422,-1402e" filled="t" fillcolor="#EBEBEC" stroked="f">
                <v:path arrowok="t"/>
                <v:fill/>
              </v:shape>
            </v:group>
            <v:group style="position:absolute;left:5422;top:-1686;width:2;height:283" coordorigin="5422,-1686" coordsize="2,283">
              <v:shape style="position:absolute;left:5422;top:-1686;width:2;height:283" coordorigin="5422,-1686" coordsize="0,283" path="m5422,-1686l5422,-1402,5422,-1686e" filled="t" fillcolor="#DCDDDE" stroked="f">
                <v:path arrowok="t"/>
                <v:fill/>
              </v:shape>
            </v:group>
            <v:group style="position:absolute;left:5422;top:-835;width:2;height:283" coordorigin="5422,-835" coordsize="2,283">
              <v:shape style="position:absolute;left:5422;top:-835;width:2;height:283" coordorigin="5422,-835" coordsize="0,283" path="m5422,-835l5422,-552,5422,-835e" filled="t" fillcolor="#EBEBEC" stroked="f">
                <v:path arrowok="t"/>
                <v:fill/>
              </v:shape>
            </v:group>
            <v:group style="position:absolute;left:5422;top:-1119;width:2;height:283" coordorigin="5422,-1119" coordsize="2,283">
              <v:shape style="position:absolute;left:5422;top:-1119;width:2;height:283" coordorigin="5422,-1119" coordsize="0,283" path="m5422,-1119l5422,-835,5422,-1119e" filled="t" fillcolor="#DCDDDE" stroked="f">
                <v:path arrowok="t"/>
                <v:fill/>
              </v:shape>
            </v:group>
            <v:group style="position:absolute;left:5422;top:-552;width:2;height:283" coordorigin="5422,-552" coordsize="2,283">
              <v:shape style="position:absolute;left:5422;top:-552;width:2;height:283" coordorigin="5422,-552" coordsize="0,283" path="m5422,-552l5422,-269,5422,-552e" filled="t" fillcolor="#DCDDD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6.497986pt;margin-top:-112.940971pt;width:.601pt;height:99.812pt;mso-position-horizontal-relative:page;mso-position-vertical-relative:paragraph;z-index:-3868" coordorigin="9130,-2259" coordsize="12,1996">
            <v:group style="position:absolute;left:9136;top:-2253;width:2;height:283" coordorigin="9136,-2253" coordsize="2,283">
              <v:shape style="position:absolute;left:9136;top:-2253;width:2;height:283" coordorigin="9136,-2253" coordsize="0,283" path="m9136,-2253l9136,-1969,9136,-2253e" filled="t" fillcolor="#DCDDDE" stroked="f">
                <v:path arrowok="t"/>
                <v:fill/>
              </v:shape>
            </v:group>
            <v:group style="position:absolute;left:9136;top:-1969;width:2;height:283" coordorigin="9136,-1969" coordsize="2,283">
              <v:shape style="position:absolute;left:9136;top:-1969;width:2;height:283" coordorigin="9136,-1969" coordsize="0,283" path="m9136,-1969l9136,-1686,9136,-1969e" filled="t" fillcolor="#EBEBEC" stroked="f">
                <v:path arrowok="t"/>
                <v:fill/>
              </v:shape>
            </v:group>
            <v:group style="position:absolute;left:9136;top:-1402;width:2;height:283" coordorigin="9136,-1402" coordsize="2,283">
              <v:shape style="position:absolute;left:9136;top:-1402;width:2;height:283" coordorigin="9136,-1402" coordsize="0,283" path="m9136,-1402l9136,-1119,9136,-1402e" filled="t" fillcolor="#EBEBEC" stroked="f">
                <v:path arrowok="t"/>
                <v:fill/>
              </v:shape>
            </v:group>
            <v:group style="position:absolute;left:9136;top:-1686;width:2;height:283" coordorigin="9136,-1686" coordsize="2,283">
              <v:shape style="position:absolute;left:9136;top:-1686;width:2;height:283" coordorigin="9136,-1686" coordsize="0,283" path="m9136,-1686l9136,-1402,9136,-1686e" filled="t" fillcolor="#DCDDDE" stroked="f">
                <v:path arrowok="t"/>
                <v:fill/>
              </v:shape>
            </v:group>
            <v:group style="position:absolute;left:9136;top:-835;width:2;height:283" coordorigin="9136,-835" coordsize="2,283">
              <v:shape style="position:absolute;left:9136;top:-835;width:2;height:283" coordorigin="9136,-835" coordsize="0,283" path="m9136,-835l9136,-552,9136,-835e" filled="t" fillcolor="#EBEBEC" stroked="f">
                <v:path arrowok="t"/>
                <v:fill/>
              </v:shape>
            </v:group>
            <v:group style="position:absolute;left:9136;top:-1119;width:2;height:283" coordorigin="9136,-1119" coordsize="2,283">
              <v:shape style="position:absolute;left:9136;top:-1119;width:2;height:283" coordorigin="9136,-1119" coordsize="0,283" path="m9136,-1119l9136,-835,9136,-1119e" filled="t" fillcolor="#DCDDDE" stroked="f">
                <v:path arrowok="t"/>
                <v:fill/>
              </v:shape>
            </v:group>
            <v:group style="position:absolute;left:9136;top:-552;width:2;height:283" coordorigin="9136,-552" coordsize="2,283">
              <v:shape style="position:absolute;left:9136;top:-552;width:2;height:283" coordorigin="9136,-552" coordsize="0,283" path="m9136,-552l9136,-269,9136,-552e" filled="t" fillcolor="#DCDDDE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Únosnost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talířku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1,18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0"/>
        </w:rPr>
        <w:t>kN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1" w:after="0" w:line="179" w:lineRule="exact"/>
        <w:ind w:left="401" w:right="-20"/>
        <w:jc w:val="left"/>
        <w:tabs>
          <w:tab w:pos="69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13"/>
          <w:w w:val="100"/>
          <w:b/>
          <w:bCs/>
        </w:rPr>
        <w:t>T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uhost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talířku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0,3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5"/>
          <w:position w:val="-1"/>
        </w:rPr>
        <w:t>kN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8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mm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06" w:right="-20"/>
        <w:jc w:val="left"/>
        <w:tabs>
          <w:tab w:pos="986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PŘÍS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UŠEN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TVÍ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5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1.400972pt;height:31.185pt;mso-position-horizontal-relative:char;mso-position-vertical-relative:line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280" w:bottom="280" w:left="960" w:right="120"/>
          <w:headerReference w:type="default" r:id="rId126"/>
          <w:footerReference w:type="default" r:id="rId127"/>
          <w:pgSz w:w="11920" w:h="16840"/>
        </w:sectPr>
      </w:pPr>
      <w:rPr/>
    </w:p>
    <w:p>
      <w:pPr>
        <w:spacing w:before="41" w:after="0" w:line="250" w:lineRule="auto"/>
        <w:ind w:left="2791" w:right="10" w:firstLine="-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870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568001pt;margin-top:276.907013pt;width:482.14pt;height:27.818pt;mso-position-horizontal-relative:page;mso-position-vertical-relative:page;z-index:-3867" coordorigin="1131,5538" coordsize="9643,556">
            <v:group style="position:absolute;left:1134;top:5541;width:4819;height:551" coordorigin="1134,5541" coordsize="4819,551">
              <v:shape style="position:absolute;left:1134;top:5541;width:4819;height:551" coordorigin="1134,5541" coordsize="4819,551" path="m5953,5541l1134,5541,1134,6092,5953,6092,5953,5541e" filled="t" fillcolor="#808285" stroked="f">
                <v:path arrowok="t"/>
                <v:fill/>
              </v:shape>
            </v:group>
            <v:group style="position:absolute;left:5953;top:5541;width:4819;height:551" coordorigin="5953,5541" coordsize="4819,551">
              <v:shape style="position:absolute;left:5953;top:5541;width:4819;height:551" coordorigin="5953,5541" coordsize="4819,551" path="m10772,5541l5953,5541,5953,6092,10772,6092,10772,5541e" filled="t" fillcolor="#DCDDDE" stroked="f">
                <v:path arrowok="t"/>
                <v:fill/>
              </v:shape>
            </v:group>
            <v:group style="position:absolute;left:5953;top:5816;width:4819;height:2" coordorigin="5953,5816" coordsize="4819,2">
              <v:shape style="position:absolute;left:5953;top:5816;width:4819;height:2" coordorigin="5953,5816" coordsize="4819,0" path="m5953,5816l10772,5816e" filled="f" stroked="t" strokeweight=".25pt" strokecolor="#ED1B2D">
                <v:path arrowok="t"/>
              </v:shape>
            </v:group>
            <v:group style="position:absolute;left:5953;top:6092;width:4819;height:2" coordorigin="5953,6092" coordsize="4819,2">
              <v:shape style="position:absolute;left:5953;top:6092;width:4819;height:2" coordorigin="5953,6092" coordsize="4819,0" path="m5953,6092l10772,6092e" filled="f" stroked="t" strokeweight=".25pt" strokecolor="#ED1B2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5.296082pt;margin-top:-53.026943pt;width:71.400949pt;height:31.185pt;mso-position-horizontal-relative:page;mso-position-vertical-relative:paragraph;z-index:-3866" type="#_x0000_t75">
            <v:imagedata r:id="rId12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200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50" w:lineRule="auto"/>
        <w:ind w:left="248" w:right="3619" w:firstLine="-20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PTH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2"/>
        </w:rPr>
        <w:t>BOX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obj.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č.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057655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960" w:right="120"/>
          <w:cols w:num="2" w:equalWidth="0">
            <w:col w:w="3969" w:space="1777"/>
            <w:col w:w="5094"/>
          </w:cols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18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3" w:lineRule="exact"/>
        <w:ind w:left="1094" w:right="-20"/>
        <w:jc w:val="left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CB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5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7"/>
          <w:w w:val="100"/>
          <w:b/>
          <w:bCs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3"/>
          <w:w w:val="100"/>
          <w:b/>
          <w:bCs/>
          <w:position w:val="-1"/>
        </w:rPr>
        <w:t>O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0"/>
          <w:w w:val="100"/>
          <w:b/>
          <w:bCs/>
          <w:position w:val="-1"/>
        </w:rPr>
        <w:t>V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193001pt;margin-top:-27.77389pt;width:482.639798pt;height:23.677pt;mso-position-horizontal-relative:page;mso-position-vertical-relative:paragraph;z-index:-3864" coordorigin="1124,-555" coordsize="9653,474">
            <v:group style="position:absolute;left:1134;top:-545;width:4819;height:454" coordorigin="1134,-545" coordsize="4819,454">
              <v:shape style="position:absolute;left:1134;top:-545;width:4819;height:454" coordorigin="1134,-545" coordsize="4819,454" path="m1134,-545l5953,-545,5953,-92,1134,-92,1134,-545e" filled="t" fillcolor="#808285" stroked="f">
                <v:path arrowok="t"/>
                <v:fill/>
              </v:shape>
            </v:group>
            <v:group style="position:absolute;left:1134;top:-545;width:9638;height:2" coordorigin="1134,-545" coordsize="9638,2">
              <v:shape style="position:absolute;left:1134;top:-545;width:9638;height:2" coordorigin="1134,-545" coordsize="9638,0" path="m1134,-545l10772,-545e" filled="f" stroked="t" strokeweight=".5pt" strokecolor="#ED1B2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2.204987pt;margin-top:8.943860pt;width:156.282921pt;height:225.35425pt;mso-position-horizontal-relative:page;mso-position-vertical-relative:paragraph;z-index:-3863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otva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měkké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polotuhé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-20"/>
        <w:jc w:val="left"/>
        <w:tabs>
          <w:tab w:pos="570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dokonale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vhodná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minerální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vlnu.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Vyroben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polypropylen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teplot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-3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8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°C.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1"/>
        </w:rPr>
        <w:t>Až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zatížení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Snadná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instalace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izolačního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hlava.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Kategorie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použití: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pórobeton.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1"/>
        </w:rPr>
        <w:t>Až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tloušťce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4" w:right="-20"/>
        <w:jc w:val="left"/>
        <w:tabs>
          <w:tab w:pos="570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ZPŮSOB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ÁŽE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zašroubováním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izolačního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5" w:lineRule="exact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  <w:position w:val="-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position w:val="-1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mm.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6.928803pt;height:78.75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68" w:lineRule="exact"/>
        <w:ind w:left="1014" w:right="-20"/>
        <w:jc w:val="left"/>
        <w:tabs>
          <w:tab w:pos="10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shape style="position:absolute;margin-left:426.480103pt;margin-top:-107.867371pt;width:111.82379pt;height:78.705pt;mso-position-horizontal-relative:page;mso-position-vertical-relative:paragraph;z-index:-3856" type="#_x0000_t75">
            <v:imagedata r:id="rId134" o:title=""/>
          </v:shape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280" w:bottom="280" w:left="120" w:right="1020"/>
          <w:headerReference w:type="default" r:id="rId130"/>
          <w:footerReference w:type="default" r:id="rId131"/>
          <w:pgSz w:w="11920" w:h="16840"/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" w:lineRule="exact"/>
        <w:ind w:left="1331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Obj.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-2"/>
        </w:rPr>
        <w:t>č.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1310" w:right="-73"/>
        <w:jc w:val="left"/>
        <w:tabs>
          <w:tab w:pos="3600" w:val="left"/>
        </w:tabs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položky</w:t>
        <w:tab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8"/>
        </w:rPr>
        <w:t>Označení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60" w:lineRule="exact"/>
        <w:ind w:left="-13" w:right="-33"/>
        <w:jc w:val="center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-3"/>
          <w:w w:val="100"/>
          <w:b/>
          <w:bCs/>
        </w:rPr>
        <w:t>P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růměr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talíře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kotvy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(mm)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45" w:after="0" w:line="160" w:lineRule="exact"/>
        <w:ind w:left="-13" w:right="-33"/>
        <w:jc w:val="center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Minimální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kotevní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hloubka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(mm)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45" w:after="0" w:line="160" w:lineRule="exact"/>
        <w:ind w:left="-13" w:right="-33"/>
        <w:jc w:val="center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/>
        <w:br w:type="column"/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Tloušťka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izolačního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materiálu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(mm)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60" w:lineRule="exact"/>
        <w:ind w:left="-13" w:right="-33"/>
        <w:jc w:val="center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Hloubka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vrtání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(mm)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</w:rPr>
        <w:t>Množství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54" w:right="-20"/>
        <w:jc w:val="left"/>
        <w:rPr>
          <w:rFonts w:ascii="EurostileLTPro-Demi" w:hAnsi="EurostileLTPro-Demi" w:cs="EurostileLTPro-Demi" w:eastAsia="EurostileLTPro-Demi"/>
          <w:sz w:val="14"/>
          <w:szCs w:val="14"/>
        </w:rPr>
      </w:pPr>
      <w:rPr/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v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 </w:t>
      </w:r>
      <w:r>
        <w:rPr>
          <w:rFonts w:ascii="EurostileLTPro-Demi" w:hAnsi="EurostileLTPro-Demi" w:cs="EurostileLTPro-Demi" w:eastAsia="EurostileLTPro-Demi"/>
          <w:sz w:val="14"/>
          <w:szCs w:val="14"/>
          <w:color w:val="FFFFFF"/>
          <w:spacing w:val="0"/>
          <w:w w:val="100"/>
          <w:b/>
          <w:bCs/>
          <w:position w:val="1"/>
        </w:rPr>
        <w:t>balení</w:t>
      </w:r>
      <w:r>
        <w:rPr>
          <w:rFonts w:ascii="EurostileLTPro-Demi" w:hAnsi="EurostileLTPro-Demi" w:cs="EurostileLTPro-Demi" w:eastAsia="EurostileLTPro-Demi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6" w:equalWidth="0">
            <w:col w:w="4210" w:space="1686"/>
            <w:col w:w="758" w:space="340"/>
            <w:col w:w="630" w:space="385"/>
            <w:col w:w="641" w:space="360"/>
            <w:col w:w="527" w:space="329"/>
            <w:col w:w="914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865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1296" w:right="-20"/>
        <w:jc w:val="left"/>
        <w:tabs>
          <w:tab w:pos="2160" w:val="left"/>
          <w:tab w:pos="6180" w:val="left"/>
          <w:tab w:pos="7220" w:val="left"/>
          <w:tab w:pos="8180" w:val="left"/>
          <w:tab w:pos="9180" w:val="left"/>
          <w:tab w:pos="10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054864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CB_140_BOX_100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1296" w:right="-20"/>
        <w:jc w:val="left"/>
        <w:tabs>
          <w:tab w:pos="2160" w:val="left"/>
          <w:tab w:pos="6180" w:val="left"/>
          <w:tab w:pos="7220" w:val="left"/>
          <w:tab w:pos="8180" w:val="left"/>
          <w:tab w:pos="9180" w:val="left"/>
          <w:tab w:pos="10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054865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CB_160_BOX_100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160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1296" w:right="-20"/>
        <w:jc w:val="left"/>
        <w:tabs>
          <w:tab w:pos="2160" w:val="left"/>
          <w:tab w:pos="6180" w:val="left"/>
          <w:tab w:pos="7220" w:val="left"/>
          <w:tab w:pos="8180" w:val="left"/>
          <w:tab w:pos="9180" w:val="left"/>
          <w:tab w:pos="10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054866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CB_180_BOX_100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180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240" w:lineRule="auto"/>
        <w:ind w:left="1296" w:right="-20"/>
        <w:jc w:val="left"/>
        <w:tabs>
          <w:tab w:pos="2160" w:val="left"/>
          <w:tab w:pos="6180" w:val="left"/>
          <w:tab w:pos="7220" w:val="left"/>
          <w:tab w:pos="8180" w:val="left"/>
          <w:tab w:pos="9180" w:val="left"/>
          <w:tab w:pos="10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054867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CB_200_BOX_100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9" w:after="0" w:line="179" w:lineRule="exact"/>
        <w:ind w:left="1296" w:right="-20"/>
        <w:jc w:val="left"/>
        <w:tabs>
          <w:tab w:pos="2160" w:val="left"/>
          <w:tab w:pos="6180" w:val="left"/>
          <w:tab w:pos="7220" w:val="left"/>
          <w:tab w:pos="8180" w:val="left"/>
          <w:tab w:pos="9180" w:val="left"/>
          <w:tab w:pos="10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054868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CB_220_BOX_100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220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>50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  <w:position w:val="-1"/>
        </w:rPr>
        <w:t>100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68" w:lineRule="exact"/>
        <w:ind w:left="1014" w:right="-20"/>
        <w:jc w:val="left"/>
        <w:tabs>
          <w:tab w:pos="1058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/>
        <w:pict>
          <v:group style="position:absolute;margin-left:56.692501pt;margin-top:36.126427pt;width:65.914pt;height:50.534pt;mso-position-horizontal-relative:page;mso-position-vertical-relative:paragraph;z-index:-3862" coordorigin="1134,723" coordsize="1318,1011">
            <v:shape style="position:absolute;left:1241;top:788;width:1105;height:880" type="#_x0000_t75">
              <v:imagedata r:id="rId135" o:title=""/>
            </v:shape>
            <v:group style="position:absolute;left:1142;top:730;width:1303;height:995" coordorigin="1142,730" coordsize="1303,995">
              <v:shape style="position:absolute;left:1142;top:730;width:1303;height:995" coordorigin="1142,730" coordsize="1303,995" path="m1142,1725l2444,1725,2444,730,1142,730,1142,1725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759506pt;margin-top:36.126427pt;width:65.914pt;height:50.534pt;mso-position-horizontal-relative:page;mso-position-vertical-relative:paragraph;z-index:-3861" coordorigin="2575,723" coordsize="1318,1011">
            <v:shape style="position:absolute;left:2763;top:888;width:931;height:772" type="#_x0000_t75">
              <v:imagedata r:id="rId136" o:title=""/>
            </v:shape>
            <v:shape style="position:absolute;left:3311;top:796;width:395;height:571" type="#_x0000_t75">
              <v:imagedata r:id="rId137" o:title=""/>
            </v:shape>
            <v:group style="position:absolute;left:2583;top:730;width:1303;height:995" coordorigin="2583,730" coordsize="1303,995">
              <v:shape style="position:absolute;left:2583;top:730;width:1303;height:995" coordorigin="2583,730" coordsize="1303,995" path="m2583,1725l3886,1725,3886,730,2583,730,2583,1725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507507pt;margin-top:36.126427pt;width:65.914pt;height:50.534pt;mso-position-horizontal-relative:page;mso-position-vertical-relative:paragraph;z-index:-3860" coordorigin="3990,723" coordsize="1318,1011">
            <v:shape style="position:absolute;left:4209;top:770;width:880;height:916" type="#_x0000_t75">
              <v:imagedata r:id="rId138" o:title=""/>
            </v:shape>
            <v:group style="position:absolute;left:3998;top:730;width:1303;height:995" coordorigin="3998,730" coordsize="1303,995">
              <v:shape style="position:absolute;left:3998;top:730;width:1303;height:995" coordorigin="3998,730" coordsize="1303,995" path="m3998,1725l5301,1725,5301,730,3998,730,3998,1725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684509pt;margin-top:36.126427pt;width:65.914pt;height:50.534pt;mso-position-horizontal-relative:page;mso-position-vertical-relative:paragraph;z-index:-3859" coordorigin="6794,723" coordsize="1318,1011">
            <v:shape style="position:absolute;left:7321;top:1639;width:127;height:48" type="#_x0000_t75">
              <v:imagedata r:id="rId139" o:title=""/>
            </v:shape>
            <v:shape style="position:absolute;left:7144;top:1528;width:414;height:141" type="#_x0000_t75">
              <v:imagedata r:id="rId140" o:title=""/>
            </v:shape>
            <v:shape style="position:absolute;left:6933;top:768;width:1039;height:783" type="#_x0000_t75">
              <v:imagedata r:id="rId141" o:title=""/>
            </v:shape>
            <v:group style="position:absolute;left:6801;top:730;width:1303;height:995" coordorigin="6801,730" coordsize="1303,995">
              <v:shape style="position:absolute;left:6801;top:730;width:1303;height:995" coordorigin="6801,730" coordsize="1303,995" path="m6801,1725l8104,1725,8104,730,6801,730,6801,1725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0.606506pt;margin-top:36.126427pt;width:65.914pt;height:50.534pt;mso-position-horizontal-relative:page;mso-position-vertical-relative:paragraph;z-index:-3858" coordorigin="5412,723" coordsize="1318,1011">
            <v:shape style="position:absolute;left:5714;top:1425;width:532;height:252" type="#_x0000_t75">
              <v:imagedata r:id="rId142" o:title=""/>
            </v:shape>
            <v:shape style="position:absolute;left:5510;top:779;width:1121;height:683" type="#_x0000_t75">
              <v:imagedata r:id="rId143" o:title=""/>
            </v:shape>
            <v:shape style="position:absolute;left:6219;top:830;width:413;height:617" type="#_x0000_t75">
              <v:imagedata r:id="rId144" o:title=""/>
            </v:shape>
            <v:group style="position:absolute;left:5420;top:730;width:1303;height:995" coordorigin="5420,730" coordsize="1303,995">
              <v:shape style="position:absolute;left:5420;top:730;width:1303;height:995" coordorigin="5420,730" coordsize="1303,995" path="m5420,1725l6723,1725,6723,730,5420,730,5420,1725xe" filled="f" stroked="t" strokeweight=".7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393002pt;margin-top:-122.254074pt;width:482.49pt;height:111.151pt;mso-position-horizontal-relative:page;mso-position-vertical-relative:paragraph;z-index:-3857" coordorigin="1128,-2445" coordsize="9650,2223">
            <v:group style="position:absolute;left:1134;top:-2439;width:1071;height:794" coordorigin="1134,-2439" coordsize="1071,794">
              <v:shape style="position:absolute;left:1134;top:-2439;width:1071;height:794" coordorigin="1134,-2439" coordsize="1071,794" path="m2205,-2439l1134,-2439,1134,-1645,2205,-1645,2205,-2439e" filled="t" fillcolor="#808285" stroked="f">
                <v:path arrowok="t"/>
                <v:fill/>
              </v:shape>
            </v:group>
            <v:group style="position:absolute;left:2205;top:-2439;width:3649;height:794" coordorigin="2205,-2439" coordsize="3649,794">
              <v:shape style="position:absolute;left:2205;top:-2439;width:3649;height:794" coordorigin="2205,-2439" coordsize="3649,794" path="m5853,-2439l2205,-2439,2205,-1645,5853,-1645,5853,-2439e" filled="t" fillcolor="#808285" stroked="f">
                <v:path arrowok="t"/>
                <v:fill/>
              </v:shape>
            </v:group>
            <v:group style="position:absolute;left:5853;top:-2439;width:1084;height:794" coordorigin="5853,-2439" coordsize="1084,794">
              <v:shape style="position:absolute;left:5853;top:-2439;width:1084;height:794" coordorigin="5853,-2439" coordsize="1084,794" path="m6938,-2439l5853,-2439,5853,-1645,6938,-1645,6938,-2439e" filled="t" fillcolor="#808285" stroked="f">
                <v:path arrowok="t"/>
                <v:fill/>
              </v:shape>
            </v:group>
            <v:group style="position:absolute;left:6938;top:-2439;width:983;height:794" coordorigin="6938,-2439" coordsize="983,794">
              <v:shape style="position:absolute;left:6938;top:-2439;width:983;height:794" coordorigin="6938,-2439" coordsize="983,794" path="m7920,-2439l6938,-2439,6938,-1645,7920,-1645,7920,-2439e" filled="t" fillcolor="#808285" stroked="f">
                <v:path arrowok="t"/>
                <v:fill/>
              </v:shape>
            </v:group>
            <v:group style="position:absolute;left:7920;top:-2439;width:1057;height:794" coordorigin="7920,-2439" coordsize="1057,794">
              <v:shape style="position:absolute;left:7920;top:-2439;width:1057;height:794" coordorigin="7920,-2439" coordsize="1057,794" path="m8978,-2439l7920,-2439,7920,-1645,8978,-1645,8978,-2439e" filled="t" fillcolor="#808285" stroked="f">
                <v:path arrowok="t"/>
                <v:fill/>
              </v:shape>
            </v:group>
            <v:group style="position:absolute;left:8978;top:-2439;width:830;height:794" coordorigin="8978,-2439" coordsize="830,794">
              <v:shape style="position:absolute;left:8978;top:-2439;width:830;height:794" coordorigin="8978,-2439" coordsize="830,794" path="m9808,-2439l8978,-2439,8978,-1645,9808,-1645,9808,-2439e" filled="t" fillcolor="#808285" stroked="f">
                <v:path arrowok="t"/>
                <v:fill/>
              </v:shape>
            </v:group>
            <v:group style="position:absolute;left:9808;top:-2439;width:964;height:794" coordorigin="9808,-2439" coordsize="964,794">
              <v:shape style="position:absolute;left:9808;top:-2439;width:964;height:794" coordorigin="9808,-2439" coordsize="964,794" path="m10772,-2439l9808,-2439,9808,-1645,10772,-1645,10772,-2439e" filled="t" fillcolor="#808285" stroked="f">
                <v:path arrowok="t"/>
                <v:fill/>
              </v:shape>
            </v:group>
            <v:group style="position:absolute;left:1134;top:-1645;width:1071;height:283" coordorigin="1134,-1645" coordsize="1071,283">
              <v:shape style="position:absolute;left:1134;top:-1645;width:1071;height:283" coordorigin="1134,-1645" coordsize="1071,283" path="m2205,-1645l1134,-1645,1134,-1362,2205,-1362,2205,-1645e" filled="t" fillcolor="#DCDDDE" stroked="f">
                <v:path arrowok="t"/>
                <v:fill/>
              </v:shape>
            </v:group>
            <v:group style="position:absolute;left:2205;top:-1645;width:3649;height:283" coordorigin="2205,-1645" coordsize="3649,283">
              <v:shape style="position:absolute;left:2205;top:-1645;width:3649;height:283" coordorigin="2205,-1645" coordsize="3649,283" path="m5853,-1645l2205,-1645,2205,-1362,5853,-1362,5853,-1645e" filled="t" fillcolor="#DCDDDE" stroked="f">
                <v:path arrowok="t"/>
                <v:fill/>
              </v:shape>
            </v:group>
            <v:group style="position:absolute;left:5853;top:-1645;width:1084;height:283" coordorigin="5853,-1645" coordsize="1084,283">
              <v:shape style="position:absolute;left:5853;top:-1645;width:1084;height:283" coordorigin="5853,-1645" coordsize="1084,283" path="m6938,-1645l5853,-1645,5853,-1362,6938,-1362,6938,-1645e" filled="t" fillcolor="#DCDDDE" stroked="f">
                <v:path arrowok="t"/>
                <v:fill/>
              </v:shape>
            </v:group>
            <v:group style="position:absolute;left:6938;top:-1645;width:983;height:283" coordorigin="6938,-1645" coordsize="983,283">
              <v:shape style="position:absolute;left:6938;top:-1645;width:983;height:283" coordorigin="6938,-1645" coordsize="983,283" path="m7920,-1645l6938,-1645,6938,-1362,7920,-1362,7920,-1645e" filled="t" fillcolor="#DCDDDE" stroked="f">
                <v:path arrowok="t"/>
                <v:fill/>
              </v:shape>
            </v:group>
            <v:group style="position:absolute;left:8978;top:-1645;width:830;height:283" coordorigin="8978,-1645" coordsize="830,283">
              <v:shape style="position:absolute;left:8978;top:-1645;width:830;height:283" coordorigin="8978,-1645" coordsize="830,283" path="m9808,-1645l8978,-1645,8978,-1362,9808,-1362,9808,-1645e" filled="t" fillcolor="#DCDDDE" stroked="f">
                <v:path arrowok="t"/>
                <v:fill/>
              </v:shape>
            </v:group>
            <v:group style="position:absolute;left:9808;top:-1645;width:964;height:283" coordorigin="9808,-1645" coordsize="964,283">
              <v:shape style="position:absolute;left:9808;top:-1645;width:964;height:283" coordorigin="9808,-1645" coordsize="964,283" path="m10772,-1645l9808,-1645,9808,-1362,10772,-1362,10772,-1645e" filled="t" fillcolor="#DCDDDE" stroked="f">
                <v:path arrowok="t"/>
                <v:fill/>
              </v:shape>
            </v:group>
            <v:group style="position:absolute;left:7920;top:-1645;width:1057;height:283" coordorigin="7920,-1645" coordsize="1057,283">
              <v:shape style="position:absolute;left:7920;top:-1645;width:1057;height:283" coordorigin="7920,-1645" coordsize="1057,283" path="m7920,-1645l8978,-1645,8978,-1362,7920,-1362,7920,-1645e" filled="t" fillcolor="#DCDDDE" stroked="f">
                <v:path arrowok="t"/>
                <v:fill/>
              </v:shape>
            </v:group>
            <v:group style="position:absolute;left:1134;top:-1362;width:1071;height:283" coordorigin="1134,-1362" coordsize="1071,283">
              <v:shape style="position:absolute;left:1134;top:-1362;width:1071;height:283" coordorigin="1134,-1362" coordsize="1071,283" path="m2205,-1362l1134,-1362,1134,-1078,2205,-1078,2205,-1362e" filled="t" fillcolor="#EBEBEC" stroked="f">
                <v:path arrowok="t"/>
                <v:fill/>
              </v:shape>
            </v:group>
            <v:group style="position:absolute;left:2205;top:-1362;width:3649;height:283" coordorigin="2205,-1362" coordsize="3649,283">
              <v:shape style="position:absolute;left:2205;top:-1362;width:3649;height:283" coordorigin="2205,-1362" coordsize="3649,283" path="m5853,-1362l2205,-1362,2205,-1078,5853,-1078,5853,-1362e" filled="t" fillcolor="#EBEBEC" stroked="f">
                <v:path arrowok="t"/>
                <v:fill/>
              </v:shape>
            </v:group>
            <v:group style="position:absolute;left:5853;top:-1362;width:1084;height:283" coordorigin="5853,-1362" coordsize="1084,283">
              <v:shape style="position:absolute;left:5853;top:-1362;width:1084;height:283" coordorigin="5853,-1362" coordsize="1084,283" path="m6938,-1362l5853,-1362,5853,-1078,6938,-1078,6938,-1362e" filled="t" fillcolor="#EBEBEC" stroked="f">
                <v:path arrowok="t"/>
                <v:fill/>
              </v:shape>
            </v:group>
            <v:group style="position:absolute;left:6938;top:-1362;width:983;height:283" coordorigin="6938,-1362" coordsize="983,283">
              <v:shape style="position:absolute;left:6938;top:-1362;width:983;height:283" coordorigin="6938,-1362" coordsize="983,283" path="m7920,-1362l6938,-1362,6938,-1078,7920,-1078,7920,-1362e" filled="t" fillcolor="#EBEBEC" stroked="f">
                <v:path arrowok="t"/>
                <v:fill/>
              </v:shape>
            </v:group>
            <v:group style="position:absolute;left:8978;top:-1362;width:830;height:283" coordorigin="8978,-1362" coordsize="830,283">
              <v:shape style="position:absolute;left:8978;top:-1362;width:830;height:283" coordorigin="8978,-1362" coordsize="830,283" path="m9808,-1362l8978,-1362,8978,-1078,9808,-1078,9808,-1362e" filled="t" fillcolor="#EBEBEC" stroked="f">
                <v:path arrowok="t"/>
                <v:fill/>
              </v:shape>
            </v:group>
            <v:group style="position:absolute;left:9808;top:-1362;width:964;height:283" coordorigin="9808,-1362" coordsize="964,283">
              <v:shape style="position:absolute;left:9808;top:-1362;width:964;height:283" coordorigin="9808,-1362" coordsize="964,283" path="m10772,-1362l9808,-1362,9808,-1078,10772,-1078,10772,-1362e" filled="t" fillcolor="#EBEBEC" stroked="f">
                <v:path arrowok="t"/>
                <v:fill/>
              </v:shape>
            </v:group>
            <v:group style="position:absolute;left:7920;top:-1362;width:1057;height:283" coordorigin="7920,-1362" coordsize="1057,283">
              <v:shape style="position:absolute;left:7920;top:-1362;width:1057;height:283" coordorigin="7920,-1362" coordsize="1057,283" path="m8978,-1362l7920,-1362,7920,-1078,8978,-1078,8978,-1362e" filled="t" fillcolor="#EBEBEC" stroked="f">
                <v:path arrowok="t"/>
                <v:fill/>
              </v:shape>
            </v:group>
            <v:group style="position:absolute;left:1134;top:-795;width:1071;height:283" coordorigin="1134,-795" coordsize="1071,283">
              <v:shape style="position:absolute;left:1134;top:-795;width:1071;height:283" coordorigin="1134,-795" coordsize="1071,283" path="m2205,-795l1134,-795,1134,-512,2205,-512,2205,-795e" filled="t" fillcolor="#EBEBEC" stroked="f">
                <v:path arrowok="t"/>
                <v:fill/>
              </v:shape>
            </v:group>
            <v:group style="position:absolute;left:2205;top:-795;width:3649;height:283" coordorigin="2205,-795" coordsize="3649,283">
              <v:shape style="position:absolute;left:2205;top:-795;width:3649;height:283" coordorigin="2205,-795" coordsize="3649,283" path="m5853,-795l2205,-795,2205,-512,5853,-512,5853,-795e" filled="t" fillcolor="#EBEBEC" stroked="f">
                <v:path arrowok="t"/>
                <v:fill/>
              </v:shape>
            </v:group>
            <v:group style="position:absolute;left:5853;top:-795;width:1084;height:283" coordorigin="5853,-795" coordsize="1084,283">
              <v:shape style="position:absolute;left:5853;top:-795;width:1084;height:283" coordorigin="5853,-795" coordsize="1084,283" path="m6938,-795l5853,-795,5853,-512,6938,-512,6938,-795e" filled="t" fillcolor="#EBEBEC" stroked="f">
                <v:path arrowok="t"/>
                <v:fill/>
              </v:shape>
            </v:group>
            <v:group style="position:absolute;left:6938;top:-795;width:983;height:283" coordorigin="6938,-795" coordsize="983,283">
              <v:shape style="position:absolute;left:6938;top:-795;width:983;height:283" coordorigin="6938,-795" coordsize="983,283" path="m7920,-795l6938,-795,6938,-512,7920,-512,7920,-795e" filled="t" fillcolor="#EBEBEC" stroked="f">
                <v:path arrowok="t"/>
                <v:fill/>
              </v:shape>
            </v:group>
            <v:group style="position:absolute;left:8978;top:-795;width:830;height:283" coordorigin="8978,-795" coordsize="830,283">
              <v:shape style="position:absolute;left:8978;top:-795;width:830;height:283" coordorigin="8978,-795" coordsize="830,283" path="m9808,-795l8978,-795,8978,-512,9808,-512,9808,-795e" filled="t" fillcolor="#EBEBEC" stroked="f">
                <v:path arrowok="t"/>
                <v:fill/>
              </v:shape>
            </v:group>
            <v:group style="position:absolute;left:9808;top:-795;width:964;height:283" coordorigin="9808,-795" coordsize="964,283">
              <v:shape style="position:absolute;left:9808;top:-795;width:964;height:283" coordorigin="9808,-795" coordsize="964,283" path="m10772,-795l9808,-795,9808,-512,10772,-512,10772,-795e" filled="t" fillcolor="#EBEBEC" stroked="f">
                <v:path arrowok="t"/>
                <v:fill/>
              </v:shape>
            </v:group>
            <v:group style="position:absolute;left:7920;top:-795;width:1057;height:283" coordorigin="7920,-795" coordsize="1057,283">
              <v:shape style="position:absolute;left:7920;top:-795;width:1057;height:283" coordorigin="7920,-795" coordsize="1057,283" path="m8978,-795l7920,-795,7920,-512,8978,-512,8978,-795e" filled="t" fillcolor="#EBEBEC" stroked="f">
                <v:path arrowok="t"/>
                <v:fill/>
              </v:shape>
            </v:group>
            <v:group style="position:absolute;left:1134;top:-1078;width:1071;height:283" coordorigin="1134,-1078" coordsize="1071,283">
              <v:shape style="position:absolute;left:1134;top:-1078;width:1071;height:283" coordorigin="1134,-1078" coordsize="1071,283" path="m2205,-1078l1134,-1078,1134,-795,2205,-795,2205,-1078e" filled="t" fillcolor="#DCDDDE" stroked="f">
                <v:path arrowok="t"/>
                <v:fill/>
              </v:shape>
            </v:group>
            <v:group style="position:absolute;left:2205;top:-1078;width:3649;height:283" coordorigin="2205,-1078" coordsize="3649,283">
              <v:shape style="position:absolute;left:2205;top:-1078;width:3649;height:283" coordorigin="2205,-1078" coordsize="3649,283" path="m5853,-1078l2205,-1078,2205,-795,5853,-795,5853,-1078e" filled="t" fillcolor="#DCDDDE" stroked="f">
                <v:path arrowok="t"/>
                <v:fill/>
              </v:shape>
            </v:group>
            <v:group style="position:absolute;left:5853;top:-1078;width:1084;height:283" coordorigin="5853,-1078" coordsize="1084,283">
              <v:shape style="position:absolute;left:5853;top:-1078;width:1084;height:283" coordorigin="5853,-1078" coordsize="1084,283" path="m6938,-1078l5853,-1078,5853,-795,6938,-795,6938,-1078e" filled="t" fillcolor="#DCDDDE" stroked="f">
                <v:path arrowok="t"/>
                <v:fill/>
              </v:shape>
            </v:group>
            <v:group style="position:absolute;left:6938;top:-1078;width:983;height:283" coordorigin="6938,-1078" coordsize="983,283">
              <v:shape style="position:absolute;left:6938;top:-1078;width:983;height:283" coordorigin="6938,-1078" coordsize="983,283" path="m7920,-1078l6938,-1078,6938,-795,7920,-795,7920,-1078e" filled="t" fillcolor="#DCDDDE" stroked="f">
                <v:path arrowok="t"/>
                <v:fill/>
              </v:shape>
            </v:group>
            <v:group style="position:absolute;left:8978;top:-1078;width:830;height:283" coordorigin="8978,-1078" coordsize="830,283">
              <v:shape style="position:absolute;left:8978;top:-1078;width:830;height:283" coordorigin="8978,-1078" coordsize="830,283" path="m9808,-1078l8978,-1078,8978,-795,9808,-795,9808,-1078e" filled="t" fillcolor="#DCDDDE" stroked="f">
                <v:path arrowok="t"/>
                <v:fill/>
              </v:shape>
            </v:group>
            <v:group style="position:absolute;left:9808;top:-1078;width:964;height:283" coordorigin="9808,-1078" coordsize="964,283">
              <v:shape style="position:absolute;left:9808;top:-1078;width:964;height:283" coordorigin="9808,-1078" coordsize="964,283" path="m10772,-1078l9808,-1078,9808,-795,10772,-795,10772,-1078e" filled="t" fillcolor="#DCDDDE" stroked="f">
                <v:path arrowok="t"/>
                <v:fill/>
              </v:shape>
            </v:group>
            <v:group style="position:absolute;left:7920;top:-1078;width:1057;height:283" coordorigin="7920,-1078" coordsize="1057,283">
              <v:shape style="position:absolute;left:7920;top:-1078;width:1057;height:283" coordorigin="7920,-1078" coordsize="1057,283" path="m7920,-1078l8978,-1078,8978,-795,7920,-795,7920,-1078e" filled="t" fillcolor="#DCDDDE" stroked="f">
                <v:path arrowok="t"/>
                <v:fill/>
              </v:shape>
            </v:group>
            <v:group style="position:absolute;left:1134;top:-512;width:1071;height:283" coordorigin="1134,-512" coordsize="1071,283">
              <v:shape style="position:absolute;left:1134;top:-512;width:1071;height:283" coordorigin="1134,-512" coordsize="1071,283" path="m2205,-512l1134,-512,1134,-228,2205,-228,2205,-512e" filled="t" fillcolor="#DCDDDE" stroked="f">
                <v:path arrowok="t"/>
                <v:fill/>
              </v:shape>
            </v:group>
            <v:group style="position:absolute;left:2205;top:-512;width:3649;height:283" coordorigin="2205,-512" coordsize="3649,283">
              <v:shape style="position:absolute;left:2205;top:-512;width:3649;height:283" coordorigin="2205,-512" coordsize="3649,283" path="m5853,-512l2205,-512,2205,-228,5853,-228,5853,-512e" filled="t" fillcolor="#DCDDDE" stroked="f">
                <v:path arrowok="t"/>
                <v:fill/>
              </v:shape>
            </v:group>
            <v:group style="position:absolute;left:5853;top:-512;width:1084;height:283" coordorigin="5853,-512" coordsize="1084,283">
              <v:shape style="position:absolute;left:5853;top:-512;width:1084;height:283" coordorigin="5853,-512" coordsize="1084,283" path="m6938,-512l5853,-512,5853,-228,6938,-228,6938,-512e" filled="t" fillcolor="#DCDDDE" stroked="f">
                <v:path arrowok="t"/>
                <v:fill/>
              </v:shape>
            </v:group>
            <v:group style="position:absolute;left:6938;top:-512;width:983;height:283" coordorigin="6938,-512" coordsize="983,283">
              <v:shape style="position:absolute;left:6938;top:-512;width:983;height:283" coordorigin="6938,-512" coordsize="983,283" path="m7920,-512l6938,-512,6938,-228,7920,-228,7920,-512e" filled="t" fillcolor="#DCDDDE" stroked="f">
                <v:path arrowok="t"/>
                <v:fill/>
              </v:shape>
            </v:group>
            <v:group style="position:absolute;left:8978;top:-512;width:830;height:283" coordorigin="8978,-512" coordsize="830,283">
              <v:shape style="position:absolute;left:8978;top:-512;width:830;height:283" coordorigin="8978,-512" coordsize="830,283" path="m9808,-512l8978,-512,8978,-228,9808,-228,9808,-512e" filled="t" fillcolor="#DCDDDE" stroked="f">
                <v:path arrowok="t"/>
                <v:fill/>
              </v:shape>
            </v:group>
            <v:group style="position:absolute;left:9808;top:-512;width:964;height:283" coordorigin="9808,-512" coordsize="964,283">
              <v:shape style="position:absolute;left:9808;top:-512;width:964;height:283" coordorigin="9808,-512" coordsize="964,283" path="m10772,-512l9808,-512,9808,-228,10772,-228,10772,-512e" filled="t" fillcolor="#DCDDDE" stroked="f">
                <v:path arrowok="t"/>
                <v:fill/>
              </v:shape>
            </v:group>
            <v:group style="position:absolute;left:7920;top:-512;width:1057;height:283" coordorigin="7920,-512" coordsize="1057,283">
              <v:shape style="position:absolute;left:7920;top:-512;width:1057;height:283" coordorigin="7920,-512" coordsize="1057,283" path="m7920,-512l8978,-512,8978,-228,7920,-228,7920,-512e" filled="t" fillcolor="#DCDDDE" stroked="f">
                <v:path arrowok="t"/>
                <v:fill/>
              </v:shape>
            </v:group>
            <v:group style="position:absolute;left:1134;top:-1362;width:9638;height:2" coordorigin="1134,-1362" coordsize="9638,2">
              <v:shape style="position:absolute;left:1134;top:-1362;width:9638;height:2" coordorigin="1134,-1362" coordsize="9638,0" path="m1134,-1362l10772,-1362e" filled="f" stroked="t" strokeweight=".25pt" strokecolor="#ED1B2D">
                <v:path arrowok="t"/>
              </v:shape>
            </v:group>
            <v:group style="position:absolute;left:1134;top:-1078;width:9638;height:2" coordorigin="1134,-1078" coordsize="9638,2">
              <v:shape style="position:absolute;left:1134;top:-1078;width:9638;height:2" coordorigin="1134,-1078" coordsize="9638,0" path="m1134,-1078l10772,-1078e" filled="f" stroked="t" strokeweight=".25pt" strokecolor="#ED1B2D">
                <v:path arrowok="t"/>
              </v:shape>
            </v:group>
            <v:group style="position:absolute;left:1134;top:-795;width:9638;height:2" coordorigin="1134,-795" coordsize="9638,2">
              <v:shape style="position:absolute;left:1134;top:-795;width:9638;height:2" coordorigin="1134,-795" coordsize="9638,0" path="m1134,-795l10772,-795e" filled="f" stroked="t" strokeweight=".25pt" strokecolor="#ED1B2D">
                <v:path arrowok="t"/>
              </v:shape>
            </v:group>
            <v:group style="position:absolute;left:1134;top:-512;width:9638;height:2" coordorigin="1134,-512" coordsize="9638,2">
              <v:shape style="position:absolute;left:1134;top:-512;width:9638;height:2" coordorigin="1134,-512" coordsize="9638,0" path="m1134,-512l10772,-512e" filled="f" stroked="t" strokeweight=".25pt" strokecolor="#ED1B2D">
                <v:path arrowok="t"/>
              </v:shape>
            </v:group>
            <v:group style="position:absolute;left:1134;top:-228;width:9638;height:2" coordorigin="1134,-228" coordsize="9638,2">
              <v:shape style="position:absolute;left:1134;top:-228;width:9638;height:2" coordorigin="1134,-228" coordsize="9638,0" path="m1134,-228l10772,-228e" filled="f" stroked="t" strokeweight=".25pt" strokecolor="#ED1B2D">
                <v:path arrowok="t"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TEGORIE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PODKLADOV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  <w:position w:val="-1"/>
        </w:rPr>
        <w:t>Ý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4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CH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M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TERIÁ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Ů: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B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Plná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9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89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C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Děrovaná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cihla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2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D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0"/>
        </w:rPr>
        <w:t>ehčený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 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0"/>
          <w:w w:val="100"/>
          <w:b/>
          <w:bCs/>
        </w:rPr>
        <w:t>E</w:t>
      </w:r>
      <w:r>
        <w:rPr>
          <w:rFonts w:ascii="EurostileLTPro-Bold" w:hAnsi="EurostileLTPro-Bold" w:cs="EurostileLTPro-Bold" w:eastAsia="EurostileLTPro-Bold"/>
          <w:sz w:val="22"/>
          <w:szCs w:val="22"/>
          <w:color w:val="ED1B2D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Pórobeton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855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06.17099pt;margin-top:728.434021pt;width:102.710733pt;height:59.4pt;mso-position-horizontal-relative:page;mso-position-vertical-relative:page;z-index:-3850" type="#_x0000_t75">
            <v:imagedata r:id="rId147" o:title=""/>
          </v:shape>
        </w:pict>
      </w:r>
      <w:r>
        <w:rPr/>
        <w:pict>
          <v:group style="position:absolute;margin-left:116.977386pt;margin-top:545.277954pt;width:116.693989pt;height:144.531627pt;mso-position-horizontal-relative:page;mso-position-vertical-relative:page;z-index:-3849" coordorigin="2340,10906" coordsize="2334,2891">
            <v:shape style="position:absolute;left:2342;top:10908;width:1004;height:2884" type="#_x0000_t75">
              <v:imagedata r:id="rId148" o:title=""/>
            </v:shape>
            <v:shape style="position:absolute;left:2728;top:11243;width:1943;height:2310" type="#_x0000_t75">
              <v:imagedata r:id="rId149" o:title=""/>
            </v:shape>
            <v:group style="position:absolute;left:3335;top:11848;width:2;height:1227" coordorigin="3335,11848" coordsize="2,1227">
              <v:shape style="position:absolute;left:3335;top:11848;width:2;height:1227" coordorigin="3335,11848" coordsize="0,1227" path="m3335,13075l3335,13075e" filled="f" stroked="t" strokeweight=".1pt" strokecolor="#ED1C24">
                <v:path arrowok="t"/>
              </v:shape>
            </v:group>
            <v:group style="position:absolute;left:3335;top:11848;width:2;height:1227" coordorigin="3335,11848" coordsize="2,1227">
              <v:shape style="position:absolute;left:3335;top:11848;width:2;height:1227" coordorigin="3335,11848" coordsize="0,1227" path="m3335,11848l3335,13075e" filled="f" stroked="t" strokeweight="1.343973pt" strokecolor="#ED1C24">
                <v:path arrowok="t"/>
              </v:shape>
            </v:group>
            <v:group style="position:absolute;left:3351;top:11812;width:356;height:208" coordorigin="3351,11812" coordsize="356,208">
              <v:shape style="position:absolute;left:3351;top:11812;width:356;height:208" coordorigin="3351,11812" coordsize="356,208" path="m3542,11812l3351,11916,3542,12020,3542,11968,3706,11968,3706,11864,3542,11864,3542,11812e" filled="t" fillcolor="#EE342D" stroked="f">
                <v:path arrowok="t"/>
                <v:fill/>
              </v:shape>
            </v:group>
            <v:group style="position:absolute;left:3351;top:12691;width:356;height:208" coordorigin="3351,12691" coordsize="356,208">
              <v:shape style="position:absolute;left:3351;top:12691;width:356;height:208" coordorigin="3351,12691" coordsize="356,208" path="m3542,12691l3351,12795,3542,12899,3542,12847,3706,12847,3706,12743,3542,12743,3542,12691e" filled="t" fillcolor="#EE342D" stroked="f">
                <v:path arrowok="t"/>
                <v:fill/>
              </v:shape>
            </v:group>
            <v:group style="position:absolute;left:2964;top:12691;width:356;height:208" coordorigin="2964,12691" coordsize="356,208">
              <v:shape style="position:absolute;left:2964;top:12691;width:356;height:208" coordorigin="2964,12691" coordsize="356,208" path="m3128,12691l3128,12743,2964,12743,2964,12847,3128,12847,3128,12899,3320,12795,3128,12691e" filled="t" fillcolor="#EE342D" stroked="f">
                <v:path arrowok="t"/>
                <v:fill/>
              </v:shape>
            </v:group>
            <v:group style="position:absolute;left:2966;top:11812;width:356;height:208" coordorigin="2966,11812" coordsize="356,208">
              <v:shape style="position:absolute;left:2966;top:11812;width:356;height:208" coordorigin="2966,11812" coordsize="356,208" path="m3130,11812l3130,11864,2966,11864,2966,11968,3130,11968,3130,12020,3321,11916,3130,11812e" filled="t" fillcolor="#EE342D" stroked="f">
                <v:path arrowok="t"/>
                <v:fill/>
              </v:shape>
            </v:group>
            <v:group style="position:absolute;left:3041;top:11007;width:654;height:302" coordorigin="3041,11007" coordsize="654,302">
              <v:shape style="position:absolute;left:3041;top:11007;width:654;height:302" coordorigin="3041,11007" coordsize="654,302" path="m3695,11158l3663,11223,3599,11265,3533,11288,3455,11304,3368,11309,3338,11309,3254,11300,3179,11282,3118,11256,3061,11211,3041,11158,3042,11145,3085,11082,3157,11043,3227,11022,3308,11010,3367,11007,3397,11008,3481,11016,3556,11035,3617,11061,3674,11105,3695,11158xe" filled="f" stroked="t" strokeweight="1.219112pt" strokecolor="#63BC46">
                <v:path arrowok="t"/>
              </v:shape>
            </v:group>
            <v:group style="position:absolute;left:2342;top:10908;width:2330;height:2885" coordorigin="2342,10908" coordsize="2330,2885">
              <v:shape style="position:absolute;left:2342;top:10908;width:2330;height:2885" coordorigin="2342,10908" coordsize="2330,2885" path="m4671,13792l2342,13792,2342,10908,4671,10908,4671,13792xe" filled="f" stroked="t" strokeweight=".214028pt" strokecolor="#231F20">
                <v:path arrowok="t"/>
              </v:shape>
            </v:group>
            <v:group style="position:absolute;left:2342;top:13792;width:2300;height:2" coordorigin="2342,13792" coordsize="2300,2">
              <v:shape style="position:absolute;left:2342;top:13792;width:2300;height:2" coordorigin="2342,13792" coordsize="2300,2" path="m2342,13794l4642,13792e" filled="f" stroked="t" strokeweight=".198746pt" strokecolor="#231F20">
                <v:path arrowok="t"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19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194" w:right="5153"/>
        <w:jc w:val="both"/>
        <w:rPr>
          <w:rFonts w:ascii="EurostileLTPro-Bold" w:hAnsi="EurostileLTPro-Bold" w:cs="EurostileLTPro-Bold" w:eastAsia="EurostileLTPro-Bold"/>
          <w:sz w:val="28"/>
          <w:szCs w:val="28"/>
        </w:rPr>
      </w:pPr>
      <w:rPr/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96"/>
          <w:b/>
          <w:bCs/>
        </w:rPr>
        <w:t>MON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9"/>
          <w:w w:val="96"/>
          <w:b/>
          <w:bCs/>
        </w:rPr>
        <w:t>T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96"/>
          <w:b/>
          <w:bCs/>
        </w:rPr>
        <w:t>ÁŽNÍ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16"/>
          <w:w w:val="96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96"/>
          <w:b/>
          <w:bCs/>
        </w:rPr>
        <w:t>PŘÍPR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10"/>
          <w:w w:val="96"/>
          <w:b/>
          <w:bCs/>
        </w:rPr>
        <w:t>A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96"/>
          <w:b/>
          <w:bCs/>
        </w:rPr>
        <w:t>VEK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17"/>
          <w:w w:val="96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</w:rPr>
        <w:t>ZPR,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3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</w:rPr>
        <w:t>ZPR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-21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8"/>
          <w:szCs w:val="28"/>
          <w:color w:val="FFFFFF"/>
          <w:spacing w:val="0"/>
          <w:w w:val="100"/>
          <w:b/>
          <w:bCs/>
        </w:rPr>
        <w:t>SDS</w:t>
      </w:r>
      <w:r>
        <w:rPr>
          <w:rFonts w:ascii="EurostileLTPro-Bold" w:hAnsi="EurostileLTPro-Bold" w:cs="EurostileLTPro-Bold" w:eastAsia="EurostileLTPro-Bold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589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193001pt;margin-top:-29.573889pt;width:482.640098pt;height:23.677pt;mso-position-horizontal-relative:page;mso-position-vertical-relative:paragraph;z-index:-3854" coordorigin="1124,-591" coordsize="9653,474">
            <v:group style="position:absolute;left:1134;top:-581;width:5575;height:454" coordorigin="1134,-581" coordsize="5575,454">
              <v:shape style="position:absolute;left:1134;top:-581;width:5575;height:454" coordorigin="1134,-581" coordsize="5575,454" path="m1134,-581l6709,-581,6709,-128,1134,-128,1134,-581e" filled="t" fillcolor="#808285" stroked="f">
                <v:path arrowok="t"/>
                <v:fill/>
              </v:shape>
            </v:group>
            <v:group style="position:absolute;left:1134;top:-581;width:9638;height:2" coordorigin="1134,-581" coordsize="9638,2">
              <v:shape style="position:absolute;left:1134;top:-581;width:9638;height:2" coordorigin="1134,-581" coordsize="9638,0" path="m1134,-581l10772,-581e" filled="f" stroked="t" strokeweight=".5pt" strokecolor="#ED1B2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7.257996pt;margin-top:-4.050889pt;width:157.719pt;height:181.828pt;mso-position-horizontal-relative:page;mso-position-vertical-relative:paragraph;z-index:-3853" type="#_x0000_t75">
            <v:imagedata r:id="rId1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Rotační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přípravek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ZPR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šroubových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kotev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kontaktních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zateplovacích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ystémech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(ETICS).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5897"/>
        <w:jc w:val="both"/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</w:rPr>
        <w:t>VL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TNO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TI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</w:rPr>
        <w:t>                                     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  <w:u w:val="single" w:color="231F20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17"/>
          <w:b/>
          <w:bCs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80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tifikovaná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zápustná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2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ČSN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ISO/IEC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17025/2005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70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Čistota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aplikaci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odpadu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275" w:right="5941" w:firstLine="-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Přesné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stejnoměrné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zapuštění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talířku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izolantu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prevence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vzniku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nežádoucích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efektů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fasádě.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839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Nízká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hmotnost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přípravku.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5" w:lineRule="exact"/>
        <w:ind w:left="114" w:right="890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  <w:t>Jednoduché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position w:val="-1"/>
        </w:rPr>
        <w:t>použití.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1" w:after="0" w:line="268" w:lineRule="exact"/>
        <w:ind w:left="114" w:right="-20"/>
        <w:jc w:val="left"/>
        <w:tabs>
          <w:tab w:pos="480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TECHNICKÉ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Ú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D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AJE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859997" w:type="dxa"/>
      </w:tblPr>
      <w:tblGrid/>
      <w:tr>
        <w:trPr>
          <w:trHeight w:val="276" w:hRule="exact"/>
        </w:trPr>
        <w:tc>
          <w:tcPr>
            <w:tcW w:w="23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59" w:after="0" w:line="393" w:lineRule="auto"/>
              <w:ind w:left="227" w:right="895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Upínací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bit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Unašeč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ZPR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Unašeč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ZPR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SDS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18" w:after="0" w:line="240" w:lineRule="auto"/>
              <w:ind w:left="227" w:right="-20"/>
              <w:jc w:val="left"/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Materiál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2349" w:type="dxa"/>
            <w:tcBorders>
              <w:top w:val="nil" w:sz="6" w:space="0" w:color="auto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6" w:after="0" w:line="240" w:lineRule="auto"/>
              <w:ind w:left="778" w:right="75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2"/>
                <w:w w:val="77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77"/>
              </w:rPr>
              <w:t>ORX®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4"/>
                <w:w w:val="7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8"/>
              </w:rPr>
              <w:t>T30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34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/>
            <w:rPr/>
          </w:p>
        </w:tc>
        <w:tc>
          <w:tcPr>
            <w:tcW w:w="234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4" w:after="0" w:line="240" w:lineRule="auto"/>
              <w:ind w:left="63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šestihran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34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/>
            <w:rPr/>
          </w:p>
        </w:tc>
        <w:tc>
          <w:tcPr>
            <w:tcW w:w="234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4" w:after="0" w:line="240" w:lineRule="auto"/>
              <w:ind w:left="858" w:right="83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3"/>
              </w:rPr>
              <w:t>SDS-plus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349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/>
            <w:rPr/>
          </w:p>
        </w:tc>
        <w:tc>
          <w:tcPr>
            <w:tcW w:w="2349" w:type="dxa"/>
            <w:tcBorders>
              <w:top w:val="single" w:sz="2" w:space="0" w:color="ED1B2D"/>
              <w:bottom w:val="single" w:sz="2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4" w:after="0" w:line="240" w:lineRule="auto"/>
              <w:ind w:left="812" w:right="79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2"/>
              </w:rPr>
              <w:t>Hliník,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1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2"/>
              </w:rPr>
              <w:t>ocel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1.46803pt;height:115.83pt;mso-position-horizontal-relative:char;mso-position-vertical-relative:line" type="#_x0000_t75">
            <v:imagedata r:id="rId1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8" w:after="0" w:line="270" w:lineRule="exact"/>
        <w:ind w:left="213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77.257996pt;margin-top:-204.904221pt;width:157.719pt;height:202.971pt;mso-position-horizontal-relative:page;mso-position-vertical-relative:paragraph;z-index:-3852" coordorigin="7545,-4098" coordsize="3154,4059">
            <v:shape style="position:absolute;left:7545;top:-3908;width:3154;height:3870" type="#_x0000_t75">
              <v:imagedata r:id="rId152" o:title=""/>
            </v:shape>
            <v:shape style="position:absolute;left:7545;top:-4098;width:3154;height:150" type="#_x0000_t75">
              <v:imagedata r:id="rId153" o:title=""/>
            </v:shape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CB748"/>
          <w:spacing w:val="0"/>
          <w:w w:val="116"/>
          <w:position w:val="-1"/>
        </w:rPr>
        <w:t>OK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240" w:lineRule="auto"/>
        <w:ind w:left="25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77.573639pt;margin-top:11.405555pt;width:143.199351pt;height:84.660949pt;mso-position-horizontal-relative:page;mso-position-vertical-relative:paragraph;z-index:-3851" coordorigin="7551,228" coordsize="2864,1693">
            <v:shape style="position:absolute;left:7551;top:228;width:2864;height:1673" type="#_x0000_t75">
              <v:imagedata r:id="rId154" o:title=""/>
            </v:shape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ED1C24"/>
          <w:w w:val="117"/>
        </w:rPr>
        <w:t>S</w:t>
      </w:r>
      <w:r>
        <w:rPr>
          <w:rFonts w:ascii="Arial" w:hAnsi="Arial" w:cs="Arial" w:eastAsia="Arial"/>
          <w:sz w:val="16"/>
          <w:szCs w:val="16"/>
          <w:color w:val="ED1C24"/>
          <w:spacing w:val="-3"/>
          <w:w w:val="117"/>
        </w:rPr>
        <w:t>T</w:t>
      </w:r>
      <w:r>
        <w:rPr>
          <w:rFonts w:ascii="Arial" w:hAnsi="Arial" w:cs="Arial" w:eastAsia="Arial"/>
          <w:sz w:val="16"/>
          <w:szCs w:val="16"/>
          <w:color w:val="ED1C24"/>
          <w:spacing w:val="0"/>
          <w:w w:val="117"/>
        </w:rPr>
        <w:t>OP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357927" w:type="dxa"/>
      </w:tblPr>
      <w:tblGrid/>
      <w:tr>
        <w:trPr>
          <w:trHeight w:val="794" w:hRule="exact"/>
        </w:trPr>
        <w:tc>
          <w:tcPr>
            <w:tcW w:w="4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8285"/>
          </w:tcPr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132" w:lineRule="exact"/>
              <w:ind w:left="291" w:right="-20"/>
              <w:jc w:val="left"/>
              <w:tabs>
                <w:tab w:pos="384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Obj.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č.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-2"/>
              </w:rPr>
              <w:t>Množství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96" w:lineRule="exact"/>
              <w:ind w:left="270" w:right="-20"/>
              <w:jc w:val="left"/>
              <w:tabs>
                <w:tab w:pos="2040" w:val="left"/>
                <w:tab w:pos="3880" w:val="left"/>
              </w:tabs>
              <w:rPr>
                <w:rFonts w:ascii="EurostileLTPro-Demi" w:hAnsi="EurostileLTPro-Demi" w:cs="EurostileLTPro-Demi" w:eastAsia="EurostileLTPro-Demi"/>
                <w:sz w:val="14"/>
                <w:szCs w:val="14"/>
              </w:rPr>
            </w:pPr>
            <w:rPr/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</w:rPr>
              <w:t>položky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-3"/>
                <w:w w:val="100"/>
                <w:b/>
                <w:bCs/>
                <w:position w:val="8"/>
              </w:rPr>
              <w:t>P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8"/>
              </w:rPr>
              <w:t>rodukt</w:t>
              <w:tab/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v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FFFFFF"/>
                <w:spacing w:val="0"/>
                <w:w w:val="100"/>
                <w:b/>
                <w:bCs/>
                <w:position w:val="0"/>
              </w:rPr>
              <w:t>balení</w:t>
            </w:r>
            <w:r>
              <w:rPr>
                <w:rFonts w:ascii="EurostileLTPro-Demi" w:hAnsi="EurostileLTPro-Demi" w:cs="EurostileLTPro-Demi" w:eastAsia="EurostileLTPro-Demi"/>
                <w:sz w:val="14"/>
                <w:szCs w:val="1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3" w:hRule="exact"/>
        </w:trPr>
        <w:tc>
          <w:tcPr>
            <w:tcW w:w="4699" w:type="dxa"/>
            <w:tcBorders>
              <w:top w:val="nil" w:sz="6" w:space="0" w:color="auto"/>
              <w:bottom w:val="single" w:sz="2.000014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50" w:after="0" w:line="240" w:lineRule="auto"/>
              <w:ind w:left="256" w:right="-20"/>
              <w:jc w:val="left"/>
              <w:tabs>
                <w:tab w:pos="1080" w:val="left"/>
                <w:tab w:pos="41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078136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699" w:type="dxa"/>
            <w:tcBorders>
              <w:top w:val="single" w:sz="2.000014" w:space="0" w:color="ED1B2D"/>
              <w:bottom w:val="single" w:sz="2.000028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56" w:right="-20"/>
              <w:jc w:val="left"/>
              <w:tabs>
                <w:tab w:pos="1080" w:val="left"/>
                <w:tab w:pos="41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078153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91"/>
              </w:rPr>
              <w:t>ZPR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8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SDS+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699" w:type="dxa"/>
            <w:tcBorders>
              <w:top w:val="single" w:sz="2.000028" w:space="0" w:color="ED1B2D"/>
              <w:bottom w:val="single" w:sz="2.000013" w:space="0" w:color="ED1B2D"/>
              <w:left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spacing w:before="47" w:after="0" w:line="240" w:lineRule="auto"/>
              <w:ind w:left="256" w:right="-20"/>
              <w:jc w:val="left"/>
              <w:tabs>
                <w:tab w:pos="1080" w:val="left"/>
                <w:tab w:pos="41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078136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8"/>
              </w:rPr>
              <w:t>Náhradní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9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8"/>
              </w:rPr>
              <w:t>korunka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30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8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2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699" w:type="dxa"/>
            <w:tcBorders>
              <w:top w:val="single" w:sz="2.000013" w:space="0" w:color="ED1B2D"/>
              <w:bottom w:val="single" w:sz="2.000007" w:space="0" w:color="ED1B2D"/>
              <w:left w:val="nil" w:sz="6" w:space="0" w:color="auto"/>
              <w:right w:val="nil" w:sz="6" w:space="0" w:color="auto"/>
            </w:tcBorders>
            <w:shd w:val="clear" w:color="auto" w:fill="EBEBEC"/>
          </w:tcPr>
          <w:p>
            <w:pPr>
              <w:spacing w:before="47" w:after="0" w:line="240" w:lineRule="auto"/>
              <w:ind w:left="256" w:right="-20"/>
              <w:jc w:val="left"/>
              <w:tabs>
                <w:tab w:pos="1080" w:val="left"/>
                <w:tab w:pos="4100" w:val="left"/>
              </w:tabs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054902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79"/>
              </w:rPr>
              <w:t>BIT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2"/>
                <w:w w:val="7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náhradní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19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87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3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MPS,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ZPS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>ZPR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1F20"/>
                <w:spacing w:val="0"/>
                <w:w w:val="11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0" w:top="280" w:bottom="280" w:left="1020" w:right="120"/>
          <w:headerReference w:type="default" r:id="rId145"/>
          <w:footerReference w:type="default" r:id="rId146"/>
          <w:pgSz w:w="11920" w:h="16840"/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20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14" w:right="-20"/>
        <w:jc w:val="left"/>
        <w:tabs>
          <w:tab w:pos="10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ANOVENÍ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DÉL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TVY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14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Navrhování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mechanického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spojení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vnějších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tepelně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kompozitních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(ETICS)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řeší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ČSN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014" w:right="5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2902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dubna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2011.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této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normy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smějí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použít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pouze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mechanické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upevňovací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prostředky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ověřenými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vlastnostmi,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zajišťujícími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spolehlivost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rozsahu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jimi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dotčených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základních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požadavků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stavby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postupů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8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014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2"/>
        </w:rPr>
        <w:t>jinými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slovy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řečeno,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platným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tifikátem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vropské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technické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schválení,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resp.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posouzení)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(Stavební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technické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vědčení)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uvedením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odpovídajících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vlastností.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Jejich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počet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rozmístění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vychází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podmínek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výsledků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zkoušek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výpočtů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souvisejících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zajištěním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ystému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konstrukci.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Návrh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posouzení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mechanického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ETICS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součástí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stavební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dokumentace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podle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ČSN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2901.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014" w:right="5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uvědomit,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kotvíme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izolant,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například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polystyren,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zcela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nově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postavenou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obvodovou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zeď,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3"/>
        </w:rPr>
        <w:t>již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7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stávající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omítnutou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obvodovou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zeď,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tj.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dodatečné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zateplení.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dodatečného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zateplení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zjistit,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jaká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vrstva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staré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omítky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alespoň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zhruba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konstantní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celé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ploše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zdi.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Pakliže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konstantní,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zjistit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původní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dokumentace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domu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jakého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obvodová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zeď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postavena.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Případně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pokud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dokumentaci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nevlastníme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tuto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zjistit.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7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informace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rozhoduje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délce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počtu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talířové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čtverečn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Souhrnem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zjistit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které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rozhodují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délce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talířové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hmoždinky: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tloušťka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desky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izolantu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(polystyren,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vata),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dodatečného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zateplení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tloušťku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vrstvy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původní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stávající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fasády,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čeho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postavena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obvodová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zeď.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014" w:right="5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předpokladu,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že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jedná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polystyrenovou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tloušťky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dále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silnou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vrstvu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zdiva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původní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fasády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cihly,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panelových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domů,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které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dnešní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době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hromadně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zateplují,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betonový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panel,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počítat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délkou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minimálně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délky,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pokud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chceme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opravdu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použít.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třeba,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rozpínací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část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hmoždinky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trnu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rozpínala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nejpevnější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části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zdi.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414" w:lineRule="exact"/>
        <w:ind w:left="3216" w:right="-20"/>
        <w:jc w:val="left"/>
        <w:tabs>
          <w:tab w:pos="3740" w:val="left"/>
          <w:tab w:pos="4220" w:val="left"/>
        </w:tabs>
        <w:rPr>
          <w:rFonts w:ascii="EurostileLTPro-Demi" w:hAnsi="EurostileLTPro-Demi" w:cs="EurostileLTPro-Demi" w:eastAsia="EurostileLTPro-Demi"/>
          <w:sz w:val="18"/>
          <w:szCs w:val="18"/>
        </w:rPr>
      </w:pPr>
      <w:rPr/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L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>a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-57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ab/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≥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-96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ab/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h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>D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1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+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32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h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>nom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8"/>
          <w:w w:val="100"/>
          <w:b/>
          <w:bCs/>
          <w:position w:val="-2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+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32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max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39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a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5"/>
        </w:rPr>
        <w:t>1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100"/>
          <w:b/>
          <w:bCs/>
          <w:position w:val="-5"/>
        </w:rPr>
        <w:t> 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10"/>
          <w:w w:val="100"/>
          <w:b/>
          <w:bCs/>
          <w:position w:val="-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+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32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0"/>
          <w:b/>
          <w:bCs/>
          <w:position w:val="5"/>
        </w:rPr>
        <w:t>max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39"/>
          <w:w w:val="100"/>
          <w:b/>
          <w:bCs/>
          <w:position w:val="5"/>
        </w:rPr>
        <w:t> </w:t>
      </w:r>
      <w:r>
        <w:rPr>
          <w:rFonts w:ascii="EurostileLTPro-Demi" w:hAnsi="EurostileLTPro-Demi" w:cs="EurostileLTPro-Demi" w:eastAsia="EurostileLTPro-Demi"/>
          <w:sz w:val="30"/>
          <w:szCs w:val="30"/>
          <w:color w:val="ED1C24"/>
          <w:spacing w:val="0"/>
          <w:w w:val="102"/>
          <w:b/>
          <w:bCs/>
          <w:position w:val="5"/>
        </w:rPr>
        <w:t>a</w:t>
      </w:r>
      <w:r>
        <w:rPr>
          <w:rFonts w:ascii="EurostileLTPro-Demi" w:hAnsi="EurostileLTPro-Demi" w:cs="EurostileLTPro-Demi" w:eastAsia="EurostileLTPro-Demi"/>
          <w:sz w:val="18"/>
          <w:szCs w:val="18"/>
          <w:color w:val="ED1C24"/>
          <w:spacing w:val="0"/>
          <w:w w:val="99"/>
          <w:b/>
          <w:bCs/>
          <w:position w:val="-5"/>
        </w:rPr>
        <w:t>2</w:t>
      </w:r>
      <w:r>
        <w:rPr>
          <w:rFonts w:ascii="EurostileLTPro-Demi" w:hAnsi="EurostileLTPro-Demi" w:cs="EurostileLTPro-Demi" w:eastAsia="EurostileLTPro-Demi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280" w:bottom="280" w:left="120" w:right="1020"/>
          <w:headerReference w:type="default" r:id="rId155"/>
          <w:footerReference w:type="default" r:id="rId156"/>
          <w:pgSz w:w="11920" w:h="16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10" w:lineRule="auto"/>
        <w:ind w:left="8144" w:right="-36" w:firstLine="2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57.943501pt;margin-top:-16.058641pt;width:327.007800pt;height:140.4412pt;mso-position-horizontal-relative:page;mso-position-vertical-relative:paragraph;z-index:-3847" coordorigin="1159,-321" coordsize="6540,2809">
            <v:group style="position:absolute;left:1399;top:2383;width:5928;height:2" coordorigin="1399,2383" coordsize="5928,2">
              <v:shape style="position:absolute;left:1399;top:2383;width:5928;height:2" coordorigin="1399,2383" coordsize="5928,0" path="m1399,2383l1399,2383e" filled="f" stroked="t" strokeweight=".1pt" strokecolor="#231F20">
                <v:path arrowok="t"/>
              </v:shape>
            </v:group>
            <v:group style="position:absolute;left:1399;top:2383;width:5928;height:2" coordorigin="1399,2383" coordsize="5928,2">
              <v:shape style="position:absolute;left:1399;top:2383;width:5928;height:2" coordorigin="1399,2383" coordsize="5928,0" path="m7327,2383l1399,2383e" filled="f" stroked="t" strokeweight=".147pt" strokecolor="#020303">
                <v:path arrowok="t"/>
              </v:shape>
            </v:group>
            <v:group style="position:absolute;left:1399;top:968;width:2;height:1518" coordorigin="1399,968" coordsize="2,1518">
              <v:shape style="position:absolute;left:1399;top:968;width:2;height:1518" coordorigin="1399,968" coordsize="0,1518" path="m1399,2486l1399,2486e" filled="f" stroked="t" strokeweight=".1pt" strokecolor="#231F20">
                <v:path arrowok="t"/>
              </v:shape>
            </v:group>
            <v:group style="position:absolute;left:1399;top:968;width:2;height:1518" coordorigin="1399,968" coordsize="2,1518">
              <v:shape style="position:absolute;left:1399;top:968;width:2;height:1518" coordorigin="1399,968" coordsize="0,1518" path="m1399,2486l1399,968e" filled="f" stroked="t" strokeweight=".147pt" strokecolor="#020303">
                <v:path arrowok="t"/>
              </v:shape>
            </v:group>
            <v:group style="position:absolute;left:1409;top:1469;width:1786;height:2" coordorigin="1409,1469" coordsize="1786,2">
              <v:shape style="position:absolute;left:1409;top:1469;width:1786;height:2" coordorigin="1409,1469" coordsize="1786,0" path="m3195,1469l1409,1469e" filled="f" stroked="t" strokeweight=".147pt" strokecolor="#020303">
                <v:path arrowok="t"/>
              </v:shape>
            </v:group>
            <v:group style="position:absolute;left:2318;top:975;width:2;height:616" coordorigin="2318,975" coordsize="2,616">
              <v:shape style="position:absolute;left:2318;top:975;width:2;height:616" coordorigin="2318,975" coordsize="0,616" path="m2318,1591l2318,1591e" filled="f" stroked="t" strokeweight=".1pt" strokecolor="#231F20">
                <v:path arrowok="t"/>
              </v:shape>
            </v:group>
            <v:group style="position:absolute;left:2318;top:975;width:2;height:616" coordorigin="2318,975" coordsize="2,616">
              <v:shape style="position:absolute;left:2318;top:975;width:2;height:616" coordorigin="2318,975" coordsize="0,616" path="m2318,1591l2318,975e" filled="f" stroked="t" strokeweight=".147pt" strokecolor="#020303">
                <v:path arrowok="t"/>
              </v:shape>
            </v:group>
            <v:group style="position:absolute;left:7127;top:2341;width:200;height:83" coordorigin="7127,2341" coordsize="200,83">
              <v:shape style="position:absolute;left:7127;top:2341;width:200;height:83" coordorigin="7127,2341" coordsize="200,83" path="m7127,2341l7127,2424,7327,2383,7127,2341e" filled="t" fillcolor="#020303" stroked="f">
                <v:path arrowok="t"/>
                <v:fill/>
              </v:shape>
            </v:group>
            <v:group style="position:absolute;left:2118;top:1430;width:200;height:83" coordorigin="2118,1430" coordsize="200,83">
              <v:shape style="position:absolute;left:2118;top:1430;width:200;height:83" coordorigin="2118,1430" coordsize="200,83" path="m2118,1430l2118,1512,2318,1471,2118,1430e" filled="t" fillcolor="#020303" stroked="f">
                <v:path arrowok="t"/>
                <v:fill/>
              </v:shape>
            </v:group>
            <v:group style="position:absolute;left:1399;top:1430;width:200;height:83" coordorigin="1399,1430" coordsize="200,83">
              <v:shape style="position:absolute;left:1399;top:1430;width:200;height:83" coordorigin="1399,1430" coordsize="200,83" path="m1599,1430l1399,1471,1599,1512,1599,1430e" filled="t" fillcolor="#020303" stroked="f">
                <v:path arrowok="t"/>
                <v:fill/>
              </v:shape>
            </v:group>
            <v:group style="position:absolute;left:1399;top:2341;width:200;height:83" coordorigin="1399,2341" coordsize="200,83">
              <v:shape style="position:absolute;left:1399;top:2341;width:200;height:83" coordorigin="1399,2341" coordsize="200,83" path="m1599,2341l1399,2383,1599,2424,1599,2341e" filled="t" fillcolor="#020303" stroked="f">
                <v:path arrowok="t"/>
                <v:fill/>
              </v:shape>
            </v:group>
            <v:group style="position:absolute;left:7327;top:1877;width:2;height:609" coordorigin="7327,1877" coordsize="2,609">
              <v:shape style="position:absolute;left:7327;top:1877;width:2;height:609" coordorigin="7327,1877" coordsize="0,609" path="m7327,2486l7327,2486e" filled="f" stroked="t" strokeweight=".1pt" strokecolor="#231F20">
                <v:path arrowok="t"/>
              </v:shape>
            </v:group>
            <v:group style="position:absolute;left:7327;top:1877;width:2;height:609" coordorigin="7327,1877" coordsize="2,609">
              <v:shape style="position:absolute;left:7327;top:1877;width:2;height:609" coordorigin="7327,1877" coordsize="0,609" path="m7327,2486l7327,1877e" filled="f" stroked="t" strokeweight=".147pt" strokecolor="#020303">
                <v:path arrowok="t"/>
              </v:shape>
            </v:group>
            <v:group style="position:absolute;left:3491;top:975;width:2;height:1040" coordorigin="3491,975" coordsize="2,1040">
              <v:shape style="position:absolute;left:3491;top:975;width:2;height:1040" coordorigin="3491,975" coordsize="0,1040" path="m3491,2015l3491,2015e" filled="f" stroked="t" strokeweight=".1pt" strokecolor="#231F20">
                <v:path arrowok="t"/>
              </v:shape>
            </v:group>
            <v:group style="position:absolute;left:3491;top:975;width:2;height:1040" coordorigin="3491,975" coordsize="2,1040">
              <v:shape style="position:absolute;left:3491;top:975;width:2;height:1040" coordorigin="3491,975" coordsize="0,1040" path="m3491,2015l3491,975e" filled="f" stroked="t" strokeweight=".147pt" strokecolor="#020303">
                <v:path arrowok="t"/>
              </v:shape>
            </v:group>
            <v:group style="position:absolute;left:1397;top:1905;width:2094;height:2" coordorigin="1397,1905" coordsize="2094,2">
              <v:shape style="position:absolute;left:1397;top:1905;width:2094;height:2" coordorigin="1397,1905" coordsize="2094,0" path="m3491,1905l1397,1905e" filled="f" stroked="t" strokeweight=".147pt" strokecolor="#020303">
                <v:path arrowok="t"/>
              </v:shape>
            </v:group>
            <v:group style="position:absolute;left:1399;top:1864;width:200;height:83" coordorigin="1399,1864" coordsize="200,83">
              <v:shape style="position:absolute;left:1399;top:1864;width:200;height:83" coordorigin="1399,1864" coordsize="200,83" path="m1599,1864l1399,1905,1599,1947,1599,1864e" filled="t" fillcolor="#020303" stroked="f">
                <v:path arrowok="t"/>
                <v:fill/>
              </v:shape>
              <v:shape style="position:absolute;left:1278;top:-321;width:6237;height:2046" type="#_x0000_t75">
                <v:imagedata r:id="rId157" o:title=""/>
              </v:shape>
            </v:group>
            <v:group style="position:absolute;left:1422;top:835;width:4883;height:2" coordorigin="1422,835" coordsize="4883,2">
              <v:shape style="position:absolute;left:1422;top:835;width:4883;height:2" coordorigin="1422,835" coordsize="4883,0" path="m1422,835l6305,835e" filled="f" stroked="t" strokeweight=".493396pt" strokecolor="#010202">
                <v:path arrowok="t"/>
              </v:shape>
            </v:group>
            <v:group style="position:absolute;left:6307;top:836;width:112;height:19" coordorigin="6307,836" coordsize="112,19">
              <v:shape style="position:absolute;left:6307;top:836;width:112;height:19" coordorigin="6307,836" coordsize="112,19" path="m6307,836l6378,843,6417,854,6419,855e" filled="f" stroked="t" strokeweight=".417pt" strokecolor="#010202">
                <v:path arrowok="t"/>
              </v:shape>
            </v:group>
            <v:group style="position:absolute;left:6305;top:549;width:112;height:19" coordorigin="6305,549" coordsize="112,19">
              <v:shape style="position:absolute;left:6305;top:549;width:112;height:19" coordorigin="6305,549" coordsize="112,19" path="m6417,549l6348,565,6319,568,6305,568e" filled="f" stroked="t" strokeweight=".417pt" strokecolor="#010202">
                <v:path arrowok="t"/>
              </v:shape>
            </v:group>
            <v:group style="position:absolute;left:6419;top:855;width:144;height:51" coordorigin="6419,855" coordsize="144,51">
              <v:shape style="position:absolute;left:6419;top:855;width:144;height:51" coordorigin="6419,855" coordsize="144,51" path="m6419,855l6561,906,6563,906e" filled="f" stroked="t" strokeweight=".417pt" strokecolor="#010202">
                <v:path arrowok="t"/>
              </v:shape>
            </v:group>
            <v:group style="position:absolute;left:6417;top:523;width:144;height:2" coordorigin="6417,523" coordsize="144,2">
              <v:shape style="position:absolute;left:6417;top:523;width:144;height:2" coordorigin="6417,523" coordsize="144,0" path="m6417,523l6561,523e" filled="f" stroked="t" strokeweight="2.566pt" strokecolor="#010202">
                <v:path arrowok="t"/>
              </v:shape>
            </v:group>
            <v:group style="position:absolute;left:1315;top:758;width:8;height:2" coordorigin="1315,758" coordsize="8,2">
              <v:shape style="position:absolute;left:1315;top:758;width:8;height:2" coordorigin="1315,758" coordsize="8,0" path="m1315,758l1323,758e" filled="f" stroked="t" strokeweight="1.024pt" strokecolor="#010202">
                <v:path arrowok="t"/>
              </v:shape>
            </v:group>
            <v:group style="position:absolute;left:1342;top:780;width:8;height:2" coordorigin="1342,780" coordsize="8,2">
              <v:shape style="position:absolute;left:1342;top:780;width:8;height:2" coordorigin="1342,780" coordsize="8,0" path="m1342,780l1350,780e" filled="f" stroked="t" strokeweight="1.748pt" strokecolor="#010202">
                <v:path arrowok="t"/>
              </v:shape>
            </v:group>
            <v:group style="position:absolute;left:1381;top:797;width:8;height:2" coordorigin="1381,797" coordsize="8,2">
              <v:shape style="position:absolute;left:1381;top:797;width:8;height:2" coordorigin="1381,797" coordsize="8,0" path="m1381,797l1389,797e" filled="f" stroked="t" strokeweight="2.301pt" strokecolor="#010202">
                <v:path arrowok="t"/>
              </v:shape>
            </v:group>
            <v:group style="position:absolute;left:1412;top:567;width:2;height:8" coordorigin="1412,567" coordsize="2,8">
              <v:shape style="position:absolute;left:1412;top:567;width:2;height:8" coordorigin="1412,567" coordsize="0,8" path="m1412,567l1412,575e" filled="f" stroked="t" strokeweight=".141pt" strokecolor="#010202">
                <v:path arrowok="t"/>
              </v:shape>
            </v:group>
            <v:group style="position:absolute;left:1296;top:717;width:8;height:2" coordorigin="1296,717" coordsize="8,2">
              <v:shape style="position:absolute;left:1296;top:717;width:8;height:2" coordorigin="1296,717" coordsize="8,0" path="m1296,717l1305,717e" filled="f" stroked="t" strokeweight="1.212pt" strokecolor="#010202">
                <v:path arrowok="t"/>
              </v:shape>
            </v:group>
            <v:group style="position:absolute;left:1300;top:705;width:7;height:2" coordorigin="1300,705" coordsize="7,2">
              <v:shape style="position:absolute;left:1300;top:705;width:7;height:2" coordorigin="1300,705" coordsize="7,0" path="m1300,705l1307,705e" filled="f" stroked="t" strokeweight=".417pt" strokecolor="#010202">
                <v:path arrowok="t"/>
              </v:shape>
            </v:group>
            <v:group style="position:absolute;left:1296;top:683;width:8;height:2" coordorigin="1296,683" coordsize="8,2">
              <v:shape style="position:absolute;left:1296;top:683;width:8;height:2" coordorigin="1296,683" coordsize="8,0" path="m1296,683l1305,683e" filled="f" stroked="t" strokeweight="2.142pt" strokecolor="#010202">
                <v:path arrowok="t"/>
              </v:shape>
            </v:group>
            <v:group style="position:absolute;left:1300;top:662;width:7;height:2" coordorigin="1300,662" coordsize="7,2">
              <v:shape style="position:absolute;left:1300;top:662;width:7;height:2" coordorigin="1300,662" coordsize="7,0" path="m1307,662l1300,662e" filled="f" stroked="t" strokeweight=".417pt" strokecolor="#010202">
                <v:path arrowok="t"/>
              </v:shape>
            </v:group>
            <v:group style="position:absolute;left:1411;top:830;width:8;height:2" coordorigin="1411,830" coordsize="8,2">
              <v:shape style="position:absolute;left:1411;top:830;width:8;height:2" coordorigin="1411,830" coordsize="8,2" path="m1411,830l1411,830,1417,832,1419,833e" filled="f" stroked="t" strokeweight=".417pt" strokecolor="#010202">
                <v:path arrowok="t"/>
              </v:shape>
            </v:group>
            <v:group style="position:absolute;left:1406;top:572;width:2099;height:2" coordorigin="1406,572" coordsize="2099,2">
              <v:shape style="position:absolute;left:1406;top:572;width:2099;height:2" coordorigin="1406,572" coordsize="2099,0" path="m1406,572l3505,572e" filled="f" stroked="t" strokeweight=".6672pt" strokecolor="#010202">
                <v:path arrowok="t"/>
              </v:shape>
            </v:group>
            <v:group style="position:absolute;left:1406;top:581;width:8;height:2" coordorigin="1406,581" coordsize="8,2">
              <v:shape style="position:absolute;left:1406;top:581;width:8;height:2" coordorigin="1406,581" coordsize="8,0" path="m1406,581l1415,581e" filled="f" stroked="t" strokeweight=".718pt" strokecolor="#010202">
                <v:path arrowok="t"/>
              </v:shape>
            </v:group>
            <v:group style="position:absolute;left:1411;top:569;width:12;height:5" coordorigin="1411,569" coordsize="12,5">
              <v:shape style="position:absolute;left:1411;top:569;width:12;height:5" coordorigin="1411,569" coordsize="12,5" path="m1411,572l1413,571,1417,570,1419,570,1421,569,1422,569,1422,569,1422,570,1422,570,1420,571,1416,572,1411,574e" filled="f" stroked="t" strokeweight=".417pt" strokecolor="#010202">
                <v:path arrowok="t"/>
              </v:shape>
            </v:group>
            <v:group style="position:absolute;left:1307;top:705;width:12;height:14" coordorigin="1307,705" coordsize="12,14">
              <v:shape style="position:absolute;left:1307;top:705;width:12;height:14" coordorigin="1307,705" coordsize="12,14" path="m1307,705l1319,718e" filled="f" stroked="t" strokeweight=".417pt" strokecolor="#010202">
                <v:path arrowok="t"/>
              </v:shape>
            </v:group>
            <v:group style="position:absolute;left:1313;top:634;width:2;height:27" coordorigin="1313,634" coordsize="2,27">
              <v:shape style="position:absolute;left:1313;top:634;width:2;height:27" coordorigin="1313,634" coordsize="0,27" path="m1313,634l1313,662e" filled="f" stroked="t" strokeweight=".606pt" strokecolor="#010202">
                <v:path arrowok="t"/>
              </v:shape>
            </v:group>
            <v:group style="position:absolute;left:1303;top:683;width:8;height:2" coordorigin="1303,683" coordsize="8,2">
              <v:shape style="position:absolute;left:1303;top:683;width:8;height:2" coordorigin="1303,683" coordsize="8,0" path="m1303,683l1311,683e" filled="f" stroked="t" strokeweight="2.142pt" strokecolor="#010202">
                <v:path arrowok="t"/>
              </v:shape>
            </v:group>
            <v:group style="position:absolute;left:1408;top:589;width:3;height:2" coordorigin="1408,589" coordsize="3,2">
              <v:shape style="position:absolute;left:1408;top:589;width:3;height:2" coordorigin="1408,589" coordsize="3,1" path="m1408,590l1410,589,1411,589e" filled="f" stroked="t" strokeweight=".417pt" strokecolor="#010202">
                <v:path arrowok="t"/>
              </v:shape>
            </v:group>
            <v:group style="position:absolute;left:1319;top:718;width:27;height:15" coordorigin="1319,718" coordsize="27,15">
              <v:shape style="position:absolute;left:1319;top:718;width:27;height:15" coordorigin="1319,718" coordsize="27,15" path="m1319,718l1332,728,1335,729,1346,734e" filled="f" stroked="t" strokeweight=".417pt" strokecolor="#010202">
                <v:path arrowok="t"/>
              </v:shape>
            </v:group>
            <v:group style="position:absolute;left:1319;top:604;width:27;height:30" coordorigin="1319,604" coordsize="27,30">
              <v:shape style="position:absolute;left:1319;top:604;width:27;height:30" coordorigin="1319,604" coordsize="27,30" path="m1346,604l1342,607,1326,622,1321,631,1319,634e" filled="f" stroked="t" strokeweight=".417pt" strokecolor="#010202">
                <v:path arrowok="t"/>
              </v:shape>
            </v:group>
            <v:group style="position:absolute;left:1319;top:634;width:2;height:84" coordorigin="1319,634" coordsize="2,84">
              <v:shape style="position:absolute;left:1319;top:634;width:2;height:84" coordorigin="1319,634" coordsize="0,84" path="m1319,634l1319,634,1319,705,1319,718e" filled="f" stroked="t" strokeweight=".417pt" strokecolor="#010202">
                <v:path arrowok="t"/>
              </v:shape>
            </v:group>
            <v:group style="position:absolute;left:1406;top:807;width:8;height:2" coordorigin="1406,807" coordsize="8,2">
              <v:shape style="position:absolute;left:1406;top:807;width:8;height:2" coordorigin="1406,807" coordsize="8,0" path="m1406,807l1415,807e" filled="f" stroked="t" strokeweight="1.589pt" strokecolor="#010202">
                <v:path arrowok="t"/>
              </v:shape>
            </v:group>
            <v:group style="position:absolute;left:1411;top:783;width:12;height:9" coordorigin="1411,783" coordsize="12,9">
              <v:shape style="position:absolute;left:1411;top:783;width:12;height:9" coordorigin="1411,783" coordsize="12,9" path="m1411,783l1411,783,1417,785,1419,786,1421,788,1422,788,1422,789,1422,790,1422,790,1422,791,1420,791,1416,792,1411,791e" filled="f" stroked="t" strokeweight=".417pt" strokecolor="#010202">
                <v:path arrowok="t"/>
              </v:shape>
            </v:group>
            <v:group style="position:absolute;left:1300;top:734;width:7;height:2" coordorigin="1300,734" coordsize="7,2">
              <v:shape style="position:absolute;left:1300;top:734;width:7;height:2" coordorigin="1300,734" coordsize="7,0" path="m1307,734l1300,734e" filled="f" stroked="t" strokeweight=".417pt" strokecolor="#010202">
                <v:path arrowok="t"/>
              </v:shape>
            </v:group>
            <v:group style="position:absolute;left:1307;top:734;width:12;height:14" coordorigin="1307,734" coordsize="12,14">
              <v:shape style="position:absolute;left:1307;top:734;width:12;height:14" coordorigin="1307,734" coordsize="12,14" path="m1319,747l1310,738,1307,734e" filled="f" stroked="t" strokeweight=".417pt" strokecolor="#010202">
                <v:path arrowok="t"/>
              </v:shape>
            </v:group>
            <v:group style="position:absolute;left:1319;top:747;width:27;height:15" coordorigin="1319,747" coordsize="27,15">
              <v:shape style="position:absolute;left:1319;top:747;width:27;height:15" coordorigin="1319,747" coordsize="27,15" path="m1346,763l1329,755,1319,747e" filled="f" stroked="t" strokeweight=".417pt" strokecolor="#010202">
                <v:path arrowok="t"/>
              </v:shape>
            </v:group>
            <v:group style="position:absolute;left:1300;top:729;width:34;height:2" coordorigin="1300,729" coordsize="34,2">
              <v:shape style="position:absolute;left:1300;top:729;width:34;height:2" coordorigin="1300,729" coordsize="34,0" path="m1335,729l1300,729e" filled="f" stroked="t" strokeweight=".417pt" strokecolor="#010202">
                <v:path arrowok="t"/>
              </v:shape>
            </v:group>
            <v:group style="position:absolute;left:1346;top:582;width:39;height:23" coordorigin="1346,582" coordsize="39,23">
              <v:shape style="position:absolute;left:1346;top:582;width:39;height:23" coordorigin="1346,582" coordsize="39,23" path="m1385,582l1349,603,1346,604e" filled="f" stroked="t" strokeweight=".417pt" strokecolor="#010202">
                <v:path arrowok="t"/>
              </v:shape>
            </v:group>
            <v:group style="position:absolute;left:1346;top:604;width:2;height:129" coordorigin="1346,604" coordsize="2,129">
              <v:shape style="position:absolute;left:1346;top:604;width:2;height:129" coordorigin="1346,604" coordsize="0,129" path="m1346,604l1346,604,1346,713,1346,734e" filled="f" stroked="t" strokeweight=".417pt" strokecolor="#010202">
                <v:path arrowok="t"/>
              </v:shape>
            </v:group>
            <v:group style="position:absolute;left:1409;top:598;width:2;height:8" coordorigin="1409,598" coordsize="2,8">
              <v:shape style="position:absolute;left:1409;top:598;width:2;height:8" coordorigin="1409,598" coordsize="0,8" path="m1409,598l1409,606e" filled="f" stroked="t" strokeweight=".147pt" strokecolor="#010202">
                <v:path arrowok="t"/>
              </v:shape>
            </v:group>
            <v:group style="position:absolute;left:1411;top:630;width:12;height:10" coordorigin="1411,630" coordsize="12,10">
              <v:shape style="position:absolute;left:1411;top:630;width:12;height:10" coordorigin="1411,630" coordsize="12,10" path="m1411,630l1422,633,1422,633,1422,634,1422,635,1420,636,1416,638,1411,640e" filled="f" stroked="t" strokeweight=".417pt" strokecolor="#010202">
                <v:path arrowok="t"/>
              </v:shape>
            </v:group>
            <v:group style="position:absolute;left:1406;top:616;width:8;height:2" coordorigin="1406,616" coordsize="8,2">
              <v:shape style="position:absolute;left:1406;top:616;width:8;height:2" coordorigin="1406,616" coordsize="8,0" path="m1406,616l1415,616e" filled="f" stroked="t" strokeweight="1.407pt" strokecolor="#010202">
                <v:path arrowok="t"/>
              </v:shape>
            </v:group>
            <v:group style="position:absolute;left:1406;top:658;width:8;height:2" coordorigin="1406,658" coordsize="8,2">
              <v:shape style="position:absolute;left:1406;top:658;width:8;height:2" coordorigin="1406,658" coordsize="8,0" path="m1406,658l1415,658e" filled="f" stroked="t" strokeweight="1.754pt" strokecolor="#010202">
                <v:path arrowok="t"/>
              </v:shape>
            </v:group>
            <v:group style="position:absolute;left:1408;top:750;width:3;height:2" coordorigin="1408,750" coordsize="3,2">
              <v:shape style="position:absolute;left:1408;top:750;width:3;height:2" coordorigin="1408,750" coordsize="3,0" path="m1408,750l1411,750,1411,750e" filled="f" stroked="t" strokeweight=".417pt" strokecolor="#010202">
                <v:path arrowok="t"/>
              </v:shape>
            </v:group>
            <v:group style="position:absolute;left:1411;top:735;width:12;height:11" coordorigin="1411,735" coordsize="12,11">
              <v:shape style="position:absolute;left:1411;top:735;width:12;height:11" coordorigin="1411,735" coordsize="12,11" path="m1411,735l1411,735,1417,737,1419,738,1421,739,1422,740,1422,741,1422,741,1422,742,1422,743,1420,744,1416,745,1411,746e" filled="f" stroked="t" strokeweight=".417pt" strokecolor="#010202">
                <v:path arrowok="t"/>
              </v:shape>
            </v:group>
            <v:group style="position:absolute;left:1406;top:716;width:8;height:2" coordorigin="1406,716" coordsize="8,2">
              <v:shape style="position:absolute;left:1406;top:716;width:8;height:2" coordorigin="1406,716" coordsize="8,0" path="m1406,716l1415,716e" filled="f" stroked="t" strokeweight="1.848pt" strokecolor="#010202">
                <v:path arrowok="t"/>
              </v:shape>
            </v:group>
            <v:group style="position:absolute;left:1385;top:572;width:22;height:10" coordorigin="1385,572" coordsize="22,10">
              <v:shape style="position:absolute;left:1385;top:572;width:22;height:10" coordorigin="1385,572" coordsize="22,10" path="m1408,572l1393,577,1385,582e" filled="f" stroked="t" strokeweight=".417pt" strokecolor="#010202">
                <v:path arrowok="t"/>
              </v:shape>
            </v:group>
            <v:group style="position:absolute;left:1385;top:582;width:2;height:163" coordorigin="1385,582" coordsize="2,163">
              <v:shape style="position:absolute;left:1385;top:582;width:2;height:163" coordorigin="1385,582" coordsize="0,163" path="m1385,582l1385,582,1385,722,1385,745e" filled="f" stroked="t" strokeweight=".417pt" strokecolor="#010202">
                <v:path arrowok="t"/>
              </v:shape>
            </v:group>
            <v:group style="position:absolute;left:1404;top:723;width:8;height:2" coordorigin="1404,723" coordsize="8,2">
              <v:shape style="position:absolute;left:1404;top:723;width:8;height:2" coordorigin="1404,723" coordsize="8,0" path="m1404,723l1412,723e" filled="f" stroked="t" strokeweight="2.642pt" strokecolor="#010202">
                <v:path arrowok="t"/>
              </v:shape>
            </v:group>
            <v:group style="position:absolute;left:1404;top:639;width:8;height:2" coordorigin="1404,639" coordsize="8,2">
              <v:shape style="position:absolute;left:1404;top:639;width:8;height:2" coordorigin="1404,639" coordsize="8,0" path="m1404,639l1412,639e" filled="f" stroked="t" strokeweight="3.708pt" strokecolor="#010202">
                <v:path arrowok="t"/>
              </v:shape>
            </v:group>
            <v:group style="position:absolute;left:1396;top:590;width:12;height:12" coordorigin="1396,590" coordsize="12,12">
              <v:shape style="position:absolute;left:1396;top:590;width:12;height:12" coordorigin="1396,590" coordsize="12,12" path="m1408,602l1400,602,1397,601,1396,600,1396,598,1397,597,1398,595,1401,593,1408,590e" filled="f" stroked="t" strokeweight=".417pt" strokecolor="#010202">
                <v:path arrowok="t"/>
              </v:shape>
            </v:group>
            <v:group style="position:absolute;left:1404;top:581;width:8;height:2" coordorigin="1404,581" coordsize="8,2">
              <v:shape style="position:absolute;left:1404;top:581;width:8;height:2" coordorigin="1404,581" coordsize="8,0" path="m1404,581l1412,581e" filled="f" stroked="t" strokeweight=".889pt" strokecolor="#010202">
                <v:path arrowok="t"/>
              </v:shape>
            </v:group>
            <v:group style="position:absolute;left:1337;top:698;width:6358;height:2" coordorigin="1337,698" coordsize="6358,2">
              <v:shape style="position:absolute;left:1337;top:698;width:6358;height:2" coordorigin="1337,698" coordsize="6358,0" path="m1337,698l7695,698e" filled="f" stroked="t" strokeweight=".417pt" strokecolor="#010202">
                <v:path arrowok="t"/>
              </v:shape>
            </v:group>
            <v:group style="position:absolute;left:1408;top:675;width:3;height:2" coordorigin="1408,675" coordsize="3,2">
              <v:shape style="position:absolute;left:1408;top:675;width:3;height:2" coordorigin="1408,675" coordsize="3,1" path="m1408,676l1411,675,1411,675e" filled="f" stroked="t" strokeweight=".417pt" strokecolor="#010202">
                <v:path arrowok="t"/>
              </v:shape>
            </v:group>
            <v:group style="position:absolute;left:1396;top:676;width:12;height:21" coordorigin="1396,676" coordsize="12,21">
              <v:shape style="position:absolute;left:1396;top:676;width:12;height:21" coordorigin="1396,676" coordsize="12,21" path="m1408,697l1400,694,1397,691,1396,689,1396,687,1397,685,1398,682,1401,679,1408,676e" filled="f" stroked="t" strokeweight=".417pt" strokecolor="#010202">
                <v:path arrowok="t"/>
              </v:shape>
            </v:group>
            <v:group style="position:absolute;left:1300;top:742;width:7;height:2" coordorigin="1300,742" coordsize="7,2">
              <v:shape style="position:absolute;left:1300;top:742;width:7;height:2" coordorigin="1300,742" coordsize="7,0" path="m1300,742l1307,742e" filled="f" stroked="t" strokeweight=".417pt" strokecolor="#010202">
                <v:path arrowok="t"/>
              </v:shape>
            </v:group>
            <v:group style="position:absolute;left:1408;top:830;width:14;height:4" coordorigin="1408,830" coordsize="14,4">
              <v:shape style="position:absolute;left:1408;top:830;width:14;height:4" coordorigin="1408,830" coordsize="14,4" path="m1408,830l1411,830,1419,833,1422,834e" filled="f" stroked="t" strokeweight=".417pt" strokecolor="#010202">
                <v:path arrowok="t"/>
              </v:shape>
            </v:group>
            <v:group style="position:absolute;left:1313;top:742;width:2;height:26" coordorigin="1313,742" coordsize="2,26">
              <v:shape style="position:absolute;left:1313;top:742;width:2;height:26" coordorigin="1313,742" coordsize="0,26" path="m1313,742l1313,768e" filled="f" stroked="t" strokeweight=".606pt" strokecolor="#010202">
                <v:path arrowok="t"/>
              </v:shape>
            </v:group>
            <v:group style="position:absolute;left:1319;top:768;width:27;height:30" coordorigin="1319,768" coordsize="27,30">
              <v:shape style="position:absolute;left:1319;top:768;width:27;height:30" coordorigin="1319,768" coordsize="27,30" path="m1319,768l1342,795,1346,798e" filled="f" stroked="t" strokeweight=".417pt" strokecolor="#010202">
                <v:path arrowok="t"/>
              </v:shape>
            </v:group>
            <v:group style="position:absolute;left:1346;top:798;width:39;height:22" coordorigin="1346,798" coordsize="39,22">
              <v:shape style="position:absolute;left:1346;top:798;width:39;height:22" coordorigin="1346,798" coordsize="39,22" path="m1346,798l1385,820e" filled="f" stroked="t" strokeweight=".417pt" strokecolor="#010202">
                <v:path arrowok="t"/>
              </v:shape>
            </v:group>
            <v:group style="position:absolute;left:1385;top:820;width:22;height:10" coordorigin="1385,820" coordsize="22,10">
              <v:shape style="position:absolute;left:1385;top:820;width:22;height:10" coordorigin="1385,820" coordsize="22,10" path="m1385,820l1405,829,1408,830e" filled="f" stroked="t" strokeweight=".417pt" strokecolor="#010202">
                <v:path arrowok="t"/>
              </v:shape>
            </v:group>
            <v:group style="position:absolute;left:1411;top:823;width:2081;height:2" coordorigin="1411,823" coordsize="2081,2">
              <v:shape style="position:absolute;left:1411;top:823;width:2081;height:2" coordorigin="1411,823" coordsize="2081,0" path="m1411,823l3492,823e" filled="f" stroked="t" strokeweight=".417pt" strokecolor="#010202">
                <v:path arrowok="t"/>
              </v:shape>
            </v:group>
            <v:group style="position:absolute;left:1406;top:810;width:2072;height:19" coordorigin="1406,810" coordsize="2072,19">
              <v:shape style="position:absolute;left:1406;top:810;width:2072;height:19" coordorigin="1406,810" coordsize="2072,19" path="m1406,829l3479,829,3479,810,1406,810,1406,829xe" filled="t" fillcolor="#010202" stroked="f">
                <v:path arrowok="t"/>
                <v:fill/>
              </v:shape>
            </v:group>
            <v:group style="position:absolute;left:3117;top:754;width:72;height:2" coordorigin="3117,754" coordsize="72,2">
              <v:shape style="position:absolute;left:3117;top:754;width:72;height:2" coordorigin="3117,754" coordsize="72,0" path="m3117,754l3189,754e" filled="f" stroked="t" strokeweight=".4pt" strokecolor="#010202">
                <v:path arrowok="t"/>
              </v:shape>
            </v:group>
            <v:group style="position:absolute;left:1411;top:602;width:2095;height:2" coordorigin="1411,602" coordsize="2095,2">
              <v:shape style="position:absolute;left:1411;top:602;width:2095;height:2" coordorigin="1411,602" coordsize="2095,0" path="m1411,602l3505,602e" filled="f" stroked="t" strokeweight=".440386pt" strokecolor="#010202">
                <v:path arrowok="t"/>
              </v:shape>
            </v:group>
            <v:group style="position:absolute;left:3189;top:755;width:12;height:3" coordorigin="3189,755" coordsize="12,3">
              <v:shape style="position:absolute;left:3189;top:755;width:12;height:3" coordorigin="3189,755" coordsize="12,3" path="m3189,758l3193,758,3198,757,3201,755e" filled="f" stroked="t" strokeweight=".417pt" strokecolor="#010202">
                <v:path arrowok="t"/>
              </v:shape>
            </v:group>
            <v:group style="position:absolute;left:3189;top:758;width:2;height:21" coordorigin="3189,758" coordsize="2,21">
              <v:shape style="position:absolute;left:3189;top:758;width:2;height:21" coordorigin="3189,758" coordsize="0,21" path="m3189,779l3189,758e" filled="f" stroked="t" strokeweight=".417pt" strokecolor="#010202">
                <v:path arrowok="t"/>
              </v:shape>
            </v:group>
            <v:group style="position:absolute;left:1296;top:750;width:1893;height:2" coordorigin="1296,750" coordsize="1893,2">
              <v:shape style="position:absolute;left:1296;top:750;width:1893;height:2" coordorigin="1296,750" coordsize="1893,0" path="m1296,750l3189,750e" filled="f" stroked="t" strokeweight=".417pt" strokecolor="#010202">
                <v:path arrowok="t"/>
              </v:shape>
            </v:group>
            <v:group style="position:absolute;left:3189;top:750;width:17;height:15" coordorigin="3189,750" coordsize="17,15">
              <v:shape style="position:absolute;left:3189;top:750;width:17;height:15" coordorigin="3189,750" coordsize="17,15" path="m3189,750l3194,751,3199,754,3201,755,3203,758,3205,762,3205,765e" filled="f" stroked="t" strokeweight=".417pt" strokecolor="#010202">
                <v:path arrowok="t"/>
              </v:shape>
            </v:group>
            <v:group style="position:absolute;left:3189;top:765;width:17;height:14" coordorigin="3189,765" coordsize="17,14">
              <v:shape style="position:absolute;left:3189;top:765;width:17;height:14" coordorigin="3189,765" coordsize="17,14" path="m3205,765l3205,770,3202,774,3198,777,3193,779,3189,779e" filled="f" stroked="t" strokeweight=".417pt" strokecolor="#010202">
                <v:path arrowok="t"/>
              </v:shape>
            </v:group>
            <v:group style="position:absolute;left:1411;top:750;width:2095;height:2" coordorigin="1411,750" coordsize="2095,2">
              <v:shape style="position:absolute;left:1411;top:750;width:2095;height:2" coordorigin="1411,750" coordsize="2095,0" path="m1411,750l3505,750e" filled="f" stroked="t" strokeweight=".793396pt" strokecolor="#010202">
                <v:path arrowok="t"/>
              </v:shape>
            </v:group>
            <v:group style="position:absolute;left:1411;top:640;width:2068;height:2" coordorigin="1411,640" coordsize="2068,2">
              <v:shape style="position:absolute;left:1411;top:640;width:2068;height:2" coordorigin="1411,640" coordsize="2068,0" path="m1411,640l3479,640e" filled="f" stroked="t" strokeweight=".417006pt" strokecolor="#010202">
                <v:path arrowok="t"/>
              </v:shape>
            </v:group>
            <v:group style="position:absolute;left:1411;top:735;width:2068;height:2" coordorigin="1411,735" coordsize="2068,2">
              <v:shape style="position:absolute;left:1411;top:735;width:2068;height:2" coordorigin="1411,735" coordsize="2068,0" path="m1411,735l3479,735e" filled="f" stroked="t" strokeweight=".417008pt" strokecolor="#010202">
                <v:path arrowok="t"/>
              </v:shape>
            </v:group>
            <v:group style="position:absolute;left:1422;top:569;width:4883;height:2" coordorigin="1422,569" coordsize="4883,2">
              <v:shape style="position:absolute;left:1422;top:569;width:4883;height:2" coordorigin="1422,569" coordsize="4883,0" path="m1422,569l6305,569e" filled="f" stroked="t" strokeweight=".47602pt" strokecolor="#010202">
                <v:path arrowok="t"/>
              </v:shape>
            </v:group>
            <v:group style="position:absolute;left:1415;top:788;width:2064;height:8" coordorigin="1415,788" coordsize="2064,8">
              <v:shape style="position:absolute;left:1415;top:788;width:2064;height:8" coordorigin="1415,788" coordsize="2064,8" path="m1415,796l3479,796,3479,788,1415,788,1415,796xe" filled="t" fillcolor="#010202" stroked="f">
                <v:path arrowok="t"/>
                <v:fill/>
              </v:shape>
            </v:group>
            <v:group style="position:absolute;left:1411;top:630;width:2068;height:2" coordorigin="1411,630" coordsize="2068,2">
              <v:shape style="position:absolute;left:1411;top:630;width:2068;height:2" coordorigin="1411,630" coordsize="2068,0" path="m1411,630l3479,630e" filled="f" stroked="t" strokeweight=".417011pt" strokecolor="#010202">
                <v:path arrowok="t"/>
              </v:shape>
            </v:group>
            <v:group style="position:absolute;left:3506;top:568;width:2;height:260" coordorigin="3506,568" coordsize="2,260">
              <v:shape style="position:absolute;left:3506;top:568;width:2;height:260" coordorigin="3506,568" coordsize="0,260" path="m3506,568l3506,568,3506,828,3506,828e" filled="f" stroked="t" strokeweight=".417pt" strokecolor="#010202">
                <v:path arrowok="t"/>
              </v:shape>
            </v:group>
            <v:group style="position:absolute;left:2303;top:829;width:35;height:2" coordorigin="2303,829" coordsize="35,2">
              <v:shape style="position:absolute;left:2303;top:829;width:35;height:2" coordorigin="2303,829" coordsize="35,0" path="m2303,829l2339,829e" filled="f" stroked="t" strokeweight=".551750pt" strokecolor="#010202">
                <v:path arrowok="t"/>
              </v:shape>
            </v:group>
            <v:group style="position:absolute;left:2330;top:578;width:8;height:2" coordorigin="2330,578" coordsize="8,2">
              <v:shape style="position:absolute;left:2330;top:578;width:8;height:2" coordorigin="2330,578" coordsize="8,0" path="m2330,578l2339,578e" filled="f" stroked="t" strokeweight=".747pt" strokecolor="#010202">
                <v:path arrowok="t"/>
              </v:shape>
            </v:group>
            <v:group style="position:absolute;left:2303;top:578;width:8;height:2" coordorigin="2303,578" coordsize="8,2">
              <v:shape style="position:absolute;left:2303;top:578;width:8;height:2" coordorigin="2303,578" coordsize="8,0" path="m2303,578l2312,578e" filled="f" stroked="t" strokeweight=".747pt" strokecolor="#010202">
                <v:path arrowok="t"/>
              </v:shape>
            </v:group>
            <v:group style="position:absolute;left:2308;top:581;width:27;height:25" coordorigin="2308,581" coordsize="27,25">
              <v:shape style="position:absolute;left:2308;top:581;width:27;height:25" coordorigin="2308,581" coordsize="27,25" path="m2308,606l2334,606,2334,581,2308,581,2308,606xe" filled="t" fillcolor="#010202" stroked="f">
                <v:path arrowok="t"/>
                <v:fill/>
              </v:shape>
            </v:group>
            <v:group style="position:absolute;left:2330;top:786;width:8;height:2" coordorigin="2330,786" coordsize="8,2">
              <v:shape style="position:absolute;left:2330;top:786;width:8;height:2" coordorigin="2330,786" coordsize="8,0" path="m2330,786l2339,786e" filled="f" stroked="t" strokeweight=".43pt" strokecolor="#010202">
                <v:path arrowok="t"/>
              </v:shape>
            </v:group>
            <v:group style="position:absolute;left:2330;top:803;width:8;height:2" coordorigin="2330,803" coordsize="8,2">
              <v:shape style="position:absolute;left:2330;top:803;width:8;height:2" coordorigin="2330,803" coordsize="8,0" path="m2330,803l2339,803e" filled="f" stroked="t" strokeweight="1.318pt" strokecolor="#010202">
                <v:path arrowok="t"/>
              </v:shape>
            </v:group>
            <v:group style="position:absolute;left:2303;top:786;width:8;height:2" coordorigin="2303,786" coordsize="8,2">
              <v:shape style="position:absolute;left:2303;top:786;width:8;height:2" coordorigin="2303,786" coordsize="8,0" path="m2303,786l2312,786e" filled="f" stroked="t" strokeweight=".43pt" strokecolor="#010202">
                <v:path arrowok="t"/>
              </v:shape>
            </v:group>
            <v:group style="position:absolute;left:2303;top:803;width:8;height:2" coordorigin="2303,803" coordsize="8,2">
              <v:shape style="position:absolute;left:2303;top:803;width:8;height:2" coordorigin="2303,803" coordsize="8,0" path="m2303,803l2312,803e" filled="f" stroked="t" strokeweight="1.318pt" strokecolor="#010202">
                <v:path arrowok="t"/>
              </v:shape>
            </v:group>
            <v:group style="position:absolute;left:1346;top:781;width:2163;height:2" coordorigin="1346,781" coordsize="2163,2">
              <v:shape style="position:absolute;left:1346;top:781;width:2163;height:2" coordorigin="1346,781" coordsize="2163,0" path="m1346,781l3510,781e" filled="f" stroked="t" strokeweight=".417pt" strokecolor="#010202">
                <v:path arrowok="t"/>
              </v:shape>
            </v:group>
            <v:group style="position:absolute;left:2330;top:654;width:8;height:2" coordorigin="2330,654" coordsize="8,2">
              <v:shape style="position:absolute;left:2330;top:654;width:8;height:2" coordorigin="2330,654" coordsize="8,0" path="m2330,654l2339,654e" filled="f" stroked="t" strokeweight="1.948pt" strokecolor="#010202">
                <v:path arrowok="t"/>
              </v:shape>
            </v:group>
            <v:group style="position:absolute;left:2330;top:618;width:8;height:2" coordorigin="2330,618" coordsize="8,2">
              <v:shape style="position:absolute;left:2330;top:618;width:8;height:2" coordorigin="2330,618" coordsize="8,0" path="m2330,618l2339,618e" filled="f" stroked="t" strokeweight="1.624pt" strokecolor="#010202">
                <v:path arrowok="t"/>
              </v:shape>
            </v:group>
            <v:group style="position:absolute;left:2303;top:618;width:8;height:2" coordorigin="2303,618" coordsize="8,2">
              <v:shape style="position:absolute;left:2303;top:618;width:8;height:2" coordorigin="2303,618" coordsize="8,0" path="m2303,618l2312,618e" filled="f" stroked="t" strokeweight="1.624pt" strokecolor="#010202">
                <v:path arrowok="t"/>
              </v:shape>
            </v:group>
            <v:group style="position:absolute;left:2303;top:654;width:8;height:2" coordorigin="2303,654" coordsize="8,2">
              <v:shape style="position:absolute;left:2303;top:654;width:8;height:2" coordorigin="2303,654" coordsize="8,0" path="m2303,654l2312,654e" filled="f" stroked="t" strokeweight="1.948pt" strokecolor="#010202">
                <v:path arrowok="t"/>
              </v:shape>
            </v:group>
            <v:group style="position:absolute;left:2303;top:721;width:8;height:2" coordorigin="2303,721" coordsize="8,2">
              <v:shape style="position:absolute;left:2303;top:721;width:8;height:2" coordorigin="2303,721" coordsize="8,0" path="m2303,721l2312,721e" filled="f" stroked="t" strokeweight="2.06pt" strokecolor="#010202">
                <v:path arrowok="t"/>
              </v:shape>
            </v:group>
            <v:group style="position:absolute;left:2303;top:747;width:8;height:2" coordorigin="2303,747" coordsize="8,2">
              <v:shape style="position:absolute;left:2303;top:747;width:8;height:2" coordorigin="2303,747" coordsize="8,0" path="m2303,747l2312,747e" filled="f" stroked="t" strokeweight=".53pt" strokecolor="#010202">
                <v:path arrowok="t"/>
              </v:shape>
            </v:group>
            <v:group style="position:absolute;left:2308;top:753;width:27;height:2" coordorigin="2308,753" coordsize="27,2">
              <v:shape style="position:absolute;left:2308;top:753;width:27;height:2" coordorigin="2308,753" coordsize="27,0" path="m2334,753l2308,753e" filled="f" stroked="t" strokeweight=".417pt" strokecolor="#010202">
                <v:path arrowok="t"/>
              </v:shape>
            </v:group>
            <v:group style="position:absolute;left:2330;top:747;width:8;height:2" coordorigin="2330,747" coordsize="8,2">
              <v:shape style="position:absolute;left:2330;top:747;width:8;height:2" coordorigin="2330,747" coordsize="8,0" path="m2330,747l2339,747e" filled="f" stroked="t" strokeweight=".53pt" strokecolor="#010202">
                <v:path arrowok="t"/>
              </v:shape>
            </v:group>
            <v:group style="position:absolute;left:2330;top:721;width:8;height:2" coordorigin="2330,721" coordsize="8,2">
              <v:shape style="position:absolute;left:2330;top:721;width:8;height:2" coordorigin="2330,721" coordsize="8,0" path="m2330,721l2339,721e" filled="f" stroked="t" strokeweight="2.06pt" strokecolor="#010202">
                <v:path arrowok="t"/>
              </v:shape>
            </v:group>
            <v:group style="position:absolute;left:2308;top:701;width:27;height:2" coordorigin="2308,701" coordsize="27,2">
              <v:shape style="position:absolute;left:2308;top:701;width:27;height:2" coordorigin="2308,701" coordsize="27,0" path="m2308,701l2334,701e" filled="f" stroked="t" strokeweight=".417pt" strokecolor="#010202">
                <v:path arrowok="t"/>
              </v:shape>
            </v:group>
            <v:group style="position:absolute;left:2308;top:673;width:27;height:2" coordorigin="2308,673" coordsize="27,2">
              <v:shape style="position:absolute;left:2308;top:673;width:27;height:2" coordorigin="2308,673" coordsize="27,0" path="m2334,673l2308,673e" filled="f" stroked="t" strokeweight=".417pt" strokecolor="#010202">
                <v:path arrowok="t"/>
              </v:shape>
            </v:group>
            <v:group style="position:absolute;left:3445;top:831;width:65;height:2" coordorigin="3445,831" coordsize="65,2">
              <v:shape style="position:absolute;left:3445;top:831;width:65;height:2" coordorigin="3445,831" coordsize="65,0" path="m3445,831l3510,831e" filled="f" stroked="t" strokeweight=".4536pt" strokecolor="#010202">
                <v:path arrowok="t"/>
              </v:shape>
            </v:group>
            <v:group style="position:absolute;left:3501;top:579;width:8;height:2" coordorigin="3501,579" coordsize="8,2">
              <v:shape style="position:absolute;left:3501;top:579;width:8;height:2" coordorigin="3501,579" coordsize="8,0" path="m3501,579l3510,579e" filled="f" stroked="t" strokeweight=".747pt" strokecolor="#010202">
                <v:path arrowok="t"/>
              </v:shape>
            </v:group>
            <v:group style="position:absolute;left:3479;top:586;width:2;height:8" coordorigin="3479,586" coordsize="2,8">
              <v:shape style="position:absolute;left:3479;top:586;width:2;height:8" coordorigin="3479,586" coordsize="0,8" path="m3479,586l3479,594e" filled="f" stroked="t" strokeweight="0pt" strokecolor="#010202">
                <v:path arrowok="t"/>
              </v:shape>
            </v:group>
            <v:group style="position:absolute;left:3475;top:579;width:8;height:2" coordorigin="3475,579" coordsize="8,2">
              <v:shape style="position:absolute;left:3475;top:579;width:8;height:2" coordorigin="3475,579" coordsize="8,0" path="m3475,579l3483,579e" filled="f" stroked="t" strokeweight=".747pt" strokecolor="#010202">
                <v:path arrowok="t"/>
              </v:shape>
            </v:group>
            <v:group style="position:absolute;left:3475;top:827;width:35;height:2" coordorigin="3475,827" coordsize="35,2">
              <v:shape style="position:absolute;left:3475;top:827;width:35;height:2" coordorigin="3475,827" coordsize="35,0" path="m3475,827l3510,827e" filled="f" stroked="t" strokeweight=".22175pt" strokecolor="#010202">
                <v:path arrowok="t"/>
              </v:shape>
            </v:group>
            <v:group style="position:absolute;left:1411;top:588;width:2099;height:2" coordorigin="1411,588" coordsize="2099,2">
              <v:shape style="position:absolute;left:1411;top:588;width:2099;height:2" coordorigin="1411,588" coordsize="2099,0" path="m1411,588l3510,588e" filled="f" stroked="t" strokeweight=".2pt" strokecolor="#010202">
                <v:path arrowok="t"/>
              </v:shape>
            </v:group>
            <v:group style="position:absolute;left:3501;top:787;width:8;height:2" coordorigin="3501,787" coordsize="8,2">
              <v:shape style="position:absolute;left:3501;top:787;width:8;height:2" coordorigin="3501,787" coordsize="8,0" path="m3501,787l3510,787e" filled="f" stroked="t" strokeweight=".43pt" strokecolor="#010202">
                <v:path arrowok="t"/>
              </v:shape>
            </v:group>
            <v:group style="position:absolute;left:3501;top:804;width:8;height:2" coordorigin="3501,804" coordsize="8,2">
              <v:shape style="position:absolute;left:3501;top:804;width:8;height:2" coordorigin="3501,804" coordsize="8,0" path="m3501,804l3510,804e" filled="f" stroked="t" strokeweight="1.318pt" strokecolor="#010202">
                <v:path arrowok="t"/>
              </v:shape>
            </v:group>
            <v:group style="position:absolute;left:3475;top:787;width:8;height:2" coordorigin="3475,787" coordsize="8,2">
              <v:shape style="position:absolute;left:3475;top:787;width:8;height:2" coordorigin="3475,787" coordsize="8,0" path="m3475,787l3483,787e" filled="f" stroked="t" strokeweight=".43pt" strokecolor="#010202">
                <v:path arrowok="t"/>
              </v:shape>
            </v:group>
            <v:group style="position:absolute;left:3475;top:804;width:8;height:2" coordorigin="3475,804" coordsize="8,2">
              <v:shape style="position:absolute;left:3475;top:804;width:8;height:2" coordorigin="3475,804" coordsize="8,0" path="m3475,804l3483,804e" filled="f" stroked="t" strokeweight="1.318pt" strokecolor="#010202">
                <v:path arrowok="t"/>
              </v:shape>
            </v:group>
            <v:group style="position:absolute;left:3501;top:655;width:8;height:2" coordorigin="3501,655" coordsize="8,2">
              <v:shape style="position:absolute;left:3501;top:655;width:8;height:2" coordorigin="3501,655" coordsize="8,0" path="m3501,655l3510,655e" filled="f" stroked="t" strokeweight="1.948pt" strokecolor="#010202">
                <v:path arrowok="t"/>
              </v:shape>
            </v:group>
            <v:group style="position:absolute;left:3501;top:619;width:8;height:2" coordorigin="3501,619" coordsize="8,2">
              <v:shape style="position:absolute;left:3501;top:619;width:8;height:2" coordorigin="3501,619" coordsize="8,0" path="m3501,619l3510,619e" filled="f" stroked="t" strokeweight="1.624pt" strokecolor="#010202">
                <v:path arrowok="t"/>
              </v:shape>
            </v:group>
            <v:group style="position:absolute;left:3475;top:619;width:8;height:2" coordorigin="3475,619" coordsize="8,2">
              <v:shape style="position:absolute;left:3475;top:619;width:8;height:2" coordorigin="3475,619" coordsize="8,0" path="m3475,619l3483,619e" filled="f" stroked="t" strokeweight="1.624pt" strokecolor="#010202">
                <v:path arrowok="t"/>
              </v:shape>
            </v:group>
            <v:group style="position:absolute;left:3475;top:655;width:8;height:2" coordorigin="3475,655" coordsize="8,2">
              <v:shape style="position:absolute;left:3475;top:655;width:8;height:2" coordorigin="3475,655" coordsize="8,0" path="m3475,655l3483,655e" filled="f" stroked="t" strokeweight="1.948pt" strokecolor="#010202">
                <v:path arrowok="t"/>
              </v:shape>
            </v:group>
            <v:group style="position:absolute;left:3475;top:722;width:8;height:2" coordorigin="3475,722" coordsize="8,2">
              <v:shape style="position:absolute;left:3475;top:722;width:8;height:2" coordorigin="3475,722" coordsize="8,0" path="m3475,722l3483,722e" filled="f" stroked="t" strokeweight="2.06pt" strokecolor="#010202">
                <v:path arrowok="t"/>
              </v:shape>
            </v:group>
            <v:group style="position:absolute;left:3475;top:748;width:8;height:2" coordorigin="3475,748" coordsize="8,2">
              <v:shape style="position:absolute;left:3475;top:748;width:8;height:2" coordorigin="3475,748" coordsize="8,0" path="m3475,748l3483,748e" filled="f" stroked="t" strokeweight=".53pt" strokecolor="#010202">
                <v:path arrowok="t"/>
              </v:shape>
            </v:group>
            <v:group style="position:absolute;left:3501;top:748;width:8;height:2" coordorigin="3501,748" coordsize="8,2">
              <v:shape style="position:absolute;left:3501;top:748;width:8;height:2" coordorigin="3501,748" coordsize="8,0" path="m3501,748l3510,748e" filled="f" stroked="t" strokeweight=".53pt" strokecolor="#010202">
                <v:path arrowok="t"/>
              </v:shape>
            </v:group>
            <v:group style="position:absolute;left:3501;top:722;width:8;height:2" coordorigin="3501,722" coordsize="8,2">
              <v:shape style="position:absolute;left:3501;top:722;width:8;height:2" coordorigin="3501,722" coordsize="8,0" path="m3501,722l3510,722e" filled="f" stroked="t" strokeweight="2.06pt" strokecolor="#010202">
                <v:path arrowok="t"/>
              </v:shape>
            </v:group>
            <v:group style="position:absolute;left:3475;top:700;width:35;height:2" coordorigin="3475,700" coordsize="35,2">
              <v:shape style="position:absolute;left:3475;top:700;width:35;height:2" coordorigin="3475,700" coordsize="35,0" path="m3475,700l3510,700e" filled="f" stroked="t" strokeweight=".417pt" strokecolor="#010202">
                <v:path arrowok="t"/>
              </v:shape>
            </v:group>
            <v:group style="position:absolute;left:1411;top:676;width:2099;height:2" coordorigin="1411,676" coordsize="2099,2">
              <v:shape style="position:absolute;left:1411;top:676;width:2099;height:2" coordorigin="1411,676" coordsize="2099,0" path="m1411,676l3510,676e" filled="f" stroked="t" strokeweight=".1471pt" strokecolor="#010202">
                <v:path arrowok="t"/>
              </v:shape>
            </v:group>
            <v:group style="position:absolute;left:1160;top:699;width:118;height:2" coordorigin="1160,699" coordsize="118,2">
              <v:shape style="position:absolute;left:1160;top:699;width:118;height:2" coordorigin="1160,699" coordsize="118,0" path="m1160,699l1278,699e" filled="f" stroked="t" strokeweight=".147pt" strokecolor="#010202">
                <v:path arrowok="t"/>
              </v:shape>
            </v:group>
            <v:group style="position:absolute;left:3288;top:1864;width:200;height:83" coordorigin="3288,1864" coordsize="200,83">
              <v:shape style="position:absolute;left:3288;top:1864;width:200;height:83" coordorigin="3288,1864" coordsize="200,83" path="m3288,1864l3288,1947,3488,1905,3288,1864e" filled="t" fillcolor="#020303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322815pt;margin-top:-4.973664pt;width:3.664pt;height:8pt;mso-position-horizontal-relative:page;mso-position-vertical-relative:paragraph;z-index:-384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31F20"/>
                      <w:spacing w:val="0"/>
                      <w:w w:val="75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320007pt;margin-top:6.030336pt;width:3.76pt;height:8pt;mso-position-horizontal-relative:page;mso-position-vertical-relative:paragraph;z-index:-3843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315094pt;margin-top:17.030336pt;width:3.76pt;height:8pt;mso-position-horizontal-relative:page;mso-position-vertical-relative:paragraph;z-index:-3842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31F20"/>
          <w:spacing w:val="2"/>
          <w:w w:val="100"/>
        </w:rPr>
        <w:t>nom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41" w:after="0" w:line="240" w:lineRule="auto"/>
        <w:ind w:left="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7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14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</w:rPr>
        <w:t>ť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8"/>
        </w:rPr>
        <w:t>ep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7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6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179" w:lineRule="exact"/>
        <w:ind w:left="10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79"/>
          <w:position w:val="-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78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7"/>
          <w:position w:val="-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8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5"/>
          <w:w w:val="78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5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6"/>
          <w:position w:val="-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79"/>
          <w:position w:val="-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6"/>
          <w:position w:val="-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  <w:position w:val="-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5"/>
          <w:position w:val="-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7"/>
          <w:position w:val="-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  <w:position w:val="-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12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5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  <w:position w:val="-1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  <w:position w:val="-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8310" w:space="318"/>
            <w:col w:w="2152"/>
          </w:cols>
        </w:sectPr>
      </w:pPr>
      <w:rPr/>
    </w:p>
    <w:p>
      <w:pPr>
        <w:spacing w:before="41" w:after="0" w:line="240" w:lineRule="auto"/>
        <w:ind w:right="29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783997pt;margin-top:8.386929pt;width:2.593184pt;height:4.664pt;mso-position-horizontal-relative:page;mso-position-vertical-relative:paragraph;z-index:-3846" type="#_x0000_t202" filled="f" stroked="f">
            <v:textbox inset="0,0,0,0">
              <w:txbxContent>
                <w:p>
                  <w:pPr>
                    <w:spacing w:before="0" w:after="0" w:line="93" w:lineRule="exact"/>
                    <w:ind w:right="-5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231F20"/>
                      <w:spacing w:val="0"/>
                      <w:w w:val="11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14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</w:rPr>
        <w:t>ť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8508" w:space="55"/>
            <w:col w:w="2217"/>
          </w:cols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1"/>
          <w:szCs w:val="21"/>
          <w:color w:val="231F20"/>
          <w:position w:val="7"/>
        </w:rPr>
        <w:t>h</w:t>
      </w:r>
      <w:r>
        <w:rPr>
          <w:rFonts w:ascii="Arial" w:hAnsi="Arial" w:cs="Arial" w:eastAsia="Arial"/>
          <w:sz w:val="12"/>
          <w:szCs w:val="12"/>
          <w:color w:val="231F20"/>
          <w:w w:val="102"/>
          <w:position w:val="0"/>
        </w:rPr>
        <w:t>nom</w:t>
      </w:r>
      <w:r>
        <w:rPr>
          <w:rFonts w:ascii="Arial" w:hAnsi="Arial" w:cs="Arial" w:eastAsia="Arial"/>
          <w:sz w:val="12"/>
          <w:szCs w:val="12"/>
          <w:color w:val="000000"/>
          <w:w w:val="100"/>
          <w:position w:val="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(kat.A,B,C,D)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6"/>
          <w:w w:val="114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</w:rPr>
        <w:t>ť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6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9.049591pt;margin-top:-2.863071pt;width:2.593184pt;height:4.664pt;mso-position-horizontal-relative:page;mso-position-vertical-relative:paragraph;z-index:-3845" type="#_x0000_t202" filled="f" stroked="f">
            <v:textbox inset="0,0,0,0">
              <w:txbxContent>
                <w:p>
                  <w:pPr>
                    <w:spacing w:before="0" w:after="0" w:line="93" w:lineRule="exact"/>
                    <w:ind w:right="-5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231F20"/>
                      <w:spacing w:val="0"/>
                      <w:w w:val="115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6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1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8"/>
          <w:w w:val="7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7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1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65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179" w:lineRule="exact"/>
        <w:ind w:left="6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12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14"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65"/>
          <w:position w:val="-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5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8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112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9"/>
          <w:position w:val="-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3"/>
          <w:position w:val="-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  <w:position w:val="-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5"/>
          <w:w w:val="75"/>
          <w:position w:val="-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108"/>
          <w:position w:val="-1"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"/>
          <w:w w:val="99"/>
          <w:position w:val="-1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99"/>
          <w:position w:val="-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7"/>
          <w:position w:val="-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3" w:equalWidth="0">
            <w:col w:w="1896" w:space="341"/>
            <w:col w:w="832" w:space="4996"/>
            <w:col w:w="2715"/>
          </w:cols>
        </w:sectPr>
      </w:pPr>
      <w:rPr/>
    </w:p>
    <w:p>
      <w:pPr>
        <w:spacing w:before="8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1"/>
          <w:szCs w:val="21"/>
          <w:color w:val="231F20"/>
          <w:position w:val="7"/>
        </w:rPr>
        <w:t>h</w:t>
      </w:r>
      <w:r>
        <w:rPr>
          <w:rFonts w:ascii="Arial" w:hAnsi="Arial" w:cs="Arial" w:eastAsia="Arial"/>
          <w:sz w:val="12"/>
          <w:szCs w:val="12"/>
          <w:color w:val="231F20"/>
          <w:w w:val="102"/>
          <w:position w:val="0"/>
        </w:rPr>
        <w:t>nom</w:t>
      </w:r>
      <w:r>
        <w:rPr>
          <w:rFonts w:ascii="Arial" w:hAnsi="Arial" w:cs="Arial" w:eastAsia="Arial"/>
          <w:sz w:val="12"/>
          <w:szCs w:val="12"/>
          <w:color w:val="000000"/>
          <w:w w:val="100"/>
          <w:position w:val="0"/>
        </w:rPr>
      </w:r>
    </w:p>
    <w:p>
      <w:pPr>
        <w:spacing w:before="7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(kat.E)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4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1"/>
          <w:szCs w:val="21"/>
          <w:color w:val="231F20"/>
        </w:rPr>
        <w:t>L</w:t>
      </w:r>
      <w:r>
        <w:rPr>
          <w:rFonts w:ascii="Arial" w:hAnsi="Arial" w:cs="Arial" w:eastAsia="Arial"/>
          <w:sz w:val="12"/>
          <w:szCs w:val="12"/>
          <w:color w:val="231F20"/>
          <w:w w:val="102"/>
          <w:position w:val="-7"/>
        </w:rPr>
        <w:t>a</w:t>
      </w:r>
      <w:r>
        <w:rPr>
          <w:rFonts w:ascii="Arial" w:hAnsi="Arial" w:cs="Arial" w:eastAsia="Arial"/>
          <w:sz w:val="12"/>
          <w:szCs w:val="12"/>
          <w:color w:val="00000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  <w:cols w:num="2" w:equalWidth="0">
            <w:col w:w="2476" w:space="109"/>
            <w:col w:w="819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848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68" w:lineRule="exact"/>
        <w:ind w:left="1014" w:right="-20"/>
        <w:jc w:val="left"/>
        <w:tabs>
          <w:tab w:pos="10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DOPORUČENÍ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PRO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IN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AL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CI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  <w:t>K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6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O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TEV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50" w:lineRule="auto"/>
        <w:ind w:left="1014" w:right="5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Nutnost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dodržet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otvorů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otvorů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zdiva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děrovaných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cihel,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tikálně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děrovaných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cihel,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porobetonu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dutých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tvárnic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lehčeného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(L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0"/>
        </w:rPr>
        <w:t>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pneumatického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příklepu).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doporučeným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táku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daný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podkladu.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umístěný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mimo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výztuž.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eplota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během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instalace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skladování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≥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»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Nechráněné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mohou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být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vystaveny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přímému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slunečnímu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UV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záření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max.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týdnů.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" w:right="1020"/>
        </w:sectPr>
      </w:pPr>
      <w:rPr/>
    </w:p>
    <w:p>
      <w:pPr>
        <w:spacing w:before="71" w:after="0" w:line="223" w:lineRule="exact"/>
        <w:ind w:right="81"/>
        <w:jc w:val="righ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0pt;margin-top:0pt;width:558.925pt;height:48.689015pt;mso-position-horizontal-relative:page;mso-position-vertical-relative:page;z-index:-3841" coordorigin="0,0" coordsize="11179,974">
            <v:group style="position:absolute;left:0;top:0;width:11169;height:964" coordorigin="0,0" coordsize="11169,964">
              <v:shape style="position:absolute;left:0;top:0;width:11169;height:964" coordorigin="0,0" coordsize="11169,964" path="m0,964l11169,964,11169,0,0,0,0,964e" filled="t" fillcolor="#ED1B2D" stroked="f">
                <v:path arrowok="t"/>
                <v:fill/>
              </v:shape>
            </v:group>
            <v:group style="position:absolute;left:9122;top:340;width:1432;height:283" coordorigin="9122,340" coordsize="1432,283">
              <v:shape style="position:absolute;left:9122;top:340;width:1432;height:283" coordorigin="9122,340" coordsize="1432,283" path="m9152,350l9122,377,9122,587,9238,617,9246,617,9307,582,9317,563,9183,563,9183,508,9315,508,9313,503,9300,486,9288,476,9278,472,9268,470,9285,457,9286,455,9183,455,9183,404,9198,404,9206,404,9297,404,9250,354,9234,350,9152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9l9242,509,9254,520,9258,536,9252,553,9238,562,9232,563,9222,563,9317,563,9320,550,9321,544,9321,530,9319,520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315,508l9220,508,9231,509,9242,509,9315,509e" filled="t" fillcolor="#FFFFFF" stroked="f">
                <v:path arrowok="t"/>
                <v:fill/>
              </v:shape>
              <v:shape style="position:absolute;left:9122;top:340;width:1432;height:283" coordorigin="9122,340" coordsize="1432,283" path="m9297,404l9206,404,9220,405,9226,407,9230,408,9236,415,9240,429,9232,446,9213,454,9194,455,9183,455,9286,455,9296,439,9298,419,9297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198,404l9183,404,9195,405,9198,404e" filled="t" fillcolor="#FFFFFF" stroked="f">
                <v:path arrowok="t"/>
                <v:fill/>
              </v:shape>
              <v:shape style="position:absolute;left:9122;top:340;width:1432;height:283" coordorigin="9122,340" coordsize="1432,283" path="m9471,511l9400,511,9475,606,9488,620,9495,621,9508,619,9516,617,9521,617,9530,607,9534,590,9527,571,9471,511e" filled="t" fillcolor="#FFFFFF" stroked="f">
                <v:path arrowok="t"/>
                <v:fill/>
              </v:shape>
              <v:shape style="position:absolute;left:9122;top:340;width:1432;height:283" coordorigin="9122,340" coordsize="1432,283" path="m9370,350l9338,590,9338,595,9339,603,9346,611,9362,620,9380,618,9398,604,9398,597,9399,587,9400,511,9471,511,9469,508,9487,503,9505,493,9521,474,9525,466,9399,466,9399,406,9527,406,9526,403,9523,396,9473,354,9453,350,9370,350e" filled="t" fillcolor="#FFFFFF" stroked="f">
                <v:path arrowok="t"/>
                <v:fill/>
              </v:shape>
              <v:shape style="position:absolute;left:9122;top:340;width:1432;height:283" coordorigin="9122,340" coordsize="1432,283" path="m9521,617l9516,617,9521,617e" filled="t" fillcolor="#FFFFFF" stroked="f">
                <v:path arrowok="t"/>
                <v:fill/>
              </v:shape>
              <v:shape style="position:absolute;left:9122;top:340;width:1432;height:283" coordorigin="9122,340" coordsize="1432,283" path="m9527,406l9419,406,9439,406,9453,409,9459,410,9466,422,9471,438,9462,456,9453,464,9445,466,9399,466,9525,466,9529,456,9531,438,9531,428,9530,419,9527,406e" filled="t" fillcolor="#FFFFFF" stroked="f">
                <v:path arrowok="t"/>
                <v:fill/>
              </v:shape>
              <v:shape style="position:absolute;left:9122;top:340;width:1432;height:283" coordorigin="9122,340" coordsize="1432,283" path="m9779,564l9716,564,9721,582,9757,619,9769,622,9781,606,9784,587,9781,568,9779,564e" filled="t" fillcolor="#FFFFFF" stroked="f">
                <v:path arrowok="t"/>
                <v:fill/>
              </v:shape>
              <v:shape style="position:absolute;left:9122;top:340;width:1432;height:283" coordorigin="9122,340" coordsize="1432,283" path="m9672,344l9619,388,9563,538,9556,557,9549,581,9548,596,9550,607,9555,613,9559,615,9574,619,9592,614,9605,594,9613,577,9716,564,9779,564,9758,507,9634,507,9667,410,9721,410,9712,384,9703,366,9689,351,9672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9777,348l9758,351,9753,352,9745,362,9740,372,9740,382,9745,392,9746,393,9768,451,9819,581,9863,618,9880,608,9905,551,9921,512,9857,512,9821,419,9814,400,9807,381,9792,357,9777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946,348l9928,350,9915,361,9911,368,9909,375,9857,512,9921,512,9928,495,9957,422,9973,373,9973,366,9963,356,9946,348e" filled="t" fillcolor="#FFFFFF" stroked="f">
                <v:path arrowok="t"/>
                <v:fill/>
              </v:shape>
              <v:shape style="position:absolute;left:9122;top:340;width:1432;height:283" coordorigin="9122,340" coordsize="1432,283" path="m9721,410l9667,410,9698,507,9758,507,9721,410e" filled="t" fillcolor="#FFFFFF" stroked="f">
                <v:path arrowok="t"/>
                <v:fill/>
              </v:shape>
              <v:shape style="position:absolute;left:9122;top:340;width:1432;height:283" coordorigin="9122,340" coordsize="1432,283" path="m10111,344l10048,358,10001,399,9980,466,9980,493,9981,512,10001,569,10059,615,10098,623,10123,623,10190,600,10221,566,10101,566,10082,561,10063,542,10052,524,10046,507,10044,489,10045,468,10073,412,10221,401,10220,399,10171,356,10131,345,10111,344e" filled="t" fillcolor="#FFFFFF" stroked="f">
                <v:path arrowok="t"/>
                <v:fill/>
              </v:shape>
              <v:shape style="position:absolute;left:9122;top:340;width:1432;height:283" coordorigin="9122,340" coordsize="1432,283" path="m10221,401l10111,401,10123,401,10136,403,10175,469,10176,489,10174,508,10140,561,10101,566,10221,566,10225,559,10233,541,10238,522,10241,501,10241,474,10240,456,10234,430,10228,415,10221,401e" filled="t" fillcolor="#FFFFFF" stroked="f">
                <v:path arrowok="t"/>
                <v:fill/>
              </v:shape>
              <v:shape style="position:absolute;left:9122;top:340;width:1432;height:283" coordorigin="9122,340" coordsize="1432,283" path="m10443,340l10412,369,10413,560,10413,580,10413,593,10415,600,10416,606,10526,618,10534,619,10547,614,10552,600,10554,590,10554,580,10546,569,10539,563,10532,562,10472,560,10472,375,10471,365,10473,355,10458,344,10443,340e" filled="t" fillcolor="#FFFFFF" stroked="f">
                <v:path arrowok="t"/>
                <v:fill/>
              </v:shape>
              <v:shape style="position:absolute;left:9122;top:340;width:1432;height:283" coordorigin="9122,340" coordsize="1432,283" path="m10288,340l10257,369,10257,590,10348,617,10368,617,10383,615,10388,614,10394,605,10399,590,10395,574,10381,561,10376,560,10316,560,10316,375,10315,365,10316,354,10303,345,10288,340e" filled="t" fillcolor="#FFFFFF" stroked="f">
                <v:path arrowok="t"/>
                <v:fill/>
              </v:shape>
            </v:group>
            <v:group style="position:absolute;left:10531;top:346;width:68;height:75" coordorigin="10531,346" coordsize="68,75">
              <v:shape style="position:absolute;left:10531;top:346;width:68;height:75" coordorigin="10531,346" coordsize="68,75" path="m10570,346l10546,351,10531,365,10531,393,10540,411,10555,420,10564,421,10585,415,10586,413,10564,413,10544,405,10535,385,10542,364,10560,354,10586,354,10570,346e" filled="t" fillcolor="#FFFFFF" stroked="f">
                <v:path arrowok="t"/>
                <v:fill/>
              </v:shape>
              <v:shape style="position:absolute;left:10531;top:346;width:68;height:75" coordorigin="10531,346" coordsize="68,75" path="m10586,354l10560,354,10582,361,10593,378,10586,401,10570,413,10564,413,10586,413,10599,398,10596,371,10586,354e" filled="t" fillcolor="#FFFFFF" stroked="f">
                <v:path arrowok="t"/>
                <v:fill/>
              </v:shape>
              <v:shape style="position:absolute;left:10531;top:346;width:68;height:75" coordorigin="10531,346" coordsize="68,75" path="m10575,362l10549,362,10548,363,10548,404,10549,405,10554,405,10555,404,10555,387,10570,387,10569,387,10575,386,10580,383,10580,381,10555,381,10555,369,10580,369,10580,365,10575,362e" filled="t" fillcolor="#FFFFFF" stroked="f">
                <v:path arrowok="t"/>
                <v:fill/>
              </v:shape>
              <v:shape style="position:absolute;left:10531;top:346;width:68;height:75" coordorigin="10531,346" coordsize="68,75" path="m10570,387l10562,387,10573,405,10574,405,10578,405,10580,405,10580,403,10579,401,10570,387e" filled="t" fillcolor="#FFFFFF" stroked="f">
                <v:path arrowok="t"/>
                <v:fill/>
              </v:shape>
              <v:shape style="position:absolute;left:10531;top:346;width:68;height:75" coordorigin="10531,346" coordsize="68,75" path="m10580,369l10568,369,10573,369,10573,380,10568,381,10580,381,10580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21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14" w:right="-20"/>
        <w:jc w:val="left"/>
        <w:tabs>
          <w:tab w:pos="97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CHY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  <w:t>B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3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Y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PŘI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  <w:t>Á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9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VRHU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MON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  <w:t>T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-17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ÁŽI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UPEVNĚNÍ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ETICS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spacing w:val="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spacing w:val="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14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Chyby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při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návrhu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mechanického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upevnění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369" w:right="955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1)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Nevhodně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navržený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kotvy: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špatně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navržený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hlediska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určeného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podkladním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záměna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dlouhé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krátké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rozpěrné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zóny,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plastovým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izolantů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" w:right="958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2)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Nesprávně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navržená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délka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kotvy: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nezapočítání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vrstvy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omítky,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tolerance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vyrovnání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tloušťky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lepícího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výpočtu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délky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Nerespektování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skladby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sendvičových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konstrukcí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panelových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domů.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" w:right="958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3)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Nerespektování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podkladního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návrhu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vychází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špatně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určeného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podkladního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kotvení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(děrované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zdivo,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zdivo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dutinami,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pórobeton,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lehčený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beton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nízkou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pevností,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atd.).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" w:right="954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4)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Nerespektování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požadavku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podklad: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návrhu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ETICS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jsou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nesprávně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vyhodnoceny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požadavky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podklad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požadavkům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vůbec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nepřihlíží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(absence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odtrhových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zkoušek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stanovení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únosnosti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podkladu,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přede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ším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rekonstrukcí).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" w:right="955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5)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Nesprávně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navržený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plán: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návrh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nevychází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statického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výpočtu,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navržený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malý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počet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kotev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31F20"/>
          <w:spacing w:val="0"/>
          <w:w w:val="117"/>
          <w:position w:val="7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position w:val="0"/>
        </w:rPr>
        <w:t>nerespektování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position w:val="0"/>
        </w:rPr>
        <w:t>okrajových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position w:val="0"/>
        </w:rPr>
        <w:t>oblastí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apod.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  <w:position w:val="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otevní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plány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mnohých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případech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schází.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" w:right="955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6)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Neprovedení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tahových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zkoušek: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rekonstrukcí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nezkoušených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podkladních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(neuvedených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návrhu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upevnění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nevychází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výsledků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tahových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zkoušek.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7)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ystémových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nece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tifikovaných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ETICS: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důvodů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konkurenční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cenové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výhody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neznalosti.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Chyby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při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montáži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EurostileLTPro-Demi" w:hAnsi="EurostileLTPro-Demi" w:cs="EurostileLTPro-Demi" w:eastAsia="EurostileLTPro-Demi"/>
          <w:sz w:val="20"/>
          <w:szCs w:val="20"/>
          <w:color w:val="231F20"/>
          <w:spacing w:val="0"/>
          <w:w w:val="100"/>
          <w:b/>
          <w:bCs/>
        </w:rPr>
        <w:t>upevnění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1)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Špatně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vyv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taný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nekolmých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otvorů,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malá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hloubka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vyv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taného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2)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Použití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příklepu: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děrovaného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zdiva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či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pórobetonu.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3)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elké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opotřebení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táku: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malý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velké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množství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prachu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(důležitý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nejen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průměr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tacího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břitu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3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špičce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táku,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účinná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šroubovice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táku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vyhazování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vyv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taného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materiálu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otvoru).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4)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Nesprávné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osazení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kotvy: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hlava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není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osazena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zároveň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izolantem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zapuštěna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izolantu.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</w:rPr>
        <w:t>5)</w: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Nesprávná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montáž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kotvy: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rozpěrný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zaražen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dříve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než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zapuštěn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talíř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izolantu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snažší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osazení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3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izolantu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možno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použít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montážní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přípravek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7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8"/>
        </w:rPr>
        <w:t>VOLL®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80" w:bottom="280" w:left="1020" w:right="120"/>
          <w:headerReference w:type="default" r:id="rId158"/>
          <w:footerReference w:type="default" r:id="rId159"/>
          <w:pgSz w:w="11920" w:h="16840"/>
        </w:sectPr>
      </w:pPr>
      <w:rPr/>
    </w:p>
    <w:p>
      <w:pPr>
        <w:spacing w:before="71" w:after="0" w:line="223" w:lineRule="exact"/>
        <w:ind w:left="101" w:right="-20"/>
        <w:jc w:val="left"/>
        <w:rPr>
          <w:rFonts w:ascii="EurostileLTPro-Demi" w:hAnsi="EurostileLTPro-Demi" w:cs="EurostileLTPro-Demi" w:eastAsia="EurostileLTPro-Demi"/>
          <w:sz w:val="20"/>
          <w:szCs w:val="20"/>
        </w:rPr>
      </w:pPr>
      <w:rPr/>
      <w:r>
        <w:rPr/>
        <w:pict>
          <v:group style="position:absolute;margin-left:36.349998pt;margin-top:0pt;width:558.926001pt;height:48.689015pt;mso-position-horizontal-relative:page;mso-position-vertical-relative:page;z-index:-3840" coordorigin="727,0" coordsize="11179,974">
            <v:group style="position:absolute;left:737;top:0;width:11169;height:964" coordorigin="737,0" coordsize="11169,964">
              <v:shape style="position:absolute;left:737;top:0;width:11169;height:964" coordorigin="737,0" coordsize="11169,964" path="m737,964l11906,964,11906,0,737,0,737,964e" filled="t" fillcolor="#ED1B2D" stroked="f">
                <v:path arrowok="t"/>
                <v:fill/>
              </v:shape>
            </v:group>
            <v:group style="position:absolute;left:1304;top:340;width:1432;height:283" coordorigin="1304,340" coordsize="1432,283">
  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97,508l1402,508,1413,509,1424,509,1497,509e" filled="t" fillcolor="#FFFFFF" stroked="f">
                <v:path arrowok="t"/>
                <v:fill/>
              </v:shape>
  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380,404l1365,404,1377,405,1380,404e" filled="t" fillcolor="#FFFFFF" stroked="f">
                <v:path arrowok="t"/>
                <v:fill/>
              </v:shape>
  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  <v:path arrowok="t"/>
                <v:fill/>
              </v:shape>
  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  <v:path arrowok="t"/>
                <v:fill/>
              </v:shape>
              <v:shape style="position:absolute;left:1304;top:340;width:1432;height:283" coordorigin="1304,340" coordsize="1432,283" path="m1703,617l1697,617,1703,617e" filled="t" fillcolor="#FFFFFF" stroked="f">
                <v:path arrowok="t"/>
                <v:fill/>
              </v:shape>
  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  <v:path arrowok="t"/>
                <v:fill/>
              </v:shape>
              <v:shape style="position:absolute;left:1304;top:340;width:1432;height:283" coordorigin="1304,340" coordsize="1432,283" path="m1960,564l1898,564,1903,582,1938,619,1950,622,1962,606,1966,587,1962,568,1960,564e" filled="t" fillcolor="#FFFFFF" stroked="f">
                <v:path arrowok="t"/>
                <v:fill/>
              </v:shape>
  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  <v:path arrowok="t"/>
                <v:fill/>
              </v:shape>
              <v:shape style="position:absolute;left:1304;top:340;width:1432;height:283" coordorigin="1304,340" coordsize="1432,283" path="m1903,410l1849,410,1879,507,1939,507,1903,410e" filled="t" fillcolor="#FFFFFF" stroked="f">
                <v:path arrowok="t"/>
                <v:fill/>
              </v:shape>
  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  <v:path arrowok="t"/>
                <v:fill/>
              </v:shape>
  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  <v:path arrowok="t"/>
                <v:fill/>
              </v:shape>
  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  <v:path arrowok="t"/>
                <v:fill/>
              </v:shape>
  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  <v:path arrowok="t"/>
                <v:fill/>
              </v:shape>
            </v:group>
            <v:group style="position:absolute;left:2712;top:346;width:68;height:75" coordorigin="2712,346" coordsize="68,75">
  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  <v:path arrowok="t"/>
                <v:fill/>
              </v:shape>
  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  <v:path arrowok="t"/>
                <v:fill/>
              </v:shape>
  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  <v:path arrowok="t"/>
                <v:fill/>
              </v:shape>
              <v:shape style="position:absolute;left:2712;top:346;width:68;height:75" coordorigin="2712,346" coordsize="68,75" path="m2751,387l2743,387,2754,405,2755,405,2759,405,2761,405,2761,403,2761,401,2751,387e" filled="t" fillcolor="#FFFFFF" stroked="f">
                <v:path arrowok="t"/>
                <v:fill/>
              </v:shape>
              <v:shape style="position:absolute;left:2712;top:346;width:68;height:75" coordorigin="2712,346" coordsize="68,75" path="m2762,369l2750,369,2755,369,2755,380,2750,381,2762,381,2762,3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Demi" w:hAnsi="EurostileLTPro-Demi" w:cs="EurostileLTPro-Demi" w:eastAsia="EurostileLTPro-Demi"/>
          <w:sz w:val="20"/>
          <w:szCs w:val="20"/>
          <w:color w:val="ED1B2D"/>
          <w:spacing w:val="0"/>
          <w:w w:val="100"/>
          <w:b/>
          <w:bCs/>
          <w:position w:val="-1"/>
        </w:rPr>
        <w:t>22</w:t>
      </w:r>
      <w:r>
        <w:rPr>
          <w:rFonts w:ascii="EurostileLTPro-Demi" w:hAnsi="EurostileLTPro-Demi" w:cs="EurostileLTPro-Demi" w:eastAsia="EurostileLTPro-Dem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68" w:lineRule="exact"/>
        <w:ind w:left="1014" w:right="-20"/>
        <w:jc w:val="left"/>
        <w:tabs>
          <w:tab w:pos="10640" w:val="left"/>
        </w:tabs>
        <w:rPr>
          <w:rFonts w:ascii="EurostileLTPro-Bold" w:hAnsi="EurostileLTPro-Bold" w:cs="EurostileLTPro-Bold" w:eastAsia="EurostileLTPro-Bold"/>
          <w:sz w:val="24"/>
          <w:szCs w:val="24"/>
        </w:rPr>
      </w:pPr>
      <w:rPr/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VYSKLADNĚNÍ,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NAKLÁDKA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A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EXPEDICE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ZBOŽÍ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  <w:tab/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u w:val="single" w:color="231F20"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231F20"/>
          <w:b/>
          <w:bCs/>
          <w:position w:val="-1"/>
        </w:rPr>
      </w:r>
      <w:r>
        <w:rPr>
          <w:rFonts w:ascii="EurostileLTPro-Bold" w:hAnsi="EurostileLTPro-Bold" w:cs="EurostileLTPro-Bold" w:eastAsia="EurostileLTPro-Bold"/>
          <w:sz w:val="24"/>
          <w:szCs w:val="24"/>
          <w:color w:val="0000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50" w:lineRule="auto"/>
        <w:ind w:left="1014" w:right="5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Naše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výrobky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jsou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přepravovány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pevném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ka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tonovém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boxu,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označen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etiketou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VOLL.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8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etiketa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nositelem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7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šech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potřebných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identifikačních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údajů,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informací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rozměrech,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dále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doporučením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výrobce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osazení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kotvy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4.565994pt;margin-top:34.720341pt;width:304.48pt;height:613.36pt;mso-position-horizontal-relative:page;mso-position-vertical-relative:paragraph;z-index:-3839" coordorigin="3291,694" coordsize="6090,12267">
            <v:group style="position:absolute;left:3301;top:704;width:6070;height:12247" coordorigin="3301,704" coordsize="6070,12247">
              <v:shape style="position:absolute;left:3301;top:704;width:6070;height:12247" coordorigin="3301,704" coordsize="6070,12247" path="m3301,704l9371,704,9371,12952,3301,12952,3301,704e" filled="t" fillcolor="#231F20" stroked="f">
                <v:path arrowok="t"/>
                <v:fill/>
              </v:shape>
            </v:group>
            <v:group style="position:absolute;left:3501;top:904;width:5431;height:11612" coordorigin="3501,904" coordsize="5431,11612">
              <v:shape style="position:absolute;left:3501;top:904;width:5431;height:11612" coordorigin="3501,904" coordsize="5431,11612" path="m7285,1199l7208,1199,7146,1201,7079,1211,7027,1246,7006,1318,7002,1405,7001,1442,7001,12567,7002,12636,7009,12713,7037,12775,7099,12802,7175,12809,7244,12810,12189,12810,12258,12809,12335,12802,12397,12775,12425,12713,12431,12636,12432,12567,12432,1442,12431,1373,12425,1296,12397,1234,12335,1206,12258,1200,7285,1199e" filled="t" fillcolor="#FFFFFF" stroked="f">
                <v:path arrowok="t"/>
                <v:fill/>
              </v:shape>
              <v:shape style="position:absolute;left:3501;top:904;width:5274;height:11331" type="#_x0000_t75">
                <v:imagedata r:id="rId162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</w:rPr>
        <w:t>viz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7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obrázek.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80" w:bottom="280" w:left="120" w:right="1020"/>
          <w:headerReference w:type="default" r:id="rId160"/>
          <w:footerReference w:type="default" r:id="rId161"/>
          <w:pgSz w:w="11920" w:h="1684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0pt;width:558.425pt;height:48.189015pt;mso-position-horizontal-relative:page;mso-position-vertical-relative:page;z-index:-3838" coordorigin="0,0" coordsize="11169,964">
            <v:shape style="position:absolute;left:0;top:0;width:11169;height:964" coordorigin="0,0" coordsize="11169,964" path="m0,964l11169,964,11169,0,0,0,0,964e" filled="t" fillcolor="#ED1B2D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88.4244pt;margin-top:553.145691pt;width:418.425422pt;height:116.3311pt;mso-position-horizontal-relative:page;mso-position-vertical-relative:page;z-index:-3837" coordorigin="1768,11063" coordsize="8369,2327">
            <v:shape style="position:absolute;left:2867;top:12621;width:6171;height:391" type="#_x0000_t75">
              <v:imagedata r:id="rId165" o:title=""/>
            </v:shape>
            <v:group style="position:absolute;left:1778;top:11660;width:8349;height:1719" coordorigin="1778,11660" coordsize="8349,1719">
              <v:shape style="position:absolute;left:1778;top:11660;width:8349;height:1719" coordorigin="1778,11660" coordsize="8349,1719" path="m9185,11842l6447,11842,6811,11848,7144,11863,7448,11886,7724,11918,7973,11955,8196,11999,8396,12046,8572,12097,8727,12150,8862,12205,8977,12259,9075,12312,9157,12363,9224,12411,9277,12455,9347,12525,9381,12573,9382,12574,9383,12575,9397,12602,9409,12628,9433,12703,9441,12775,9440,12798,9430,12866,9410,12929,9383,12988,9344,13055,9312,13108,9272,13169,9233,13216,9171,13269,9107,13309,8982,13380,9057,13361,9129,13342,9198,13321,9263,13301,9324,13279,9383,13257,9439,13234,9541,13187,9633,13138,9713,13088,9784,13038,9845,12987,9898,12937,9955,12875,10011,12803,10054,12734,10085,12669,10106,12610,10122,12533,10127,12475,10127,12460,10106,12358,10073,12290,10024,12225,9960,12164,9882,12106,9789,12051,9681,11999,9560,11950,9426,11905,9278,11864,9185,11842e" filled="t" fillcolor="#E6E7E8" stroked="f">
                <v:path arrowok="t"/>
                <v:fill/>
              </v:shape>
              <v:shape style="position:absolute;left:1778;top:11660;width:8349;height:1719" coordorigin="1778,11660" coordsize="8349,1719" path="m7125,11660l6849,11663,6518,11671,6132,11688,5742,11713,5413,11741,5139,11769,4873,11801,4615,11836,4365,11875,4123,11916,3890,11959,3666,12005,3451,12051,3246,12099,3050,12147,2865,12195,2690,12243,2526,12290,2372,12337,2230,12381,2099,12424,1980,12464,1873,12502,1778,12536,1779,13043,1995,12891,2225,12752,2466,12626,2716,12513,2973,12411,3232,12320,3493,12239,3751,12169,4005,12107,4251,12054,4486,12010,4709,11972,4917,11941,5106,11916,5273,11897,5418,11883,5535,11873,5624,11866,5971,11850,6268,11844,9185,11842,9117,11826,8943,11792,8757,11762,8558,11735,8348,11713,8125,11694,7892,11680,7647,11669,7391,11663,7125,11660e" filled="t" fillcolor="#E6E7E8" stroked="f">
                <v:path arrowok="t"/>
                <v:fill/>
              </v:shape>
            </v:group>
            <v:group style="position:absolute;left:2278;top:11074;width:771;height:810" coordorigin="2278,11074" coordsize="771,810">
              <v:shape style="position:absolute;left:2278;top:11074;width:771;height:810" coordorigin="2278,11074" coordsize="771,810" path="m3049,11074l2330,11076,2303,11150,2284,11208,2278,11228,2543,11228,2324,11885,2566,11884,2780,11231,3002,11226,3022,11166,3043,11094,3049,11074e" filled="t" fillcolor="#E6E7E8" stroked="f">
                <v:path arrowok="t"/>
                <v:fill/>
              </v:shape>
            </v:group>
            <v:group style="position:absolute;left:1779;top:11074;width:303;height:810" coordorigin="1779,11074" coordsize="303,810">
              <v:shape style="position:absolute;left:1779;top:11074;width:303;height:810" coordorigin="1779,11074" coordsize="303,810" path="m2081,11074l2050,11074,1779,11884,1811,11884,2081,11074e" filled="t" fillcolor="#E6E7E8" stroked="f">
                <v:path arrowok="t"/>
                <v:fill/>
              </v:shape>
            </v:group>
            <v:group style="position:absolute;left:1843;top:11074;width:304;height:810" coordorigin="1843,11074" coordsize="304,810">
              <v:shape style="position:absolute;left:1843;top:11074;width:304;height:810" coordorigin="1843,11074" coordsize="304,810" path="m2147,11074l2114,11074,1843,11884,1874,11884,2147,11074e" filled="t" fillcolor="#E6E7E8" stroked="f">
                <v:path arrowok="t"/>
                <v:fill/>
              </v:shape>
            </v:group>
            <v:group style="position:absolute;left:1908;top:11074;width:304;height:810" coordorigin="1908,11074" coordsize="304,810">
              <v:shape style="position:absolute;left:1908;top:11074;width:304;height:810" coordorigin="1908,11074" coordsize="304,810" path="m2212,11074l2181,11074,1908,11884,1940,11884,2212,11074e" filled="t" fillcolor="#E6E7E8" stroked="f">
                <v:path arrowok="t"/>
                <v:fill/>
              </v:shape>
            </v:group>
            <v:group style="position:absolute;left:1972;top:11074;width:304;height:810" coordorigin="1972,11074" coordsize="304,810">
              <v:shape style="position:absolute;left:1972;top:11074;width:304;height:810" coordorigin="1972,11074" coordsize="304,810" path="m2276,11074l2245,11074,1972,11884,2005,11884,2276,11074e" filled="t" fillcolor="#E6E7E8" stroked="f">
                <v:path arrowok="t"/>
                <v:fill/>
              </v:shape>
            </v:group>
            <v:group style="position:absolute;left:3066;top:11073;width:1152;height:811" coordorigin="3066,11073" coordsize="1152,811">
              <v:shape style="position:absolute;left:3066;top:11073;width:1152;height:811" coordorigin="3066,11073" coordsize="1152,811" path="m3597,11365l3560,11365,3560,11883,3775,11884,3793,11851,3597,11851,3597,11365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3066,11074l3066,11884,3275,11884,3292,11853,3249,11853,3096,11852,3096,11101,3282,11100,3282,11074,3066,11074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3598,11230l3249,11853,3292,11853,3560,11365,3597,11365,3598,11230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4204,11101l4165,11101,3752,11851,3793,11851,4204,11101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3776,11104l3745,11104,3746,11668,3811,11540,3776,11540,3776,11104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3282,11100l3250,11100,3250,11667,3316,11535,3282,11535,3282,11100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4219,11073l4011,11073,3776,11540,3811,11540,4034,11101,4204,11101,4219,11073e" filled="t" fillcolor="#E6E7E8" stroked="f">
                <v:path arrowok="t"/>
                <v:fill/>
              </v:shape>
              <v:shape style="position:absolute;left:3066;top:11073;width:1152;height:811" coordorigin="3066,11073" coordsize="1152,811" path="m3776,11073l3508,11074,3282,11535,3316,11535,3529,11104,3776,11104,3776,11073e" filled="t" fillcolor="#E6E7E8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2.773716pt;height:219pt;mso-position-horizontal-relative:char;mso-position-vertical-relative:line" type="#_x0000_t75">
            <v:imagedata r:id="rId1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560" w:bottom="280" w:left="1680" w:right="1680"/>
          <w:headerReference w:type="default" r:id="rId163"/>
          <w:footerReference w:type="default" r:id="rId164"/>
          <w:pgSz w:w="11920" w:h="1684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50" w:lineRule="auto"/>
        <w:ind w:left="476" w:right="397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Naše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výrobky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jsou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určeny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5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výhradně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6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0"/>
        </w:rPr>
        <w:t>profesionální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0"/>
        </w:rPr>
        <w:t>použití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řádně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1"/>
        </w:rPr>
        <w:t>proškolenými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odborně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9"/>
        </w:rPr>
        <w:t>způsobilými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9"/>
        </w:rPr>
        <w:t>pracovník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0"/>
          <w:w w:val="8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Při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jejich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používání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důsledně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dodr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žujte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pokyny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uvedené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návodech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4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1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4"/>
        </w:rPr>
        <w:t>použití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2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našich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2"/>
        </w:rPr>
        <w:t>výrobků.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2"/>
        </w:rPr>
        <w:t>Zátěžové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5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2"/>
        </w:rPr>
        <w:t>hodnoty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uvedené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naše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1"/>
        </w:rPr>
        <w:t>upevňovací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ystémy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mají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0" w:lineRule="auto"/>
        <w:ind w:left="476" w:right="397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čistě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0"/>
        </w:rPr>
        <w:t>informativní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charakter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4"/>
        </w:rPr>
        <w:t>mohou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5"/>
        </w:rPr>
        <w:t>lišit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6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5"/>
        </w:rPr>
        <w:t>závislosti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kvalitě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8"/>
        </w:rPr>
        <w:t>podkladových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materiálů,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2"/>
        </w:rPr>
        <w:t>podmínkách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montáže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okolním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prostředí.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4"/>
        </w:rPr>
        <w:t>Doporučujeme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4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důsledně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provádět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výtažné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87"/>
        </w:rPr>
        <w:t>zkoušky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6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potvrzení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5"/>
          <w:w w:val="7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7"/>
        </w:rPr>
        <w:t>ašich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výpočtů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91"/>
        </w:rPr>
        <w:t>dimenzování.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Informace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naleznete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stránkách</w:t>
      </w:r>
      <w:r>
        <w:rPr>
          <w:rFonts w:ascii="Times New Roman" w:hAnsi="Times New Roman" w:cs="Times New Roman" w:eastAsia="Times New Roman"/>
          <w:sz w:val="18"/>
          <w:szCs w:val="18"/>
          <w:color w:val="FFFFFF"/>
          <w:spacing w:val="0"/>
          <w:w w:val="100"/>
        </w:rPr>
        <w:t> </w:t>
      </w:r>
      <w:hyperlink r:id="rId169">
        <w:r>
          <w:rPr>
            <w:rFonts w:ascii="Times New Roman" w:hAnsi="Times New Roman" w:cs="Times New Roman" w:eastAsia="Times New Roman"/>
            <w:sz w:val="18"/>
            <w:szCs w:val="18"/>
            <w:color w:val="FFFFFF"/>
            <w:spacing w:val="0"/>
            <w:w w:val="100"/>
          </w:rPr>
          <w:t>ww</w:t>
        </w:r>
        <w:r>
          <w:rPr>
            <w:rFonts w:ascii="Times New Roman" w:hAnsi="Times New Roman" w:cs="Times New Roman" w:eastAsia="Times New Roman"/>
            <w:sz w:val="18"/>
            <w:szCs w:val="18"/>
            <w:color w:val="FFFFFF"/>
            <w:spacing w:val="-9"/>
            <w:w w:val="100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color w:val="FFFFFF"/>
            <w:spacing w:val="0"/>
            <w:w w:val="100"/>
          </w:rPr>
          <w:t>.bravoll.cz.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258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Váš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4"/>
          <w:position w:val="-1"/>
        </w:rPr>
        <w:t>distributor: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117"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</w:rPr>
        <w:t>Obchodně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</w:rPr>
        <w:t>technický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poradce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eská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1"/>
        </w:rPr>
        <w:t>republika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1"/>
          <w:w w:val="91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+420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777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617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539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240" w:lineRule="auto"/>
        <w:ind w:left="117"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</w:rPr>
        <w:t>Obchodně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</w:rPr>
        <w:t>technický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poradce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2"/>
        </w:rPr>
        <w:t>Slovenská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>republika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+421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911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471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553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240" w:lineRule="auto"/>
        <w:ind w:left="117"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9"/>
        </w:rPr>
        <w:t>Zákaznický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9"/>
        </w:rPr>
        <w:t>vis/objednávky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5"/>
          <w:w w:val="89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+420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565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428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</w:rPr>
        <w:t>603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226" w:lineRule="exact"/>
        <w:ind w:left="117" w:right="-20"/>
        <w:jc w:val="left"/>
        <w:rPr>
          <w:rFonts w:ascii="EurostileLTPro-Bold" w:hAnsi="EurostileLTPro-Bold" w:cs="EurostileLTPro-Bold" w:eastAsia="EurostileLTPro-Bold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6"/>
          <w:w w:val="87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7"/>
          <w:position w:val="-1"/>
        </w:rPr>
        <w:t>echnik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87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position w:val="-1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position w:val="-1"/>
        </w:rPr>
        <w:t>eská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1"/>
          <w:position w:val="-1"/>
        </w:rPr>
        <w:t>Slovenská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9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1"/>
          <w:position w:val="-1"/>
        </w:rPr>
        <w:t>republika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1"/>
          <w:w w:val="91"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+420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734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200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EurostileLTPro-Bold" w:hAnsi="EurostileLTPro-Bold" w:cs="EurostileLTPro-Bold" w:eastAsia="EurostileLTPro-Bold"/>
          <w:sz w:val="20"/>
          <w:szCs w:val="20"/>
          <w:color w:val="FFFFFF"/>
          <w:spacing w:val="0"/>
          <w:w w:val="100"/>
          <w:b/>
          <w:bCs/>
          <w:position w:val="-1"/>
        </w:rPr>
        <w:t>786</w:t>
      </w:r>
      <w:r>
        <w:rPr>
          <w:rFonts w:ascii="EurostileLTPro-Bold" w:hAnsi="EurostileLTPro-Bold" w:cs="EurostileLTPro-Bold" w:eastAsia="EurostileLTPro-Bold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1560" w:bottom="280" w:left="620" w:right="620"/>
          <w:headerReference w:type="default" r:id="rId167"/>
          <w:footerReference w:type="default" r:id="rId168"/>
          <w:pgSz w:w="11920" w:h="16840"/>
        </w:sectPr>
      </w:pPr>
      <w:rPr/>
    </w:p>
    <w:p>
      <w:pPr>
        <w:spacing w:before="41" w:after="0" w:line="240" w:lineRule="auto"/>
        <w:ind w:left="1591" w:right="-68"/>
        <w:jc w:val="left"/>
        <w:rPr>
          <w:rFonts w:ascii="EurostileLTPro-Bold" w:hAnsi="EurostileLTPro-Bold" w:cs="EurostileLTPro-Bold" w:eastAsia="EurostileLTPro-Bold"/>
          <w:sz w:val="16"/>
          <w:szCs w:val="16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3836" coordorigin="0,0" coordsize="11906,16838">
            <v:shape style="position:absolute;left:0;top:0;width:11906;height:13805" type="#_x0000_t75">
              <v:imagedata r:id="rId170" o:title=""/>
            </v:shape>
            <v:group style="position:absolute;left:0;top:13323;width:11906;height:3515" coordorigin="0,13323" coordsize="11906,3515">
              <v:shape style="position:absolute;left:0;top:13323;width:11906;height:3515" coordorigin="0,13323" coordsize="11906,3515" path="m0,16838l11906,16838,11906,13323,0,13323,0,16838e" filled="t" fillcolor="#ED1B2D" stroked="f">
                <v:path arrowok="t"/>
                <v:fill/>
              </v:shape>
            </v:group>
            <v:group style="position:absolute;left:1531;top:10432;width:4535;height:2551" coordorigin="1531,10432" coordsize="4535,2551">
              <v:shape style="position:absolute;left:1531;top:10432;width:4535;height:2551" coordorigin="1531,10432" coordsize="4535,2551" path="m1531,12983l6066,12983,6066,10432,1531,10432,1531,12983e" filled="t" fillcolor="#FFFFFF" stroked="f">
                <v:path arrowok="t"/>
                <v:fill/>
              </v:shape>
            </v:group>
            <v:group style="position:absolute;left:1535;top:15635;width:178;height:252" coordorigin="1535,15635" coordsize="178,252">
              <v:shape style="position:absolute;left:1535;top:15635;width:178;height:252" coordorigin="1535,15635" coordsize="178,252" path="m1535,15807l1559,15863,1610,15886,1625,15883,1643,15878,1658,15873,1616,15873,1601,15871,1586,15865,1572,15854,1560,15836,1551,15824,1540,15809,1535,15807e" filled="t" fillcolor="#FFFFFF" stroked="f">
                <v:path arrowok="t"/>
                <v:fill/>
              </v:shape>
              <v:shape style="position:absolute;left:1535;top:15635;width:178;height:252" coordorigin="1535,15635" coordsize="178,252" path="m1657,15635l1653,15646,1656,15659,1660,15677,1666,15699,1673,15724,1690,15800,1694,15839,1692,15851,1687,15857,1650,15867,1633,15871,1616,15873,1658,15873,1685,15864,1710,15856,1713,15844,1705,15778,1682,15690,1676,15665,1670,15640,1657,15635e" filled="t" fillcolor="#FFFFFF" stroked="f">
                <v:path arrowok="t"/>
                <v:fill/>
              </v:shape>
            </v:group>
            <v:group style="position:absolute;left:1441;top:15914;width:490;height:174" coordorigin="1441,15914" coordsize="490,174">
              <v:shape style="position:absolute;left:1441;top:15914;width:490;height:174" coordorigin="1441,15914" coordsize="490,174" path="m1919,15914l1848,15926,1781,15940,1716,15956,1650,15975,1583,15998,1511,16024,1456,16048,1441,16082,1446,16088,1571,16038,1618,16020,1689,15995,1758,15973,1828,15954,1899,15939,1923,15935,1931,15923,1919,15914e" filled="t" fillcolor="#FFFFFF" stroked="f">
                <v:path arrowok="t"/>
                <v:fill/>
              </v:shape>
            </v:group>
            <v:group style="position:absolute;left:1261;top:16013;width:146;height:69" coordorigin="1261,16013" coordsize="146,69">
              <v:shape style="position:absolute;left:1261;top:16013;width:146;height:69" coordorigin="1261,16013" coordsize="146,69" path="m1280,16013l1265,16021,1261,16036,1268,16051,1286,16056,1303,16057,1322,16061,1342,16066,1363,16072,1384,16077,1404,16082,1406,16077,1401,16069,1389,16059,1371,16049,1351,16042,1333,16032,1317,16023,1300,16015,1280,16013e" filled="t" fillcolor="#FFFFFF" stroked="f">
                <v:path arrowok="t"/>
                <v:fill/>
              </v:shape>
            </v:group>
            <v:group style="position:absolute;left:945;top:15967;width:29;height:66" coordorigin="945,15967" coordsize="29,66">
              <v:shape style="position:absolute;left:945;top:15967;width:29;height:66" coordorigin="945,15967" coordsize="29,66" path="m957,15967l945,15977,945,15994,949,16011,958,16033,970,16033,973,16017,967,15999,967,15980,967,15978,957,15967e" filled="t" fillcolor="#FFFFFF" stroked="f">
                <v:path arrowok="t"/>
                <v:fill/>
              </v:shape>
            </v:group>
            <v:group style="position:absolute;left:997;top:15977;width:25;height:39" coordorigin="997,15977" coordsize="25,39">
              <v:shape style="position:absolute;left:997;top:15977;width:25;height:39" coordorigin="997,15977" coordsize="25,39" path="m1013,15977l1001,15986,997,16005,1006,16016,1018,16007,1022,15990,1022,15988,1013,15977e" filled="t" fillcolor="#FFFFFF" stroked="f">
                <v:path arrowok="t"/>
                <v:fill/>
              </v:shape>
            </v:group>
            <v:group style="position:absolute;left:887;top:15540;width:100;height:258" coordorigin="887,15540" coordsize="100,258">
              <v:shape style="position:absolute;left:887;top:15540;width:100;height:258" coordorigin="887,15540" coordsize="100,258" path="m988,15540l973,15540,887,15798,902,15798,988,15540e" filled="t" fillcolor="#FFFFFF" stroked="f">
                <v:path arrowok="t"/>
                <v:fill/>
              </v:shape>
            </v:group>
            <v:group style="position:absolute;left:908;top:15540;width:100;height:258" coordorigin="908,15540" coordsize="100,258">
              <v:shape style="position:absolute;left:908;top:15540;width:100;height:258" coordorigin="908,15540" coordsize="100,258" path="m1009,15540l994,15540,908,15798,923,15798,1009,15540e" filled="t" fillcolor="#FFFFFF" stroked="f">
                <v:path arrowok="t"/>
                <v:fill/>
              </v:shape>
            </v:group>
            <v:group style="position:absolute;left:930;top:15540;width:100;height:258" coordorigin="930,15540" coordsize="100,258">
              <v:shape style="position:absolute;left:930;top:15540;width:100;height:258" coordorigin="930,15540" coordsize="100,258" path="m1030,15540l1016,15540,930,15798,944,15798,1030,15540e" filled="t" fillcolor="#FFFFFF" stroked="f">
                <v:path arrowok="t"/>
                <v:fill/>
              </v:shape>
            </v:group>
            <v:group style="position:absolute;left:951;top:15540;width:100;height:258" coordorigin="951,15540" coordsize="100,258">
              <v:shape style="position:absolute;left:951;top:15540;width:100;height:258" coordorigin="951,15540" coordsize="100,258" path="m1051,15540l1037,15540,951,15798,965,15798,1051,15540e" filled="t" fillcolor="#FFFFFF" stroked="f">
                <v:path arrowok="t"/>
                <v:fill/>
              </v:shape>
            </v:group>
            <v:group style="position:absolute;left:1051;top:15540;width:161;height:258" coordorigin="1051,15540" coordsize="161,258">
              <v:shape style="position:absolute;left:1051;top:15540;width:161;height:258" coordorigin="1051,15540" coordsize="161,258" path="m1212,15589l1134,15589,1065,15798,1141,15798,1212,15589e" filled="t" fillcolor="#FFFFFF" stroked="f">
                <v:path arrowok="t"/>
                <v:fill/>
              </v:shape>
              <v:shape style="position:absolute;left:1051;top:15540;width:161;height:258" coordorigin="1051,15540" coordsize="161,258" path="m1298,15540l1067,15540,1051,15589,1283,15589,1298,15540e" filled="t" fillcolor="#FFFFFF" stroked="f">
                <v:path arrowok="t"/>
                <v:fill/>
              </v:shape>
            </v:group>
            <v:group style="position:absolute;left:1293;top:15541;width:378;height:257" coordorigin="1293,15541" coordsize="378,257">
              <v:shape style="position:absolute;left:1293;top:15541;width:378;height:257" coordorigin="1293,15541" coordsize="378,257" path="m1305,15541l1293,15798,1370,15798,1376,15788,1305,15788,1315,15557,1371,15552,1382,15552,1383,15541,1305,15541e" filled="t" fillcolor="#FFFFFF" stroked="f">
                <v:path arrowok="t"/>
                <v:fill/>
              </v:shape>
              <v:shape style="position:absolute;left:1293;top:15541;width:378;height:257" coordorigin="1293,15541" coordsize="378,257" path="m1472,15640l1460,15640,1460,15733,1460,15794,1532,15798,1538,15788,1470,15788,1472,15640e" filled="t" fillcolor="#FFFFFF" stroked="f">
                <v:path arrowok="t"/>
                <v:fill/>
              </v:shape>
              <v:shape style="position:absolute;left:1293;top:15541;width:378;height:257" coordorigin="1293,15541" coordsize="378,257" path="m1472,15599l1365,15787,1305,15788,1376,15788,1460,15640,1472,15640,1472,15599e" filled="t" fillcolor="#FFFFFF" stroked="f">
                <v:path arrowok="t"/>
                <v:fill/>
              </v:shape>
              <v:shape style="position:absolute;left:1293;top:15541;width:378;height:257" coordorigin="1293,15541" coordsize="378,257" path="m1666,15552l1654,15552,1526,15787,1470,15788,1538,15788,1666,15552e" filled="t" fillcolor="#FFFFFF" stroked="f">
                <v:path arrowok="t"/>
                <v:fill/>
              </v:shape>
              <v:shape style="position:absolute;left:1293;top:15541;width:378;height:257" coordorigin="1293,15541" coordsize="378,257" path="m1382,15552l1371,15552,1353,15734,1382,15682,1369,15682,1371,15664,1373,15640,1376,15613,1382,15552e" filled="t" fillcolor="#FFFFFF" stroked="f">
                <v:path arrowok="t"/>
                <v:fill/>
              </v:shape>
              <v:shape style="position:absolute;left:1293;top:15541;width:378;height:257" coordorigin="1293,15541" coordsize="378,257" path="m1527,15552l1516,15552,1508,15733,1533,15684,1521,15684,1522,15664,1523,15640,1524,15613,1527,15552e" filled="t" fillcolor="#FFFFFF" stroked="f">
                <v:path arrowok="t"/>
                <v:fill/>
              </v:shape>
              <v:shape style="position:absolute;left:1293;top:15541;width:378;height:257" coordorigin="1293,15541" coordsize="378,257" path="m1672,15541l1595,15541,1521,15684,1533,15684,1601,15552,1666,15552,1672,15541e" filled="t" fillcolor="#FFFFFF" stroked="f">
                <v:path arrowok="t"/>
                <v:fill/>
              </v:shape>
              <v:shape style="position:absolute;left:1293;top:15541;width:378;height:257" coordorigin="1293,15541" coordsize="378,257" path="m1448,15541l1369,15682,1382,15682,1454,15553,1527,15552,1527,15542,1448,15541e" filled="t" fillcolor="#FFFFFF" stroked="f">
                <v:path arrowok="t"/>
                <v:fill/>
              </v:shape>
            </v:group>
            <v:group style="position:absolute;left:739;top:15267;width:1078;height:834" coordorigin="739,15267" coordsize="1078,834">
              <v:shape style="position:absolute;left:739;top:15267;width:1078;height:834" coordorigin="739,15267" coordsize="1078,834" path="m1001,16093l920,16093,932,16095,943,16099,955,16101,971,16101,987,16099,1001,16093e" filled="t" fillcolor="#FFFFFF" stroked="f">
                <v:path arrowok="t"/>
                <v:fill/>
              </v:shape>
              <v:shape style="position:absolute;left:739;top:15267;width:1078;height:834" coordorigin="739,15267" coordsize="1078,834" path="m770,15783l757,15799,748,15815,742,15831,739,15845,739,15859,776,15911,818,15931,831,15941,827,15947,827,15953,854,16073,859,16093,878,16097,902,16093,1001,16093,1005,16091,1025,16081,1045,16069,1057,16061,985,16061,965,16059,948,16057,931,16053,913,16051,892,16051,870,15957,870,15953,870,15951,869,15947,1277,15947,1254,15943,1233,15939,1217,15935,1200,15931,1182,15927,1143,15923,1123,15923,1102,15921,1081,15921,1060,15919,1017,15917,995,15917,974,15915,954,15915,895,15909,877,15905,853,15901,832,15895,815,15891,801,15885,792,15879,787,15869,787,15859,792,15845,803,15827,804,15815,796,15799,782,15787,770,15783e" filled="t" fillcolor="#FFFFFF" stroked="f">
                <v:path arrowok="t"/>
                <v:fill/>
              </v:shape>
              <v:shape style="position:absolute;left:739;top:15267;width:1078;height:834" coordorigin="739,15267" coordsize="1078,834" path="m1475,15957l911,15957,917,15959,929,15961,1016,15969,1134,15969,1152,15971,1188,15971,1171,15975,1154,15979,1135,15985,1055,16013,1017,16051,1008,16059,985,16061,1057,16061,1065,16055,1084,16043,1102,16031,1117,16021,1130,16015,1155,16001,1190,15983,1203,15975,1372,15975,1388,15973,1417,15967,1446,15963,1475,15957e" filled="t" fillcolor="#FFFFFF" stroked="f">
                <v:path arrowok="t"/>
                <v:fill/>
              </v:shape>
              <v:shape style="position:absolute;left:739;top:15267;width:1078;height:834" coordorigin="739,15267" coordsize="1078,834" path="m1277,15947l869,15947,878,15951,900,15955,895,15957,891,15961,893,15967,898,15989,901,16007,905,16027,916,16037,927,16029,923,16007,920,15989,916,15969,913,15961,912,15959,911,15957,1475,15957,1503,15951,1328,15951,1277,15947e" filled="t" fillcolor="#FFFFFF" stroked="f">
                <v:path arrowok="t"/>
                <v:fill/>
              </v:shape>
              <v:shape style="position:absolute;left:739;top:15267;width:1078;height:834" coordorigin="739,15267" coordsize="1078,834" path="m1372,15975l1203,15975,1225,15977,1244,15979,1263,15983,1357,15977,1372,15975e" filled="t" fillcolor="#FFFFFF" stroked="f">
                <v:path arrowok="t"/>
                <v:fill/>
              </v:shape>
              <v:shape style="position:absolute;left:739;top:15267;width:1078;height:834" coordorigin="739,15267" coordsize="1078,834" path="m1553,15371l1509,15371,1526,15379,1542,15389,1575,15413,1590,15427,1608,15447,1624,15465,1639,15485,1653,15505,1665,15527,1677,15547,1688,15569,1699,15589,1708,15611,1718,15633,1726,15657,1735,15679,1743,15701,1751,15725,1768,15771,1776,15793,1784,15817,1793,15839,1726,15887,1668,15903,1638,15909,1606,15917,1510,15935,1416,15947,1356,15951,1503,15951,1557,15939,1584,15931,1611,15925,1663,15909,1714,15895,1740,15889,1765,15881,1816,15869,1810,15843,1803,15819,1783,15747,1760,15675,1733,15605,1701,15539,1663,15479,1618,15425,1603,15409,1588,15397,1572,15385,1556,15373,1553,15371e" filled="t" fillcolor="#FFFFFF" stroked="f">
                <v:path arrowok="t"/>
                <v:fill/>
              </v:shape>
              <v:shape style="position:absolute;left:739;top:15267;width:1078;height:834" coordorigin="739,15267" coordsize="1078,834" path="m1315,15267l1258,15267,1217,15271,1153,15283,1132,15289,1112,15297,1092,15303,1031,15331,970,15381,915,15447,898,15473,883,15497,855,15551,832,15607,807,15691,795,15769,794,15793,803,15803,825,15813,849,15819,864,15817,865,15797,866,15775,874,15703,888,15627,909,15551,938,15479,975,15415,1020,15367,1073,15339,1130,15325,1259,15325,1240,15317,1221,15311,1202,15307,1182,15305,1202,15299,1223,15293,1244,15289,1265,15287,1386,15287,1377,15283,1363,15277,1349,15273,1333,15271,1315,15267e" filled="t" fillcolor="#FFFFFF" stroked="f">
                <v:path arrowok="t"/>
                <v:fill/>
              </v:shape>
              <v:shape style="position:absolute;left:739;top:15267;width:1078;height:834" coordorigin="739,15267" coordsize="1078,834" path="m1259,15325l1168,15325,1205,15329,1241,15341,1305,15377,1355,15435,1383,15489,1392,15507,1411,15517,1388,15453,1343,15385,1294,15345,1277,15333,1259,15325e" filled="t" fillcolor="#FFFFFF" stroked="f">
                <v:path arrowok="t"/>
                <v:fill/>
              </v:shape>
              <v:shape style="position:absolute;left:739;top:15267;width:1078;height:834" coordorigin="739,15267" coordsize="1078,834" path="m1386,15287l1307,15287,1325,15289,1343,15293,1358,15297,1377,15307,1396,15315,1432,15331,1467,15347,1486,15369,1501,15387,1528,15417,1546,15439,1561,15457,1602,15509,1615,15517,1621,15515,1617,15505,1608,15489,1596,15473,1582,15455,1566,15435,1550,15417,1520,15383,1509,15371,1553,15371,1540,15363,1523,15353,1506,15343,1488,15335,1470,15325,1415,15301,1396,15291,1386,15287e" filled="t" fillcolor="#FFFFFF" stroked="f">
                <v:path arrowok="t"/>
                <v:fill/>
              </v:shape>
            </v:group>
            <v:group style="position:absolute;left:8220;top:0;width:2551;height:1417" coordorigin="8220,0" coordsize="2551,1417">
              <v:shape style="position:absolute;left:8220;top:0;width:2551;height:1417" coordorigin="8220,0" coordsize="2551,1417" path="m8220,1417l10772,1417,10772,0,8220,0,8220,1417xe" filled="t" fillcolor="#FFFFFF" stroked="f">
                <v:path arrowok="t"/>
                <v:fill/>
              </v:shape>
            </v:group>
            <v:group style="position:absolute;left:8220;top:6520;width:2551;height:6803" coordorigin="8220,6520" coordsize="2551,6803">
              <v:shape style="position:absolute;left:8220;top:6520;width:2551;height:6803" coordorigin="8220,6520" coordsize="2551,6803" path="m8220,13323l10772,13323,10772,6520,8220,6520,8220,13323xe" filled="t" fillcolor="#FFFFFF" stroked="f">
                <v:path arrowok="t"/>
                <v:fill/>
              </v:shape>
            </v:group>
            <v:group style="position:absolute;left:8220;top:1417;width:2551;height:2551" coordorigin="8220,1417" coordsize="2551,2551">
              <v:shape style="position:absolute;left:8220;top:1417;width:2551;height:2551" coordorigin="8220,1417" coordsize="2551,2551" path="m8220,3969l10772,3969,10772,1417,8220,1417,8220,3969e" filled="t" fillcolor="#ED1B2D" stroked="f">
                <v:path arrowok="t"/>
                <v:fill/>
              </v:shape>
            </v:group>
            <v:group style="position:absolute;left:8220;top:3969;width:2551;height:2551" coordorigin="8220,3969" coordsize="2551,2551">
              <v:shape style="position:absolute;left:8220;top:3969;width:2551;height:2551" coordorigin="8220,3969" coordsize="2551,2551" path="m8220,6520l10772,6520,10772,3969,8220,3969,8220,6520e" filled="t" fillcolor="#F78F31" stroked="f">
                <v:path arrowok="t"/>
                <v:fill/>
              </v:shape>
            </v:group>
            <v:group style="position:absolute;left:8461;top:2503;width:1929;height:381" coordorigin="8461,2503" coordsize="1929,381">
              <v:shape style="position:absolute;left:8461;top:2503;width:1929;height:381" coordorigin="8461,2503" coordsize="1929,381" path="m8501,2515l8461,2551,8461,2834,8616,2876,8628,2875,8692,2850,8724,2802,8543,2802,8543,2729,8720,2729,8715,2717,8703,2701,8683,2687,8666,2680,8679,2665,8684,2656,8565,2656,8551,2656,8543,2656,8543,2589,8697,2588,8693,2572,8642,2524,8608,2515,8501,2515e" filled="t" fillcolor="#FFFFFF" stroked="f">
                <v:path arrowok="t"/>
                <v:fill/>
              </v:shape>
              <v:shape style="position:absolute;left:8461;top:2503;width:1929;height:381" coordorigin="8461,2503" coordsize="1929,381" path="m8720,2729l8593,2729,8611,2730,8630,2738,8640,2754,8643,2772,8636,2787,8615,2799,8598,2802,8543,2802,8724,2802,8725,2798,8728,2775,8728,2756,8722,2734,8720,2729e" filled="t" fillcolor="#FFFFFF" stroked="f">
                <v:path arrowok="t"/>
                <v:fill/>
              </v:shape>
              <v:shape style="position:absolute;left:8461;top:2503;width:1929;height:381" coordorigin="8461,2503" coordsize="1929,381" path="m8697,2588l8562,2588,8582,2589,8601,2592,8606,2593,8614,2602,8619,2616,8617,2633,8603,2651,8585,2656,8565,2656,8684,2656,8690,2646,8697,2628,8699,2609,8698,2590,8697,2588e" filled="t" fillcolor="#FFFFFF" stroked="f">
                <v:path arrowok="t"/>
                <v:fill/>
              </v:shape>
              <v:shape style="position:absolute;left:8461;top:2503;width:1929;height:381" coordorigin="8461,2503" coordsize="1929,381" path="m8545,2656l8543,2656,8551,2656,8545,2656e" filled="t" fillcolor="#FFFFFF" stroked="f">
                <v:path arrowok="t"/>
                <v:fill/>
              </v:shape>
              <v:shape style="position:absolute;left:8461;top:2503;width:1929;height:381" coordorigin="8461,2503" coordsize="1929,381" path="m8794,2515l8752,2552,8752,2838,8752,2845,8752,2856,8762,2867,8777,2877,8795,2879,8813,2873,8830,2854,8833,2838,8835,2732,8931,2732,8928,2729,8946,2724,8964,2716,8986,2695,9000,2677,9003,2671,8833,2671,8833,2591,9006,2591,9005,2587,9001,2578,8957,2530,8900,2515,8794,2515e" filled="t" fillcolor="#FFFFFF" stroked="f">
                <v:path arrowok="t"/>
                <v:fill/>
              </v:shape>
              <v:shape style="position:absolute;left:8461;top:2503;width:1929;height:381" coordorigin="8461,2503" coordsize="1929,381" path="m8931,2732l8835,2732,8936,2860,8954,2875,8971,2879,8992,2874,9007,2864,9015,2847,9014,2829,9005,2811,8931,2732e" filled="t" fillcolor="#FFFFFF" stroked="f">
                <v:path arrowok="t"/>
                <v:fill/>
              </v:shape>
              <v:shape style="position:absolute;left:8461;top:2503;width:1929;height:381" coordorigin="8461,2503" coordsize="1929,381" path="m9006,2591l8873,2591,8893,2592,8907,2595,8914,2595,8925,2612,8930,2628,8928,2645,8906,2664,8892,2671,8833,2671,9003,2671,9007,2661,9011,2645,9011,2620,9009,2603,9006,2591e" filled="t" fillcolor="#FFFFFF" stroked="f">
                <v:path arrowok="t"/>
                <v:fill/>
              </v:shape>
              <v:shape style="position:absolute;left:8461;top:2503;width:1929;height:381" coordorigin="8461,2503" coordsize="1929,381" path="m9333,2512l9311,2518,9301,2532,9295,2550,9299,2569,9301,2574,9302,2575,9331,2650,9404,2836,9450,2877,9469,2874,9508,2804,9531,2748,9537,2733,9451,2733,9408,2622,9387,2565,9349,2514,9333,2512e" filled="t" fillcolor="#FFFFFF" stroked="f">
                <v:path arrowok="t"/>
                <v:fill/>
              </v:shape>
              <v:shape style="position:absolute;left:8461;top:2503;width:1929;height:381" coordorigin="8461,2503" coordsize="1929,381" path="m9181,2507l9132,2559,9130,2567,9060,2754,9046,2791,9038,2818,9034,2835,9035,2850,9081,2877,9100,2867,9111,2848,9119,2829,9125,2812,9261,2803,9345,2803,9317,2727,9150,2727,9195,2596,9268,2596,9255,2561,9248,2543,9236,2526,9216,2514,9198,2508,9181,2507e" filled="t" fillcolor="#FFFFFF" stroked="f">
                <v:path arrowok="t"/>
                <v:fill/>
              </v:shape>
              <v:shape style="position:absolute;left:8461;top:2503;width:1929;height:381" coordorigin="8461,2503" coordsize="1929,381" path="m9345,2803l9261,2803,9266,2821,9272,2840,9287,2864,9299,2874,9316,2877,9334,2873,9347,2851,9351,2833,9350,2817,9345,2803e" filled="t" fillcolor="#FFFFFF" stroked="f">
                <v:path arrowok="t"/>
                <v:fill/>
              </v:shape>
              <v:shape style="position:absolute;left:8461;top:2503;width:1929;height:381" coordorigin="8461,2503" coordsize="1929,381" path="m9564,2512l9547,2516,9529,2533,9521,2547,9451,2733,9537,2733,9561,2674,9590,2601,9606,2545,9598,2528,9581,2516,9564,2512e" filled="t" fillcolor="#FFFFFF" stroked="f">
                <v:path arrowok="t"/>
                <v:fill/>
              </v:shape>
              <v:shape style="position:absolute;left:8461;top:2503;width:1929;height:381" coordorigin="8461,2503" coordsize="1929,381" path="m9268,2596l9195,2596,9236,2727,9317,2727,9268,2596e" filled="t" fillcolor="#FFFFFF" stroked="f">
                <v:path arrowok="t"/>
                <v:fill/>
              </v:shape>
              <v:shape style="position:absolute;left:8461;top:2503;width:1929;height:381" coordorigin="8461,2503" coordsize="1929,381" path="m9787,2507l9725,2518,9672,2550,9635,2603,9618,2662,9616,2706,9618,2727,9645,2807,9687,2853,9747,2879,9783,2884,9807,2883,9881,2864,9930,2822,9941,2807,9789,2807,9770,2805,9718,2761,9704,2707,9705,2684,9735,2606,9940,2583,9930,2569,9877,2526,9807,2507,9787,2507e" filled="t" fillcolor="#FFFFFF" stroked="f">
                <v:path arrowok="t"/>
                <v:fill/>
              </v:shape>
              <v:shape style="position:absolute;left:8461;top:2503;width:1929;height:381" coordorigin="8461,2503" coordsize="1929,381" path="m9940,2583l9793,2583,9813,2585,9832,2592,9874,2643,9882,2698,9881,2717,9854,2780,9789,2807,9941,2807,9965,2747,9970,2709,9969,2684,9960,2624,9941,2584,9940,2583e" filled="t" fillcolor="#FFFFFF" stroked="f">
                <v:path arrowok="t"/>
                <v:fill/>
              </v:shape>
              <v:shape style="position:absolute;left:8461;top:2503;width:1929;height:381" coordorigin="8461,2503" coordsize="1929,381" path="m10236,2503l10220,2508,10204,2524,10202,2527,10201,2532,10200,2536,10200,2541,10200,2707,10200,2787,10205,2851,10352,2877,10370,2873,10386,2857,10389,2837,10385,2819,10370,2802,10362,2800,10280,2798,10280,2549,10278,2532,10269,2514,10252,2506,10236,2503e" filled="t" fillcolor="#FFFFFF" stroked="f">
                <v:path arrowok="t"/>
                <v:fill/>
              </v:shape>
              <v:shape style="position:absolute;left:8461;top:2503;width:1929;height:381" coordorigin="8461,2503" coordsize="1929,381" path="m10025,2503l9990,2541,9990,2836,10112,2876,10132,2875,10152,2875,10160,2872,10167,2871,10176,2859,10181,2844,10181,2829,10172,2811,10158,2800,10151,2798,10070,2798,10070,2549,10068,2531,10058,2513,10041,2505,10025,2503e" filled="t" fillcolor="#FFFFFF" stroked="f">
                <v:path arrowok="t"/>
                <v:fill/>
              </v:shape>
            </v:group>
            <v:group style="position:absolute;left:10355;top:2509;width:98;height:102" coordorigin="10355,2509" coordsize="98,102">
              <v:shape style="position:absolute;left:10355;top:2509;width:98;height:102" coordorigin="10355,2509" coordsize="98,102" path="m10407,2509l10384,2514,10366,2526,10355,2544,10358,2572,10366,2592,10381,2605,10398,2611,10404,2611,10426,2606,10433,2600,10404,2600,10383,2594,10369,2578,10370,2550,10379,2531,10393,2521,10434,2521,10426,2514,10407,2509e" filled="t" fillcolor="#FFFFFF" stroked="f">
                <v:path arrowok="t"/>
                <v:fill/>
              </v:shape>
              <v:shape style="position:absolute;left:10355;top:2509;width:98;height:102" coordorigin="10355,2509" coordsize="98,102" path="m10434,2521l10393,2521,10418,2525,10435,2537,10443,2555,10438,2579,10424,2594,10405,2600,10404,2600,10433,2600,10443,2593,10453,2574,10450,2547,10441,2527,10434,2521e" filled="t" fillcolor="#FFFFFF" stroked="f">
                <v:path arrowok="t"/>
                <v:fill/>
              </v:shape>
              <v:shape style="position:absolute;left:10355;top:2509;width:98;height:102" coordorigin="10355,2509" coordsize="98,102" path="m10419,2532l10384,2532,10383,2532,10383,2588,10384,2590,10391,2590,10392,2588,10392,2565,10412,2565,10411,2565,10420,2564,10426,2559,10426,2557,10392,2557,10392,2540,10426,2540,10426,2536,10419,2532e" filled="t" fillcolor="#FFFFFF" stroked="f">
                <v:path arrowok="t"/>
                <v:fill/>
              </v:shape>
              <v:shape style="position:absolute;left:10355;top:2509;width:98;height:102" coordorigin="10355,2509" coordsize="98,102" path="m10412,2565l10401,2565,10415,2587,10416,2589,10417,2590,10423,2590,10425,2589,10425,2586,10425,2585,10424,2584,10412,2565e" filled="t" fillcolor="#FFFFFF" stroked="f">
                <v:path arrowok="t"/>
                <v:fill/>
              </v:shape>
              <v:shape style="position:absolute;left:10355;top:2509;width:98;height:102" coordorigin="10355,2509" coordsize="98,102" path="m10426,2540l10410,2540,10417,2541,10417,2556,10410,2557,10426,2557,10426,2540e" filled="t" fillcolor="#FFFFFF" stroked="f">
                <v:path arrowok="t"/>
                <v:fill/>
              </v:shape>
            </v:group>
            <v:group style="position:absolute;left:9655;top:4879;width:248;height:178" coordorigin="9655,4879" coordsize="248,178">
              <v:shape style="position:absolute;left:9655;top:4879;width:248;height:178" coordorigin="9655,4879" coordsize="248,178" path="m9903,4879l9845,4879,9822,4880,9756,4889,9704,4919,9672,4979,9655,5057,9865,5057,9903,4879e" filled="t" fillcolor="#000000" stroked="f">
                <v:path arrowok="t"/>
                <v:fill/>
              </v:shape>
            </v:group>
            <v:group style="position:absolute;left:8618;top:5077;width:413;height:532" coordorigin="8618,5077" coordsize="413,532">
              <v:shape style="position:absolute;left:8618;top:5077;width:413;height:532" coordorigin="8618,5077" coordsize="413,532" path="m8941,5077l8749,5077,8750,5079,8750,5081,8754,5094,8761,5125,8826,5376,8829,5402,8824,5419,8811,5428,8788,5431,8656,5431,8618,5609,8824,5609,8853,5608,8926,5599,8993,5566,9026,5509,9031,5471,9030,5450,9028,5431,8788,5431,9028,5431,9010,5351,8946,5100,8942,5087,8942,5082,8941,5077e" filled="t" fillcolor="#FFFFFF" stroked="f">
                <v:path arrowok="t"/>
                <v:fill/>
              </v:shape>
            </v:group>
            <v:group style="position:absolute;left:8744;top:4879;width:407;height:178" coordorigin="8744,4879" coordsize="407,178">
              <v:shape style="position:absolute;left:8744;top:4879;width:407;height:178" coordorigin="8744,4879" coordsize="407,178" path="m9152,4879l8960,4879,8931,4880,8854,4891,8798,4915,8754,4969,8744,5029,8746,5052,8988,5057,9113,5057,9152,4879e" filled="t" fillcolor="#FFFFFF" stroked="f">
                <v:path arrowok="t"/>
                <v:fill/>
              </v:shape>
            </v:group>
            <v:group style="position:absolute;left:9156;top:4879;width:459;height:178" coordorigin="9156,4879" coordsize="459,178">
              <v:shape style="position:absolute;left:9156;top:4879;width:459;height:178" coordorigin="9156,4879" coordsize="459,178" path="m9195,4879l9156,5057,9610,5057,9612,5048,9615,5025,9616,5004,9613,4983,9576,4915,9504,4881,9481,4879,9195,4879e" filled="t" fillcolor="#FFFFFF" stroked="f">
                <v:path arrowok="t"/>
                <v:fill/>
              </v:shape>
              <v:shape style="position:absolute;left:9156;top:4879;width:459;height:178" coordorigin="9156,4879" coordsize="459,178" path="m9610,5057l9157,5057,9610,5057e" filled="t" fillcolor="#FFFFFF" stroked="f">
                <v:path arrowok="t"/>
                <v:fill/>
              </v:shape>
            </v:group>
            <v:group style="position:absolute;left:9909;top:4740;width:389;height:317" coordorigin="9909,4740" coordsize="389,317">
              <v:shape style="position:absolute;left:9909;top:4740;width:389;height:317" coordorigin="9909,4740" coordsize="389,317" path="m10186,4740l10129,4740,10105,4740,10040,4750,9987,4780,9955,4840,9909,5057,10260,5057,10298,4879,10156,4879,10186,4740e" filled="t" fillcolor="#FFFFFF" stroked="f">
                <v:path arrowok="t"/>
                <v:fill/>
              </v:shape>
            </v:group>
            <v:group style="position:absolute;left:9008;top:5077;width:598;height:672" coordorigin="9008,5077" coordsize="598,672">
              <v:shape style="position:absolute;left:9008;top:5077;width:598;height:672" coordorigin="9008,5077" coordsize="598,672" path="m9362,5077l9152,5077,9008,5748,9065,5748,9089,5748,9154,5738,9207,5709,9239,5649,9247,5609,9336,5609,9404,5604,9462,5583,9504,5537,9527,5444,9292,5444,9362,5077e" filled="t" fillcolor="#FFFFFF" stroked="f">
                <v:path arrowok="t"/>
                <v:fill/>
              </v:shape>
              <v:shape style="position:absolute;left:9008;top:5077;width:598;height:672" coordorigin="9008,5077" coordsize="598,672" path="m9606,5077l9411,5077,9339,5411,9332,5428,9317,5439,9292,5444,9527,5444,9606,5077e" filled="t" fillcolor="#FFFFFF" stroked="f">
                <v:path arrowok="t"/>
                <v:fill/>
              </v:shape>
            </v:group>
            <v:group style="position:absolute;left:9790;top:5077;width:324;height:532" coordorigin="9790,5077" coordsize="324,532">
              <v:shape style="position:absolute;left:9790;top:5077;width:324;height:532" coordorigin="9790,5077" coordsize="324,532" path="m10114,5077l9904,5077,9790,5609,9847,5609,9871,5608,9936,5599,9989,5569,10021,5509,10114,5077e" filled="t" fillcolor="#FFFFFF" stroked="f">
                <v:path arrowok="t"/>
                <v:fill/>
              </v:shape>
            </v:group>
            <v:group style="position:absolute;left:9536;top:5077;width:324;height:532" coordorigin="9536,5077" coordsize="324,532">
              <v:shape style="position:absolute;left:9536;top:5077;width:324;height:532" coordorigin="9536,5077" coordsize="324,532" path="m9860,5077l9651,5077,9536,5609,9594,5609,9617,5608,9682,5599,9735,5569,9767,5510,9860,507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ITW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Befestigungs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-1"/>
          <w:w w:val="100"/>
          <w:b/>
          <w:bCs/>
        </w:rPr>
        <w:t>s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ysteme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 </w:t>
      </w:r>
      <w:r>
        <w:rPr>
          <w:rFonts w:ascii="EurostileLTPro-Bold" w:hAnsi="EurostileLTPro-Bold" w:cs="EurostileLTPro-Bold" w:eastAsia="EurostileLTPro-Bold"/>
          <w:sz w:val="16"/>
          <w:szCs w:val="16"/>
          <w:color w:val="FFFFFF"/>
          <w:spacing w:val="0"/>
          <w:w w:val="100"/>
          <w:b/>
          <w:bCs/>
        </w:rPr>
        <w:t>GmbH</w:t>
      </w:r>
      <w:r>
        <w:rPr>
          <w:rFonts w:ascii="EurostileLTPro-Bold" w:hAnsi="EurostileLTPro-Bold" w:cs="EurostileLTPro-Bold" w:eastAsia="EurostileLTPro-Bold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159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93"/>
        </w:rPr>
        <w:t>Modletice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91"/>
        </w:rPr>
        <w:t>(Areál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91"/>
        </w:rPr>
        <w:t>United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Brands)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559" w:right="157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251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01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89"/>
        </w:rPr>
        <w:t>Říčany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2"/>
          <w:szCs w:val="42"/>
        </w:rPr>
      </w:pPr>
      <w:rPr/>
      <w:hyperlink r:id="rId171">
        <w:r>
          <w:rPr>
            <w:rFonts w:ascii="Arial" w:hAnsi="Arial" w:cs="Arial" w:eastAsia="Arial"/>
            <w:sz w:val="42"/>
            <w:szCs w:val="42"/>
            <w:color w:val="FFFFFF"/>
            <w:w w:val="109"/>
          </w:rPr>
          <w:t>ww</w:t>
        </w:r>
        <w:r>
          <w:rPr>
            <w:rFonts w:ascii="Arial" w:hAnsi="Arial" w:cs="Arial" w:eastAsia="Arial"/>
            <w:sz w:val="42"/>
            <w:szCs w:val="42"/>
            <w:color w:val="FFFFFF"/>
            <w:spacing w:val="-16"/>
            <w:w w:val="109"/>
          </w:rPr>
          <w:t>w</w:t>
        </w:r>
        <w:r>
          <w:rPr>
            <w:rFonts w:ascii="Arial" w:hAnsi="Arial" w:cs="Arial" w:eastAsia="Arial"/>
            <w:sz w:val="42"/>
            <w:szCs w:val="42"/>
            <w:color w:val="FFFFFF"/>
            <w:spacing w:val="0"/>
            <w:w w:val="110"/>
          </w:rPr>
          <w:t>.bravoll.cz</w:t>
        </w:r>
        <w:r>
          <w:rPr>
            <w:rFonts w:ascii="Arial" w:hAnsi="Arial" w:cs="Arial" w:eastAsia="Arial"/>
            <w:sz w:val="42"/>
            <w:szCs w:val="42"/>
            <w:color w:val="000000"/>
            <w:spacing w:val="0"/>
            <w:w w:val="100"/>
          </w:rPr>
        </w:r>
      </w:hyperlink>
    </w:p>
    <w:sectPr>
      <w:type w:val="continuous"/>
      <w:pgSz w:w="11920" w:h="16840"/>
      <w:pgMar w:top="1560" w:bottom="280" w:left="620" w:right="620"/>
      <w:cols w:num="2" w:equalWidth="0">
        <w:col w:w="4154" w:space="3335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Wingdings 3">
    <w:altName w:val="Wingdings 3"/>
    <w:charset w:val="0"/>
    <w:family w:val="auto"/>
    <w:pitch w:val="default"/>
  </w:font>
  <w:font w:name="Calibri">
    <w:altName w:val="Calibri"/>
    <w:charset w:val="0"/>
    <w:family w:val="auto"/>
    <w:pitch w:val="default"/>
  </w:font>
  <w:font w:name="EurostileLTPro-Bold">
    <w:altName w:val="EurostileLTPro-Bold"/>
    <w:charset w:val="0"/>
    <w:family w:val="roman"/>
    <w:pitch w:val="variable"/>
  </w:font>
  <w:font w:name="Atrament Medium">
    <w:altName w:val="Atrament Medium"/>
    <w:charset w:val="0"/>
    <w:family w:val="roman"/>
    <w:pitch w:val="variable"/>
  </w:font>
  <w:font w:name="EurostileLTPro-Demi">
    <w:altName w:val="EurostileLTPro-Demi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.692894pt;margin-top:799.2453pt;width:481.890205pt;height:.1pt;mso-position-horizontal-relative:page;mso-position-vertical-relative:page;z-index:-3985" coordorigin="1134,15985" coordsize="9638,2">
          <v:shape style="position:absolute;left:1134;top:15985;width:9638;height:2" coordorigin="1134,15985" coordsize="9638,0" path="m1134,15985l10772,15985e" filled="f" stroked="t" strokeweight=".250003pt" strokecolor="#ED1B2D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.692894pt;margin-top:799.2453pt;width:481.888205pt;height:.1pt;mso-position-horizontal-relative:page;mso-position-vertical-relative:page;z-index:-3984" coordorigin="1134,15985" coordsize="9638,2">
          <v:shape style="position:absolute;left:1134;top:15985;width:9638;height:2" coordorigin="1134,15985" coordsize="9638,0" path="m1134,15985l10772,15985e" filled="f" stroked="t" strokeweight=".250003pt" strokecolor="#ED1B2D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595.276001pt;height:48.689015pt;mso-position-horizontal-relative:page;mso-position-vertical-relative:page;z-index:-3986" coordorigin="0,0" coordsize="11906,974">
          <v:group style="position:absolute;left:0;top:0;width:11906;height:964" coordorigin="0,0" coordsize="11906,964">
            <v:shape style="position:absolute;left:0;top:0;width:11906;height:964" coordorigin="0,0" coordsize="11906,964" path="m0,964l11906,964,11906,0,0,0,0,964e" filled="t" fillcolor="#ED1B2D" stroked="f">
              <v:path arrowok="t"/>
              <v:fill/>
            </v:shape>
          </v:group>
          <v:group style="position:absolute;left:1304;top:340;width:1432;height:283" coordorigin="1304,340" coordsize="1432,283">
            <v:shape style="position:absolute;left:1304;top:340;width:1432;height:283" coordorigin="1304,340" coordsize="1432,283" path="m1334,350l1304,377,1304,587,1419,617,1428,617,1489,582,1499,563,1365,563,1365,508,1497,508,1495,503,1482,486,1470,476,1459,472,1449,470,1467,457,1468,455,1365,455,1365,404,1380,404,1388,404,1479,404,1432,354,1416,350,1334,350e" filled="t" fillcolor="#FFFFFF" stroked="f">
              <v:path arrowok="t"/>
              <v:fill/>
            </v:shape>
            <v:shape style="position:absolute;left:1304;top:340;width:1432;height:283" coordorigin="1304,340" coordsize="1432,283" path="m1497,509l1424,509,1435,520,1440,536,1433,553,1420,562,1413,563,1404,563,1499,563,1502,550,1503,544,1503,530,1501,520,1497,509e" filled="t" fillcolor="#FFFFFF" stroked="f">
              <v:path arrowok="t"/>
              <v:fill/>
            </v:shape>
            <v:shape style="position:absolute;left:1304;top:340;width:1432;height:283" coordorigin="1304,340" coordsize="1432,283" path="m1497,508l1402,508,1413,509,1424,509,1497,509e" filled="t" fillcolor="#FFFFFF" stroked="f">
              <v:path arrowok="t"/>
              <v:fill/>
            </v:shape>
            <v:shape style="position:absolute;left:1304;top:340;width:1432;height:283" coordorigin="1304,340" coordsize="1432,283" path="m1479,404l1388,404,1402,405,1408,407,1412,408,1417,415,1422,429,1414,446,1394,454,1375,455,1365,455,1468,455,1478,439,1480,419,1479,404e" filled="t" fillcolor="#FFFFFF" stroked="f">
              <v:path arrowok="t"/>
              <v:fill/>
            </v:shape>
            <v:shape style="position:absolute;left:1304;top:340;width:1432;height:283" coordorigin="1304,340" coordsize="1432,283" path="m1380,404l1365,404,1377,405,1380,404e" filled="t" fillcolor="#FFFFFF" stroked="f">
              <v:path arrowok="t"/>
              <v:fill/>
            </v:shape>
            <v:shape style="position:absolute;left:1304;top:340;width:1432;height:283" coordorigin="1304,340" coordsize="1432,283" path="m1652,511l1581,511,1657,606,1670,620,1676,621,1690,619,1697,617,1703,617,1711,607,1716,590,1709,571,1652,511e" filled="t" fillcolor="#FFFFFF" stroked="f">
              <v:path arrowok="t"/>
              <v:fill/>
            </v:shape>
            <v:shape style="position:absolute;left:1304;top:340;width:1432;height:283" coordorigin="1304,340" coordsize="1432,283" path="m1551,350l1520,590,1520,595,1520,603,1528,611,1543,620,1561,618,1579,604,1580,597,1580,587,1581,511,1652,511,1650,508,1669,503,1687,493,1703,474,1706,466,1580,466,1580,406,1708,406,1708,403,1705,396,1655,354,1634,350,1551,350e" filled="t" fillcolor="#FFFFFF" stroked="f">
              <v:path arrowok="t"/>
              <v:fill/>
            </v:shape>
            <v:shape style="position:absolute;left:1304;top:340;width:1432;height:283" coordorigin="1304,340" coordsize="1432,283" path="m1703,617l1697,617,1703,617e" filled="t" fillcolor="#FFFFFF" stroked="f">
              <v:path arrowok="t"/>
              <v:fill/>
            </v:shape>
            <v:shape style="position:absolute;left:1304;top:340;width:1432;height:283" coordorigin="1304,340" coordsize="1432,283" path="m1708,406l1600,406,1620,406,1635,409,1640,410,1648,422,1652,438,1644,456,1634,464,1627,466,1580,466,1706,466,1710,456,1712,438,1712,428,1712,419,1708,406e" filled="t" fillcolor="#FFFFFF" stroked="f">
              <v:path arrowok="t"/>
              <v:fill/>
            </v:shape>
            <v:shape style="position:absolute;left:1304;top:340;width:1432;height:283" coordorigin="1304,340" coordsize="1432,283" path="m1960,564l1898,564,1903,582,1938,619,1950,622,1962,606,1966,587,1962,568,1960,564e" filled="t" fillcolor="#FFFFFF" stroked="f">
              <v:path arrowok="t"/>
              <v:fill/>
            </v:shape>
            <v:shape style="position:absolute;left:1304;top:340;width:1432;height:283" coordorigin="1304,340" coordsize="1432,283" path="m1854,344l1800,388,1745,538,1738,557,1730,581,1730,596,1731,607,1736,613,1741,615,1756,619,1774,614,1787,594,1794,577,1898,564,1960,564,1939,507,1816,507,1849,410,1903,410,1893,384,1885,366,1871,351,1854,344e" filled="t" fillcolor="#FFFFFF" stroked="f">
              <v:path arrowok="t"/>
              <v:fill/>
            </v:shape>
            <v:shape style="position:absolute;left:1304;top:340;width:1432;height:283" coordorigin="1304,340" coordsize="1432,283" path="m1959,348l1939,351,1935,352,1927,362,1921,372,1922,382,1927,392,1927,393,1950,451,2001,581,2045,618,2062,608,2086,551,2102,512,2038,512,2003,419,1996,400,1989,381,1974,357,1959,348e" filled="t" fillcolor="#FFFFFF" stroked="f">
              <v:path arrowok="t"/>
              <v:fill/>
            </v:shape>
            <v:shape style="position:absolute;left:1304;top:340;width:1432;height:283" coordorigin="1304,340" coordsize="1432,283" path="m2128,348l2110,350,2096,361,2093,368,2090,375,2038,512,2102,512,2109,495,2138,422,2155,373,2154,366,2145,356,2128,348e" filled="t" fillcolor="#FFFFFF" stroked="f">
              <v:path arrowok="t"/>
              <v:fill/>
            </v:shape>
            <v:shape style="position:absolute;left:1304;top:340;width:1432;height:283" coordorigin="1304,340" coordsize="1432,283" path="m1903,410l1849,410,1879,507,1939,507,1903,410e" filled="t" fillcolor="#FFFFFF" stroked="f">
              <v:path arrowok="t"/>
              <v:fill/>
            </v:shape>
            <v:shape style="position:absolute;left:1304;top:340;width:1432;height:283" coordorigin="1304,340" coordsize="1432,283" path="m2292,344l2229,358,2183,399,2162,466,2161,493,2163,512,2183,569,2240,615,2280,623,2305,623,2371,600,2403,566,2282,566,2264,561,2245,542,2233,524,2228,507,2226,489,2227,468,2254,412,2402,401,2401,399,2353,356,2312,345,2292,344e" filled="t" fillcolor="#FFFFFF" stroked="f">
              <v:path arrowok="t"/>
              <v:fill/>
            </v:shape>
            <v:shape style="position:absolute;left:1304;top:340;width:1432;height:283" coordorigin="1304,340" coordsize="1432,283" path="m2402,401l2292,401,2305,401,2318,403,2356,469,2357,489,2356,508,2321,561,2282,566,2403,566,2407,559,2415,541,2420,522,2423,501,2423,474,2421,456,2415,430,2410,415,2402,401e" filled="t" fillcolor="#FFFFFF" stroked="f">
              <v:path arrowok="t"/>
              <v:fill/>
            </v:shape>
            <v:shape style="position:absolute;left:1304;top:340;width:1432;height:283" coordorigin="1304,340" coordsize="1432,283" path="m2624,340l2594,369,2594,560,2594,580,2595,593,2597,600,2598,606,2707,618,2715,619,2729,614,2733,600,2736,590,2736,580,2727,569,2720,563,2714,562,2653,560,2653,375,2653,365,2654,355,2639,344,2624,340e" filled="t" fillcolor="#FFFFFF" stroked="f">
              <v:path arrowok="t"/>
              <v:fill/>
            </v:shape>
            <v:shape style="position:absolute;left:1304;top:340;width:1432;height:283" coordorigin="1304,340" coordsize="1432,283" path="m2469,340l2439,369,2439,590,2529,617,2549,617,2564,615,2569,614,2576,605,2581,590,2576,574,2563,561,2558,560,2498,560,2498,375,2497,365,2498,354,2484,345,2469,340e" filled="t" fillcolor="#FFFFFF" stroked="f">
              <v:path arrowok="t"/>
              <v:fill/>
            </v:shape>
          </v:group>
          <v:group style="position:absolute;left:2712;top:346;width:68;height:75" coordorigin="2712,346" coordsize="68,75">
            <v:shape style="position:absolute;left:2712;top:346;width:68;height:75" coordorigin="2712,346" coordsize="68,75" path="m2751,346l2728,351,2712,365,2713,393,2722,411,2736,420,2745,421,2766,415,2768,413,2745,413,2725,405,2716,385,2724,364,2742,354,2767,354,2751,346e" filled="t" fillcolor="#FFFFFF" stroked="f">
              <v:path arrowok="t"/>
              <v:fill/>
            </v:shape>
            <v:shape style="position:absolute;left:2712;top:346;width:68;height:75" coordorigin="2712,346" coordsize="68,75" path="m2767,354l2742,354,2764,361,2774,378,2768,401,2751,413,2745,413,2768,413,2780,398,2778,371,2767,354e" filled="t" fillcolor="#FFFFFF" stroked="f">
              <v:path arrowok="t"/>
              <v:fill/>
            </v:shape>
            <v:shape style="position:absolute;left:2712;top:346;width:68;height:75" coordorigin="2712,346" coordsize="68,75" path="m2756,362l2731,362,2730,363,2730,404,2731,405,2736,405,2737,404,2737,387,2751,387,2751,387,2757,386,2762,383,2762,381,2737,381,2737,369,2762,369,2762,365,2756,362e" filled="t" fillcolor="#FFFFFF" stroked="f">
              <v:path arrowok="t"/>
              <v:fill/>
            </v:shape>
            <v:shape style="position:absolute;left:2712;top:346;width:68;height:75" coordorigin="2712,346" coordsize="68,75" path="m2751,387l2743,387,2754,405,2755,405,2759,405,2761,405,2761,403,2761,401,2751,387e" filled="t" fillcolor="#FFFFFF" stroked="f">
              <v:path arrowok="t"/>
              <v:fill/>
            </v:shape>
            <v:shape style="position:absolute;left:2712;top:346;width:68;height:75" coordorigin="2712,346" coordsize="68,75" path="m2762,369l2750,369,2755,369,2755,380,2750,381,2762,381,2762,369e" filled="t" fillcolor="#FFFFFF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yperlink" Target="http://www.bravoll.cz/" TargetMode="External"/><Relationship Id="rId11" Type="http://schemas.openxmlformats.org/officeDocument/2006/relationships/hyperlink" Target="mailto:prodej@bravoll.cz" TargetMode="External"/><Relationship Id="rId12" Type="http://schemas.openxmlformats.org/officeDocument/2006/relationships/header" Target="header2.xml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header" Target="header3.xml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header" Target="header4.xml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jpg"/><Relationship Id="rId44" Type="http://schemas.openxmlformats.org/officeDocument/2006/relationships/header" Target="header5.xml"/><Relationship Id="rId45" Type="http://schemas.openxmlformats.org/officeDocument/2006/relationships/image" Target="media/image34.jpg"/><Relationship Id="rId46" Type="http://schemas.openxmlformats.org/officeDocument/2006/relationships/image" Target="media/image35.jpg"/><Relationship Id="rId47" Type="http://schemas.openxmlformats.org/officeDocument/2006/relationships/image" Target="media/image36.jpg"/><Relationship Id="rId48" Type="http://schemas.openxmlformats.org/officeDocument/2006/relationships/image" Target="media/image37.jpg"/><Relationship Id="rId49" Type="http://schemas.openxmlformats.org/officeDocument/2006/relationships/image" Target="media/image38.jpg"/><Relationship Id="rId50" Type="http://schemas.openxmlformats.org/officeDocument/2006/relationships/image" Target="media/image39.jpg"/><Relationship Id="rId51" Type="http://schemas.openxmlformats.org/officeDocument/2006/relationships/image" Target="media/image40.jpg"/><Relationship Id="rId52" Type="http://schemas.openxmlformats.org/officeDocument/2006/relationships/header" Target="header6.xml"/><Relationship Id="rId53" Type="http://schemas.openxmlformats.org/officeDocument/2006/relationships/image" Target="media/image41.jpg"/><Relationship Id="rId54" Type="http://schemas.openxmlformats.org/officeDocument/2006/relationships/image" Target="media/image42.jpg"/><Relationship Id="rId55" Type="http://schemas.openxmlformats.org/officeDocument/2006/relationships/image" Target="media/image43.jpg"/><Relationship Id="rId56" Type="http://schemas.openxmlformats.org/officeDocument/2006/relationships/image" Target="media/image44.jp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jpg"/><Relationship Id="rId67" Type="http://schemas.openxmlformats.org/officeDocument/2006/relationships/header" Target="header7.xml"/><Relationship Id="rId68" Type="http://schemas.openxmlformats.org/officeDocument/2006/relationships/image" Target="media/image55.jpg"/><Relationship Id="rId69" Type="http://schemas.openxmlformats.org/officeDocument/2006/relationships/image" Target="media/image56.jpg"/><Relationship Id="rId70" Type="http://schemas.openxmlformats.org/officeDocument/2006/relationships/image" Target="media/image57.jpg"/><Relationship Id="rId71" Type="http://schemas.openxmlformats.org/officeDocument/2006/relationships/image" Target="media/image58.jpg"/><Relationship Id="rId72" Type="http://schemas.openxmlformats.org/officeDocument/2006/relationships/image" Target="media/image59.jpg"/><Relationship Id="rId73" Type="http://schemas.openxmlformats.org/officeDocument/2006/relationships/header" Target="header8.xml"/><Relationship Id="rId74" Type="http://schemas.openxmlformats.org/officeDocument/2006/relationships/image" Target="media/image60.jpg"/><Relationship Id="rId75" Type="http://schemas.openxmlformats.org/officeDocument/2006/relationships/image" Target="media/image61.jpg"/><Relationship Id="rId76" Type="http://schemas.openxmlformats.org/officeDocument/2006/relationships/image" Target="media/image62.jpg"/><Relationship Id="rId77" Type="http://schemas.openxmlformats.org/officeDocument/2006/relationships/image" Target="media/image63.jp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jpg"/><Relationship Id="rId85" Type="http://schemas.openxmlformats.org/officeDocument/2006/relationships/header" Target="header9.xml"/><Relationship Id="rId86" Type="http://schemas.openxmlformats.org/officeDocument/2006/relationships/image" Target="media/image71.jpg"/><Relationship Id="rId87" Type="http://schemas.openxmlformats.org/officeDocument/2006/relationships/image" Target="media/image72.jpg"/><Relationship Id="rId88" Type="http://schemas.openxmlformats.org/officeDocument/2006/relationships/header" Target="header10.xml"/><Relationship Id="rId89" Type="http://schemas.openxmlformats.org/officeDocument/2006/relationships/image" Target="media/image73.jpg"/><Relationship Id="rId90" Type="http://schemas.openxmlformats.org/officeDocument/2006/relationships/image" Target="media/image74.jpg"/><Relationship Id="rId91" Type="http://schemas.openxmlformats.org/officeDocument/2006/relationships/image" Target="media/image75.jpg"/><Relationship Id="rId92" Type="http://schemas.openxmlformats.org/officeDocument/2006/relationships/image" Target="media/image76.jp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jpg"/><Relationship Id="rId100" Type="http://schemas.openxmlformats.org/officeDocument/2006/relationships/header" Target="header11.xml"/><Relationship Id="rId101" Type="http://schemas.openxmlformats.org/officeDocument/2006/relationships/header" Target="header12.xml"/><Relationship Id="rId102" Type="http://schemas.openxmlformats.org/officeDocument/2006/relationships/footer" Target="footer1.xml"/><Relationship Id="rId103" Type="http://schemas.openxmlformats.org/officeDocument/2006/relationships/image" Target="media/image84.jpg"/><Relationship Id="rId104" Type="http://schemas.openxmlformats.org/officeDocument/2006/relationships/image" Target="media/image85.jpg"/><Relationship Id="rId105" Type="http://schemas.openxmlformats.org/officeDocument/2006/relationships/image" Target="media/image86.jpg"/><Relationship Id="rId106" Type="http://schemas.openxmlformats.org/officeDocument/2006/relationships/image" Target="media/image87.png"/><Relationship Id="rId107" Type="http://schemas.openxmlformats.org/officeDocument/2006/relationships/image" Target="media/image88.jpg"/><Relationship Id="rId108" Type="http://schemas.openxmlformats.org/officeDocument/2006/relationships/image" Target="media/image89.png"/><Relationship Id="rId109" Type="http://schemas.openxmlformats.org/officeDocument/2006/relationships/header" Target="header13.xml"/><Relationship Id="rId110" Type="http://schemas.openxmlformats.org/officeDocument/2006/relationships/footer" Target="footer2.xml"/><Relationship Id="rId111" Type="http://schemas.openxmlformats.org/officeDocument/2006/relationships/image" Target="media/image90.jpg"/><Relationship Id="rId112" Type="http://schemas.openxmlformats.org/officeDocument/2006/relationships/image" Target="media/image91.jpg"/><Relationship Id="rId113" Type="http://schemas.openxmlformats.org/officeDocument/2006/relationships/image" Target="media/image92.png"/><Relationship Id="rId114" Type="http://schemas.openxmlformats.org/officeDocument/2006/relationships/image" Target="media/image93.jpg"/><Relationship Id="rId115" Type="http://schemas.openxmlformats.org/officeDocument/2006/relationships/image" Target="media/image94.jpg"/><Relationship Id="rId116" Type="http://schemas.openxmlformats.org/officeDocument/2006/relationships/image" Target="media/image95.jpg"/><Relationship Id="rId117" Type="http://schemas.openxmlformats.org/officeDocument/2006/relationships/header" Target="header14.xml"/><Relationship Id="rId118" Type="http://schemas.openxmlformats.org/officeDocument/2006/relationships/footer" Target="footer3.xml"/><Relationship Id="rId119" Type="http://schemas.openxmlformats.org/officeDocument/2006/relationships/image" Target="media/image96.jpg"/><Relationship Id="rId120" Type="http://schemas.openxmlformats.org/officeDocument/2006/relationships/image" Target="media/image97.jpg"/><Relationship Id="rId121" Type="http://schemas.openxmlformats.org/officeDocument/2006/relationships/image" Target="media/image98.jpg"/><Relationship Id="rId122" Type="http://schemas.openxmlformats.org/officeDocument/2006/relationships/image" Target="media/image99.jpg"/><Relationship Id="rId123" Type="http://schemas.openxmlformats.org/officeDocument/2006/relationships/image" Target="media/image100.jpg"/><Relationship Id="rId124" Type="http://schemas.openxmlformats.org/officeDocument/2006/relationships/image" Target="media/image101.png"/><Relationship Id="rId125" Type="http://schemas.openxmlformats.org/officeDocument/2006/relationships/image" Target="media/image102.png"/><Relationship Id="rId126" Type="http://schemas.openxmlformats.org/officeDocument/2006/relationships/header" Target="header15.xml"/><Relationship Id="rId127" Type="http://schemas.openxmlformats.org/officeDocument/2006/relationships/footer" Target="footer4.xml"/><Relationship Id="rId128" Type="http://schemas.openxmlformats.org/officeDocument/2006/relationships/image" Target="media/image103.jpg"/><Relationship Id="rId129" Type="http://schemas.openxmlformats.org/officeDocument/2006/relationships/image" Target="media/image104.jpg"/><Relationship Id="rId130" Type="http://schemas.openxmlformats.org/officeDocument/2006/relationships/header" Target="header16.xml"/><Relationship Id="rId131" Type="http://schemas.openxmlformats.org/officeDocument/2006/relationships/footer" Target="footer5.xml"/><Relationship Id="rId132" Type="http://schemas.openxmlformats.org/officeDocument/2006/relationships/image" Target="media/image105.jpg"/><Relationship Id="rId133" Type="http://schemas.openxmlformats.org/officeDocument/2006/relationships/image" Target="media/image106.png"/><Relationship Id="rId134" Type="http://schemas.openxmlformats.org/officeDocument/2006/relationships/image" Target="media/image107.jpg"/><Relationship Id="rId135" Type="http://schemas.openxmlformats.org/officeDocument/2006/relationships/image" Target="media/image108.jpg"/><Relationship Id="rId136" Type="http://schemas.openxmlformats.org/officeDocument/2006/relationships/image" Target="media/image109.png"/><Relationship Id="rId137" Type="http://schemas.openxmlformats.org/officeDocument/2006/relationships/image" Target="media/image110.png"/><Relationship Id="rId138" Type="http://schemas.openxmlformats.org/officeDocument/2006/relationships/image" Target="media/image111.png"/><Relationship Id="rId139" Type="http://schemas.openxmlformats.org/officeDocument/2006/relationships/image" Target="media/image112.png"/><Relationship Id="rId140" Type="http://schemas.openxmlformats.org/officeDocument/2006/relationships/image" Target="media/image113.png"/><Relationship Id="rId141" Type="http://schemas.openxmlformats.org/officeDocument/2006/relationships/image" Target="media/image114.png"/><Relationship Id="rId142" Type="http://schemas.openxmlformats.org/officeDocument/2006/relationships/image" Target="media/image115.png"/><Relationship Id="rId143" Type="http://schemas.openxmlformats.org/officeDocument/2006/relationships/image" Target="media/image116.png"/><Relationship Id="rId144" Type="http://schemas.openxmlformats.org/officeDocument/2006/relationships/image" Target="media/image117.png"/><Relationship Id="rId145" Type="http://schemas.openxmlformats.org/officeDocument/2006/relationships/header" Target="header17.xml"/><Relationship Id="rId146" Type="http://schemas.openxmlformats.org/officeDocument/2006/relationships/footer" Target="footer6.xml"/><Relationship Id="rId147" Type="http://schemas.openxmlformats.org/officeDocument/2006/relationships/image" Target="media/image118.png"/><Relationship Id="rId148" Type="http://schemas.openxmlformats.org/officeDocument/2006/relationships/image" Target="media/image119.jpg"/><Relationship Id="rId149" Type="http://schemas.openxmlformats.org/officeDocument/2006/relationships/image" Target="media/image120.png"/><Relationship Id="rId150" Type="http://schemas.openxmlformats.org/officeDocument/2006/relationships/image" Target="media/image121.jpg"/><Relationship Id="rId151" Type="http://schemas.openxmlformats.org/officeDocument/2006/relationships/image" Target="media/image122.jpg"/><Relationship Id="rId152" Type="http://schemas.openxmlformats.org/officeDocument/2006/relationships/image" Target="media/image123.png"/><Relationship Id="rId153" Type="http://schemas.openxmlformats.org/officeDocument/2006/relationships/image" Target="media/image124.png"/><Relationship Id="rId154" Type="http://schemas.openxmlformats.org/officeDocument/2006/relationships/image" Target="media/image125.png"/><Relationship Id="rId155" Type="http://schemas.openxmlformats.org/officeDocument/2006/relationships/header" Target="header18.xml"/><Relationship Id="rId156" Type="http://schemas.openxmlformats.org/officeDocument/2006/relationships/footer" Target="footer7.xml"/><Relationship Id="rId157" Type="http://schemas.openxmlformats.org/officeDocument/2006/relationships/image" Target="media/image126.png"/><Relationship Id="rId158" Type="http://schemas.openxmlformats.org/officeDocument/2006/relationships/header" Target="header19.xml"/><Relationship Id="rId159" Type="http://schemas.openxmlformats.org/officeDocument/2006/relationships/footer" Target="footer8.xml"/><Relationship Id="rId160" Type="http://schemas.openxmlformats.org/officeDocument/2006/relationships/header" Target="header20.xml"/><Relationship Id="rId161" Type="http://schemas.openxmlformats.org/officeDocument/2006/relationships/footer" Target="footer9.xml"/><Relationship Id="rId162" Type="http://schemas.openxmlformats.org/officeDocument/2006/relationships/image" Target="media/image127.png"/><Relationship Id="rId163" Type="http://schemas.openxmlformats.org/officeDocument/2006/relationships/header" Target="header21.xml"/><Relationship Id="rId164" Type="http://schemas.openxmlformats.org/officeDocument/2006/relationships/footer" Target="footer10.xml"/><Relationship Id="rId165" Type="http://schemas.openxmlformats.org/officeDocument/2006/relationships/image" Target="media/image128.png"/><Relationship Id="rId166" Type="http://schemas.openxmlformats.org/officeDocument/2006/relationships/image" Target="media/image129.png"/><Relationship Id="rId167" Type="http://schemas.openxmlformats.org/officeDocument/2006/relationships/header" Target="header22.xml"/><Relationship Id="rId168" Type="http://schemas.openxmlformats.org/officeDocument/2006/relationships/footer" Target="footer11.xml"/><Relationship Id="rId169" Type="http://schemas.openxmlformats.org/officeDocument/2006/relationships/hyperlink" Target="http://www.bravoll.cz/" TargetMode="External"/><Relationship Id="rId170" Type="http://schemas.openxmlformats.org/officeDocument/2006/relationships/image" Target="media/image130.png"/><Relationship Id="rId171" Type="http://schemas.openxmlformats.org/officeDocument/2006/relationships/hyperlink" Target="http://www.bravoll.cz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2021-02-12T09:10:01Z</dcterms:created>
  <dcterms:modified xsi:type="dcterms:W3CDTF">2021-02-12T09:10:01Z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LastSaved">
    <vt:filetime>2021-02-12T00:00:00Z</vt:filetime>
  </property>
</Properties>
</file>